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9D9" w:rsidRPr="00937CCE" w:rsidRDefault="008E79D9" w:rsidP="008E79D9">
      <w:pPr>
        <w:rPr>
          <w:sz w:val="2"/>
          <w:szCs w:val="10"/>
        </w:rPr>
      </w:pPr>
    </w:p>
    <w:p w:rsidR="008E79D9" w:rsidRPr="004032BF" w:rsidRDefault="008E79D9" w:rsidP="00226369">
      <w:pPr>
        <w:shd w:val="clear" w:color="auto" w:fill="FABF8F" w:themeFill="accent6" w:themeFillTint="99"/>
        <w:ind w:left="-810" w:right="-718"/>
        <w:jc w:val="center"/>
        <w:outlineLvl w:val="0"/>
        <w:rPr>
          <w:rFonts w:cs="Calibri"/>
          <w:b/>
          <w:color w:val="000000"/>
          <w:sz w:val="28"/>
          <w:szCs w:val="28"/>
        </w:rPr>
      </w:pPr>
      <w:r w:rsidRPr="002143CF">
        <w:rPr>
          <w:rFonts w:cs="Calibri"/>
          <w:b/>
          <w:color w:val="000000"/>
          <w:sz w:val="28"/>
          <w:szCs w:val="28"/>
        </w:rPr>
        <w:t>Departmental F</w:t>
      </w:r>
      <w:r w:rsidRPr="004032BF">
        <w:rPr>
          <w:rFonts w:cs="Calibri"/>
          <w:b/>
          <w:color w:val="000000"/>
          <w:sz w:val="28"/>
          <w:szCs w:val="28"/>
        </w:rPr>
        <w:t xml:space="preserve">aculty </w:t>
      </w:r>
      <w:r>
        <w:rPr>
          <w:rFonts w:cs="Calibri"/>
          <w:b/>
          <w:color w:val="000000"/>
          <w:sz w:val="28"/>
          <w:szCs w:val="28"/>
        </w:rPr>
        <w:t>Development Plan</w:t>
      </w:r>
    </w:p>
    <w:tbl>
      <w:tblPr>
        <w:tblpPr w:leftFromText="180" w:rightFromText="180" w:vertAnchor="text" w:horzAnchor="margin" w:tblpX="-830" w:tblpY="121"/>
        <w:tblW w:w="1452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2"/>
        <w:gridCol w:w="1422"/>
        <w:gridCol w:w="1878"/>
        <w:gridCol w:w="1954"/>
        <w:gridCol w:w="1234"/>
        <w:gridCol w:w="1430"/>
        <w:gridCol w:w="756"/>
        <w:gridCol w:w="1477"/>
        <w:gridCol w:w="1875"/>
        <w:gridCol w:w="895"/>
      </w:tblGrid>
      <w:tr w:rsidR="008E79D9" w:rsidRPr="002A78CF" w:rsidTr="00006436">
        <w:trPr>
          <w:trHeight w:val="420"/>
        </w:trPr>
        <w:tc>
          <w:tcPr>
            <w:tcW w:w="14523" w:type="dxa"/>
            <w:gridSpan w:val="10"/>
            <w:shd w:val="clear" w:color="auto" w:fill="FABF8F" w:themeFill="accent6" w:themeFillTint="99"/>
            <w:vAlign w:val="center"/>
          </w:tcPr>
          <w:p w:rsidR="008E79D9" w:rsidRPr="00C82BE3" w:rsidRDefault="008E79D9" w:rsidP="00006436">
            <w:pPr>
              <w:spacing w:after="0"/>
              <w:outlineLvl w:val="0"/>
              <w:rPr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PART I: Originator</w:t>
            </w:r>
          </w:p>
        </w:tc>
      </w:tr>
      <w:tr w:rsidR="00226369" w:rsidRPr="002A78CF" w:rsidTr="00006436">
        <w:trPr>
          <w:trHeight w:val="547"/>
        </w:trPr>
        <w:tc>
          <w:tcPr>
            <w:tcW w:w="1602" w:type="dxa"/>
            <w:shd w:val="clear" w:color="auto" w:fill="FBD4B4" w:themeFill="accent6" w:themeFillTint="66"/>
            <w:vAlign w:val="center"/>
          </w:tcPr>
          <w:p w:rsidR="008E79D9" w:rsidRPr="002A78CF" w:rsidRDefault="008E79D9" w:rsidP="00006436">
            <w:pPr>
              <w:spacing w:after="0"/>
              <w:jc w:val="center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Department</w:t>
            </w:r>
            <w:r w:rsidRPr="002A78CF">
              <w:rPr>
                <w:rFonts w:cs="Calibri"/>
                <w:b/>
                <w:color w:val="000000"/>
                <w:sz w:val="24"/>
                <w:szCs w:val="24"/>
              </w:rPr>
              <w:t xml:space="preserve"> :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8E79D9" w:rsidRPr="002A78CF" w:rsidRDefault="008E79D9" w:rsidP="00006436">
            <w:pPr>
              <w:spacing w:after="0"/>
              <w:jc w:val="center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FBD4B4" w:themeFill="accent6" w:themeFillTint="66"/>
            <w:vAlign w:val="center"/>
          </w:tcPr>
          <w:p w:rsidR="008E79D9" w:rsidRPr="00C82BE3" w:rsidRDefault="008E79D9" w:rsidP="00006436">
            <w:pPr>
              <w:spacing w:after="0"/>
              <w:jc w:val="center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Course Director: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8E79D9" w:rsidRPr="002A78CF" w:rsidRDefault="008E79D9" w:rsidP="00006436">
            <w:pPr>
              <w:spacing w:after="0"/>
              <w:jc w:val="center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4" w:type="dxa"/>
            <w:shd w:val="clear" w:color="auto" w:fill="FBD4B4" w:themeFill="accent6" w:themeFillTint="66"/>
            <w:vAlign w:val="center"/>
          </w:tcPr>
          <w:p w:rsidR="008E79D9" w:rsidRPr="002A78CF" w:rsidRDefault="008E79D9" w:rsidP="00006436">
            <w:pPr>
              <w:spacing w:after="0"/>
              <w:jc w:val="center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C82BE3">
              <w:rPr>
                <w:rFonts w:cs="Calibri"/>
                <w:b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8E79D9" w:rsidRPr="002A78CF" w:rsidRDefault="008E79D9" w:rsidP="00006436">
            <w:pPr>
              <w:spacing w:after="0"/>
              <w:jc w:val="center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48" w:type="dxa"/>
            <w:shd w:val="clear" w:color="auto" w:fill="FBD4B4" w:themeFill="accent6" w:themeFillTint="66"/>
            <w:vAlign w:val="center"/>
          </w:tcPr>
          <w:p w:rsidR="008E79D9" w:rsidRPr="00355FFB" w:rsidRDefault="008E79D9" w:rsidP="00006436">
            <w:pPr>
              <w:spacing w:after="0"/>
              <w:jc w:val="center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55FFB">
              <w:rPr>
                <w:rFonts w:cs="Calibri"/>
                <w:b/>
                <w:color w:val="000000"/>
                <w:sz w:val="24"/>
                <w:szCs w:val="24"/>
              </w:rPr>
              <w:t>Date:</w:t>
            </w:r>
          </w:p>
        </w:tc>
        <w:sdt>
          <w:sdtPr>
            <w:rPr>
              <w:rStyle w:val="ISODateStyle"/>
              <w:rFonts w:asciiTheme="minorHAnsi" w:hAnsiTheme="minorHAnsi" w:cstheme="minorHAnsi"/>
              <w:sz w:val="24"/>
              <w:szCs w:val="24"/>
            </w:rPr>
            <w:id w:val="156895307"/>
            <w:lock w:val="sdtLocked"/>
            <w:placeholder>
              <w:docPart w:val="5E0A15450FFD4777B6225DD1044F9459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EndPr>
            <w:rPr>
              <w:rStyle w:val="ISODateStyle"/>
            </w:rPr>
          </w:sdtEndPr>
          <w:sdtContent>
            <w:tc>
              <w:tcPr>
                <w:tcW w:w="1478" w:type="dxa"/>
                <w:shd w:val="clear" w:color="auto" w:fill="auto"/>
                <w:vAlign w:val="center"/>
              </w:tcPr>
              <w:p w:rsidR="008E79D9" w:rsidRPr="002A78CF" w:rsidRDefault="005D769C" w:rsidP="005D769C">
                <w:pPr>
                  <w:spacing w:after="0"/>
                  <w:outlineLvl w:val="0"/>
                  <w:rPr>
                    <w:rFonts w:cs="Calibri"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Style w:val="ISODateStyle"/>
                    <w:rFonts w:asciiTheme="minorHAnsi" w:hAnsiTheme="minorHAnsi" w:cstheme="minorHAnsi"/>
                    <w:sz w:val="24"/>
                    <w:szCs w:val="24"/>
                  </w:rPr>
                  <w:t xml:space="preserve">             </w:t>
                </w:r>
              </w:p>
            </w:tc>
          </w:sdtContent>
        </w:sdt>
        <w:tc>
          <w:tcPr>
            <w:tcW w:w="1876" w:type="dxa"/>
            <w:shd w:val="clear" w:color="auto" w:fill="FBD4B4" w:themeFill="accent6" w:themeFillTint="66"/>
            <w:vAlign w:val="center"/>
          </w:tcPr>
          <w:p w:rsidR="008E79D9" w:rsidRPr="002A78CF" w:rsidRDefault="008E79D9" w:rsidP="00006436">
            <w:pPr>
              <w:spacing w:after="0"/>
              <w:jc w:val="center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Academic Year </w:t>
            </w:r>
            <w:r w:rsidRPr="00355FFB">
              <w:rPr>
                <w:rFonts w:cs="Calibri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8E79D9" w:rsidRPr="002A78CF" w:rsidRDefault="008E79D9" w:rsidP="005D769C">
            <w:pPr>
              <w:spacing w:after="0"/>
              <w:jc w:val="center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</w:tr>
    </w:tbl>
    <w:p w:rsidR="008E79D9" w:rsidRDefault="008E79D9" w:rsidP="008E79D9">
      <w:pPr>
        <w:tabs>
          <w:tab w:val="left" w:pos="1155"/>
        </w:tabs>
        <w:spacing w:after="0"/>
        <w:rPr>
          <w:szCs w:val="32"/>
        </w:rPr>
      </w:pPr>
    </w:p>
    <w:tbl>
      <w:tblPr>
        <w:tblpPr w:leftFromText="180" w:rightFromText="180" w:vertAnchor="text" w:horzAnchor="margin" w:tblpX="-830" w:tblpY="121"/>
        <w:tblW w:w="1452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1080"/>
        <w:gridCol w:w="1710"/>
        <w:gridCol w:w="810"/>
        <w:gridCol w:w="1440"/>
        <w:gridCol w:w="1530"/>
        <w:gridCol w:w="1800"/>
        <w:gridCol w:w="1245"/>
        <w:gridCol w:w="15"/>
        <w:gridCol w:w="1350"/>
        <w:gridCol w:w="810"/>
        <w:gridCol w:w="720"/>
        <w:gridCol w:w="1260"/>
      </w:tblGrid>
      <w:tr w:rsidR="008E79D9" w:rsidRPr="0019171D" w:rsidTr="00226369">
        <w:trPr>
          <w:trHeight w:val="441"/>
        </w:trPr>
        <w:tc>
          <w:tcPr>
            <w:tcW w:w="14523" w:type="dxa"/>
            <w:gridSpan w:val="13"/>
            <w:tcBorders>
              <w:bottom w:val="single" w:sz="4" w:space="0" w:color="000000"/>
            </w:tcBorders>
            <w:shd w:val="clear" w:color="auto" w:fill="FABF8F" w:themeFill="accent6" w:themeFillTint="99"/>
            <w:vAlign w:val="center"/>
          </w:tcPr>
          <w:p w:rsidR="008E79D9" w:rsidRPr="00794966" w:rsidRDefault="008E79D9" w:rsidP="00226369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PART II: Activity</w:t>
            </w:r>
            <w:r w:rsidRPr="005B2E6B">
              <w:rPr>
                <w:rFonts w:cs="Calibri"/>
                <w:b/>
                <w:color w:val="000000"/>
                <w:sz w:val="24"/>
                <w:szCs w:val="24"/>
              </w:rPr>
              <w:t xml:space="preserve"> Information</w:t>
            </w:r>
          </w:p>
        </w:tc>
      </w:tr>
      <w:tr w:rsidR="008E79D9" w:rsidRPr="0019171D" w:rsidTr="00076F0E">
        <w:trPr>
          <w:trHeight w:val="698"/>
        </w:trPr>
        <w:tc>
          <w:tcPr>
            <w:tcW w:w="753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FBD4B4" w:themeFill="accent6" w:themeFillTint="66"/>
            <w:vAlign w:val="center"/>
          </w:tcPr>
          <w:p w:rsidR="008E79D9" w:rsidRPr="0019171D" w:rsidRDefault="008E79D9" w:rsidP="00076F0E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#</w:t>
            </w:r>
          </w:p>
        </w:tc>
        <w:tc>
          <w:tcPr>
            <w:tcW w:w="1080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FBD4B4" w:themeFill="accent6" w:themeFillTint="66"/>
            <w:vAlign w:val="center"/>
          </w:tcPr>
          <w:p w:rsidR="008E79D9" w:rsidRDefault="008E79D9" w:rsidP="00076F0E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Activity Type</w:t>
            </w:r>
          </w:p>
        </w:tc>
        <w:tc>
          <w:tcPr>
            <w:tcW w:w="1710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FBD4B4" w:themeFill="accent6" w:themeFillTint="66"/>
            <w:vAlign w:val="center"/>
          </w:tcPr>
          <w:p w:rsidR="008E79D9" w:rsidRPr="00130971" w:rsidRDefault="008E79D9" w:rsidP="00076F0E">
            <w:pPr>
              <w:spacing w:after="0" w:line="240" w:lineRule="auto"/>
              <w:jc w:val="center"/>
              <w:outlineLvl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Faculty Name(s)</w:t>
            </w:r>
          </w:p>
        </w:tc>
        <w:tc>
          <w:tcPr>
            <w:tcW w:w="810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FBD4B4" w:themeFill="accent6" w:themeFillTint="66"/>
            <w:vAlign w:val="center"/>
          </w:tcPr>
          <w:p w:rsidR="008E79D9" w:rsidRDefault="008E79D9" w:rsidP="00076F0E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ID #</w:t>
            </w:r>
          </w:p>
        </w:tc>
        <w:tc>
          <w:tcPr>
            <w:tcW w:w="1440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FBD4B4" w:themeFill="accent6" w:themeFillTint="66"/>
            <w:vAlign w:val="center"/>
          </w:tcPr>
          <w:p w:rsidR="008E79D9" w:rsidRDefault="008E79D9" w:rsidP="00076F0E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221A2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Activity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1530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FBD4B4" w:themeFill="accent6" w:themeFillTint="66"/>
            <w:vAlign w:val="center"/>
          </w:tcPr>
          <w:p w:rsidR="008E79D9" w:rsidRDefault="008E79D9" w:rsidP="00076F0E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Relevance</w:t>
            </w:r>
          </w:p>
          <w:p w:rsidR="008E79D9" w:rsidRDefault="008E79D9" w:rsidP="00076F0E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to work</w:t>
            </w:r>
          </w:p>
        </w:tc>
        <w:tc>
          <w:tcPr>
            <w:tcW w:w="1800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FBD4B4" w:themeFill="accent6" w:themeFillTint="66"/>
            <w:vAlign w:val="center"/>
          </w:tcPr>
          <w:p w:rsidR="008E79D9" w:rsidRDefault="008E79D9" w:rsidP="00076F0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Likely</w:t>
            </w:r>
          </w:p>
          <w:p w:rsidR="008E79D9" w:rsidRDefault="008E79D9" w:rsidP="00076F0E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Outcome</w:t>
            </w:r>
          </w:p>
        </w:tc>
        <w:tc>
          <w:tcPr>
            <w:tcW w:w="1245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FBD4B4" w:themeFill="accent6" w:themeFillTint="66"/>
            <w:vAlign w:val="center"/>
          </w:tcPr>
          <w:p w:rsidR="008E79D9" w:rsidRDefault="008E79D9" w:rsidP="00076F0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Estimated</w:t>
            </w:r>
          </w:p>
          <w:p w:rsidR="008E79D9" w:rsidRDefault="008E79D9" w:rsidP="00076F0E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Cost (SR)</w:t>
            </w:r>
          </w:p>
          <w:p w:rsidR="008E79D9" w:rsidRPr="007420A2" w:rsidRDefault="008E79D9" w:rsidP="00076F0E">
            <w:pPr>
              <w:spacing w:after="0" w:line="240" w:lineRule="auto"/>
              <w:jc w:val="center"/>
              <w:outlineLvl w:val="0"/>
              <w:rPr>
                <w:rFonts w:cs="Calibri"/>
                <w:color w:val="000000"/>
                <w:sz w:val="20"/>
                <w:szCs w:val="20"/>
              </w:rPr>
            </w:pPr>
            <w:r w:rsidRPr="007420A2">
              <w:rPr>
                <w:rFonts w:cs="Calibri"/>
                <w:color w:val="000000"/>
                <w:sz w:val="20"/>
                <w:szCs w:val="20"/>
              </w:rPr>
              <w:t>(if available)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bottom w:val="double" w:sz="4" w:space="0" w:color="000000"/>
            </w:tcBorders>
            <w:shd w:val="clear" w:color="auto" w:fill="FBD4B4" w:themeFill="accent6" w:themeFillTint="66"/>
            <w:vAlign w:val="center"/>
          </w:tcPr>
          <w:p w:rsidR="008E79D9" w:rsidRDefault="008E79D9" w:rsidP="00076F0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Location</w:t>
            </w:r>
          </w:p>
          <w:p w:rsidR="008E79D9" w:rsidRDefault="008E79D9" w:rsidP="00076F0E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000000"/>
              <w:bottom w:val="double" w:sz="4" w:space="0" w:color="000000"/>
            </w:tcBorders>
            <w:shd w:val="clear" w:color="auto" w:fill="FBD4B4" w:themeFill="accent6" w:themeFillTint="66"/>
            <w:vAlign w:val="center"/>
          </w:tcPr>
          <w:p w:rsidR="008E79D9" w:rsidRPr="0019171D" w:rsidRDefault="008E79D9" w:rsidP="00076F0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Provider</w:t>
            </w:r>
          </w:p>
          <w:p w:rsidR="008E79D9" w:rsidRPr="0019171D" w:rsidRDefault="008E79D9" w:rsidP="00076F0E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FBD4B4" w:themeFill="accent6" w:themeFillTint="66"/>
            <w:vAlign w:val="center"/>
          </w:tcPr>
          <w:p w:rsidR="008E79D9" w:rsidRPr="00445DA4" w:rsidRDefault="008E79D9" w:rsidP="00076F0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Semester &amp; Week  No.</w:t>
            </w:r>
          </w:p>
        </w:tc>
      </w:tr>
      <w:tr w:rsidR="008E79D9" w:rsidRPr="00240329" w:rsidTr="00226369">
        <w:trPr>
          <w:trHeight w:val="432"/>
        </w:trPr>
        <w:tc>
          <w:tcPr>
            <w:tcW w:w="753" w:type="dxa"/>
            <w:tcBorders>
              <w:top w:val="double" w:sz="4" w:space="0" w:color="000000"/>
            </w:tcBorders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double" w:sz="4" w:space="0" w:color="000000"/>
            </w:tcBorders>
            <w:shd w:val="clear" w:color="auto" w:fill="auto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double" w:sz="4" w:space="0" w:color="000000"/>
            </w:tcBorders>
            <w:shd w:val="clear" w:color="auto" w:fill="auto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uble" w:sz="4" w:space="0" w:color="000000"/>
            </w:tcBorders>
          </w:tcPr>
          <w:p w:rsidR="008E79D9" w:rsidRPr="0006540A" w:rsidRDefault="008E79D9" w:rsidP="00226369">
            <w:pPr>
              <w:pStyle w:val="ListParagraph"/>
              <w:spacing w:after="0"/>
              <w:ind w:left="192"/>
              <w:outlineLvl w:val="0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double" w:sz="4" w:space="0" w:color="000000"/>
            </w:tcBorders>
          </w:tcPr>
          <w:p w:rsidR="008E79D9" w:rsidRPr="0006540A" w:rsidRDefault="008E79D9" w:rsidP="00226369">
            <w:pPr>
              <w:pStyle w:val="ListParagraph"/>
              <w:spacing w:after="0"/>
              <w:ind w:left="192"/>
              <w:outlineLvl w:val="0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double" w:sz="4" w:space="0" w:color="000000"/>
            </w:tcBorders>
          </w:tcPr>
          <w:p w:rsidR="008E79D9" w:rsidRPr="0006540A" w:rsidRDefault="008E79D9" w:rsidP="00226369">
            <w:pPr>
              <w:pStyle w:val="ListParagraph"/>
              <w:spacing w:after="0"/>
              <w:ind w:left="192"/>
              <w:outlineLvl w:val="0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double" w:sz="4" w:space="0" w:color="000000"/>
            </w:tcBorders>
          </w:tcPr>
          <w:p w:rsidR="008E79D9" w:rsidRPr="0006540A" w:rsidRDefault="008E79D9" w:rsidP="00226369">
            <w:pPr>
              <w:pStyle w:val="ListParagraph"/>
              <w:spacing w:after="0"/>
              <w:ind w:left="192"/>
              <w:outlineLvl w:val="0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double" w:sz="4" w:space="0" w:color="000000"/>
            </w:tcBorders>
          </w:tcPr>
          <w:p w:rsidR="008E79D9" w:rsidRPr="0006540A" w:rsidRDefault="008E79D9" w:rsidP="00226369">
            <w:pPr>
              <w:pStyle w:val="ListParagraph"/>
              <w:spacing w:after="0"/>
              <w:ind w:left="192"/>
              <w:outlineLvl w:val="0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double" w:sz="4" w:space="0" w:color="000000"/>
            </w:tcBorders>
          </w:tcPr>
          <w:p w:rsidR="008E79D9" w:rsidRPr="00240329" w:rsidRDefault="008E79D9" w:rsidP="00226369">
            <w:pPr>
              <w:pStyle w:val="ListParagraph"/>
              <w:spacing w:after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tcBorders>
              <w:top w:val="double" w:sz="4" w:space="0" w:color="000000"/>
            </w:tcBorders>
            <w:shd w:val="clear" w:color="auto" w:fill="auto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double" w:sz="4" w:space="0" w:color="000000"/>
            </w:tcBorders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</w:tr>
      <w:tr w:rsidR="008E79D9" w:rsidRPr="00240329" w:rsidTr="00226369">
        <w:trPr>
          <w:trHeight w:val="432"/>
        </w:trPr>
        <w:tc>
          <w:tcPr>
            <w:tcW w:w="753" w:type="dxa"/>
          </w:tcPr>
          <w:p w:rsidR="008E79D9" w:rsidRPr="00240329" w:rsidRDefault="008E79D9" w:rsidP="00226369">
            <w:pPr>
              <w:spacing w:after="0"/>
              <w:ind w:left="-31" w:right="-220" w:firstLine="31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:rsidR="008E79D9" w:rsidRPr="00130971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8E79D9" w:rsidRPr="00130971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80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gridSpan w:val="2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35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shd w:val="clear" w:color="auto" w:fill="auto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</w:tr>
      <w:tr w:rsidR="008E79D9" w:rsidRPr="00240329" w:rsidTr="00226369">
        <w:trPr>
          <w:trHeight w:val="432"/>
        </w:trPr>
        <w:tc>
          <w:tcPr>
            <w:tcW w:w="753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:rsidR="008E79D9" w:rsidRPr="00130971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8E79D9" w:rsidRPr="00130971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81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80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gridSpan w:val="2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35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shd w:val="clear" w:color="auto" w:fill="auto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</w:tcPr>
          <w:p w:rsidR="008E79D9" w:rsidRPr="00240329" w:rsidRDefault="008E79D9" w:rsidP="00226369">
            <w:pPr>
              <w:spacing w:after="0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</w:tr>
      <w:tr w:rsidR="008E79D9" w:rsidRPr="00240329" w:rsidTr="00076F0E">
        <w:trPr>
          <w:trHeight w:val="653"/>
        </w:trPr>
        <w:tc>
          <w:tcPr>
            <w:tcW w:w="12543" w:type="dxa"/>
            <w:gridSpan w:val="11"/>
            <w:vAlign w:val="center"/>
          </w:tcPr>
          <w:p w:rsidR="008E79D9" w:rsidRPr="00131A97" w:rsidRDefault="008E79D9" w:rsidP="00076F0E">
            <w:pPr>
              <w:spacing w:after="0"/>
              <w:jc w:val="right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Total</w:t>
            </w:r>
            <w:r w:rsidRPr="00131A97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E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stimated Cost (</w:t>
            </w:r>
            <w:r w:rsidRPr="00131A97">
              <w:rPr>
                <w:rFonts w:cs="Calibri"/>
                <w:b/>
                <w:bCs/>
                <w:color w:val="000000"/>
                <w:sz w:val="24"/>
                <w:szCs w:val="24"/>
              </w:rPr>
              <w:t>SR):</w:t>
            </w:r>
          </w:p>
        </w:tc>
        <w:tc>
          <w:tcPr>
            <w:tcW w:w="1980" w:type="dxa"/>
            <w:gridSpan w:val="2"/>
            <w:vAlign w:val="center"/>
          </w:tcPr>
          <w:p w:rsidR="008E79D9" w:rsidRPr="00240329" w:rsidRDefault="008E79D9" w:rsidP="00076F0E">
            <w:pPr>
              <w:spacing w:after="0"/>
              <w:jc w:val="center"/>
              <w:outlineLvl w:val="0"/>
              <w:rPr>
                <w:rFonts w:cs="Calibri"/>
                <w:color w:val="000000"/>
                <w:sz w:val="32"/>
                <w:szCs w:val="32"/>
              </w:rPr>
            </w:pPr>
          </w:p>
        </w:tc>
      </w:tr>
    </w:tbl>
    <w:p w:rsidR="008E79D9" w:rsidRDefault="008E79D9" w:rsidP="008E79D9">
      <w:pPr>
        <w:tabs>
          <w:tab w:val="left" w:pos="1155"/>
        </w:tabs>
        <w:spacing w:after="0"/>
        <w:rPr>
          <w:szCs w:val="32"/>
        </w:rPr>
      </w:pPr>
    </w:p>
    <w:tbl>
      <w:tblPr>
        <w:tblW w:w="14518" w:type="dxa"/>
        <w:tblInd w:w="-82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8"/>
        <w:gridCol w:w="3690"/>
        <w:gridCol w:w="1260"/>
        <w:gridCol w:w="2880"/>
        <w:gridCol w:w="1170"/>
        <w:gridCol w:w="2880"/>
      </w:tblGrid>
      <w:tr w:rsidR="008E79D9" w:rsidRPr="002A78CF" w:rsidTr="00226369">
        <w:trPr>
          <w:trHeight w:val="555"/>
        </w:trPr>
        <w:tc>
          <w:tcPr>
            <w:tcW w:w="14518" w:type="dxa"/>
            <w:gridSpan w:val="6"/>
            <w:shd w:val="clear" w:color="auto" w:fill="FABF8F" w:themeFill="accent6" w:themeFillTint="99"/>
            <w:vAlign w:val="center"/>
          </w:tcPr>
          <w:p w:rsidR="008E79D9" w:rsidRPr="005B2E6B" w:rsidRDefault="008E79D9" w:rsidP="00E97881">
            <w:pPr>
              <w:spacing w:after="0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5B2E6B">
              <w:rPr>
                <w:rFonts w:cs="Calibri"/>
                <w:b/>
                <w:color w:val="000000"/>
                <w:sz w:val="24"/>
                <w:szCs w:val="24"/>
              </w:rPr>
              <w:t xml:space="preserve">PART III: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Approvals</w:t>
            </w:r>
          </w:p>
        </w:tc>
      </w:tr>
      <w:tr w:rsidR="008E79D9" w:rsidRPr="00240329" w:rsidTr="00076F0E">
        <w:trPr>
          <w:trHeight w:val="546"/>
        </w:trPr>
        <w:tc>
          <w:tcPr>
            <w:tcW w:w="2638" w:type="dxa"/>
            <w:shd w:val="clear" w:color="auto" w:fill="FBD4B4" w:themeFill="accent6" w:themeFillTint="66"/>
            <w:vAlign w:val="center"/>
          </w:tcPr>
          <w:p w:rsidR="008E79D9" w:rsidRPr="002A78CF" w:rsidRDefault="008E79D9" w:rsidP="00076F0E">
            <w:pPr>
              <w:spacing w:after="0"/>
              <w:jc w:val="center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0B0C7B">
              <w:rPr>
                <w:rFonts w:cs="Calibri"/>
                <w:b/>
                <w:color w:val="000000"/>
                <w:sz w:val="24"/>
                <w:szCs w:val="24"/>
              </w:rPr>
              <w:t>Chairman/Director</w:t>
            </w:r>
            <w:r w:rsidRPr="002A78CF">
              <w:rPr>
                <w:rFonts w:cs="Calibri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E79D9" w:rsidRPr="002A78CF" w:rsidRDefault="008E79D9" w:rsidP="00076F0E">
            <w:pPr>
              <w:spacing w:after="0"/>
              <w:jc w:val="center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BD4B4" w:themeFill="accent6" w:themeFillTint="66"/>
            <w:vAlign w:val="center"/>
          </w:tcPr>
          <w:p w:rsidR="008E79D9" w:rsidRPr="00210E4B" w:rsidRDefault="008E79D9" w:rsidP="00076F0E">
            <w:pPr>
              <w:spacing w:after="0"/>
              <w:jc w:val="center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8E79D9" w:rsidRPr="002A78CF" w:rsidRDefault="008E79D9" w:rsidP="00076F0E">
            <w:pPr>
              <w:spacing w:after="0"/>
              <w:jc w:val="center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BD4B4" w:themeFill="accent6" w:themeFillTint="66"/>
            <w:vAlign w:val="center"/>
          </w:tcPr>
          <w:p w:rsidR="008E79D9" w:rsidRPr="000B0C7B" w:rsidRDefault="008E79D9" w:rsidP="00076F0E">
            <w:pPr>
              <w:spacing w:after="0"/>
              <w:jc w:val="center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Date</w:t>
            </w:r>
            <w:r w:rsidRPr="00210E4B">
              <w:rPr>
                <w:rFonts w:cs="Calibri"/>
                <w:b/>
                <w:color w:val="000000"/>
                <w:sz w:val="24"/>
                <w:szCs w:val="24"/>
              </w:rPr>
              <w:t>:</w:t>
            </w:r>
          </w:p>
        </w:tc>
        <w:sdt>
          <w:sdtPr>
            <w:rPr>
              <w:rStyle w:val="ISODateStyle"/>
              <w:rFonts w:asciiTheme="minorHAnsi" w:hAnsiTheme="minorHAnsi" w:cstheme="minorHAnsi"/>
              <w:sz w:val="24"/>
              <w:szCs w:val="24"/>
            </w:rPr>
            <w:id w:val="1988440730"/>
            <w:lock w:val="sdtLocked"/>
            <w:placeholder>
              <w:docPart w:val="4FAED118A23E4C058D39F95DB494D0F0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EndPr>
            <w:rPr>
              <w:rStyle w:val="ISODateStyle"/>
            </w:rPr>
          </w:sdtEndPr>
          <w:sdtContent>
            <w:tc>
              <w:tcPr>
                <w:tcW w:w="2880" w:type="dxa"/>
                <w:shd w:val="clear" w:color="auto" w:fill="auto"/>
                <w:vAlign w:val="center"/>
              </w:tcPr>
              <w:p w:rsidR="008E79D9" w:rsidRPr="0020368A" w:rsidRDefault="0020368A" w:rsidP="0020368A">
                <w:pPr>
                  <w:spacing w:after="0"/>
                  <w:outlineLvl w:val="0"/>
                  <w:rPr>
                    <w:rFonts w:asciiTheme="minorHAnsi" w:hAnsiTheme="minorHAnsi" w:cstheme="minorHAnsi"/>
                    <w:bCs/>
                    <w:color w:val="000000"/>
                    <w:sz w:val="24"/>
                    <w:szCs w:val="24"/>
                  </w:rPr>
                </w:pPr>
                <w:r w:rsidRPr="0020368A">
                  <w:rPr>
                    <w:rStyle w:val="ISODateStyle"/>
                    <w:rFonts w:asciiTheme="minorHAnsi" w:hAnsiTheme="minorHAnsi" w:cstheme="minorHAnsi"/>
                    <w:sz w:val="24"/>
                    <w:szCs w:val="24"/>
                  </w:rPr>
                  <w:t xml:space="preserve">                  </w:t>
                </w:r>
              </w:p>
            </w:tc>
          </w:sdtContent>
        </w:sdt>
      </w:tr>
      <w:tr w:rsidR="008E79D9" w:rsidRPr="00240329" w:rsidTr="00076F0E">
        <w:trPr>
          <w:trHeight w:val="546"/>
        </w:trPr>
        <w:tc>
          <w:tcPr>
            <w:tcW w:w="2638" w:type="dxa"/>
            <w:shd w:val="clear" w:color="auto" w:fill="FBD4B4" w:themeFill="accent6" w:themeFillTint="66"/>
            <w:vAlign w:val="center"/>
          </w:tcPr>
          <w:p w:rsidR="008E79D9" w:rsidRPr="000B0C7B" w:rsidRDefault="008E79D9" w:rsidP="00076F0E">
            <w:pPr>
              <w:spacing w:after="0"/>
              <w:jc w:val="center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0B0C7B">
              <w:rPr>
                <w:rFonts w:cs="Calibri"/>
                <w:b/>
                <w:color w:val="000000"/>
                <w:sz w:val="24"/>
                <w:szCs w:val="24"/>
              </w:rPr>
              <w:t>Deputy, E&amp;TA: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E79D9" w:rsidRPr="002A78CF" w:rsidRDefault="008E79D9" w:rsidP="00076F0E">
            <w:pPr>
              <w:spacing w:after="0"/>
              <w:jc w:val="center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BD4B4" w:themeFill="accent6" w:themeFillTint="66"/>
            <w:vAlign w:val="center"/>
          </w:tcPr>
          <w:p w:rsidR="008E79D9" w:rsidRDefault="008E79D9" w:rsidP="00076F0E">
            <w:pPr>
              <w:spacing w:after="0"/>
              <w:jc w:val="center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8E79D9" w:rsidRPr="002A78CF" w:rsidRDefault="008E79D9" w:rsidP="00076F0E">
            <w:pPr>
              <w:spacing w:after="0"/>
              <w:jc w:val="center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BD4B4" w:themeFill="accent6" w:themeFillTint="66"/>
            <w:vAlign w:val="center"/>
          </w:tcPr>
          <w:p w:rsidR="008E79D9" w:rsidRPr="000B0C7B" w:rsidRDefault="008E79D9" w:rsidP="00076F0E">
            <w:pPr>
              <w:spacing w:after="0"/>
              <w:jc w:val="center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Date</w:t>
            </w:r>
            <w:r w:rsidRPr="00210E4B">
              <w:rPr>
                <w:rFonts w:cs="Calibri"/>
                <w:b/>
                <w:color w:val="000000"/>
                <w:sz w:val="24"/>
                <w:szCs w:val="24"/>
              </w:rPr>
              <w:t>:</w:t>
            </w:r>
          </w:p>
        </w:tc>
        <w:sdt>
          <w:sdtPr>
            <w:rPr>
              <w:rStyle w:val="ISODateStyle"/>
              <w:rFonts w:ascii="Calibri" w:hAnsi="Calibri" w:cs="Calibri"/>
              <w:sz w:val="24"/>
              <w:szCs w:val="24"/>
            </w:rPr>
            <w:id w:val="84732851"/>
            <w:lock w:val="sdtLocked"/>
            <w:placeholder>
              <w:docPart w:val="D0F23D97CA274995B3159ADF7F7F079C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EndPr>
            <w:rPr>
              <w:rStyle w:val="ISODateStyle"/>
            </w:rPr>
          </w:sdtEndPr>
          <w:sdtContent>
            <w:tc>
              <w:tcPr>
                <w:tcW w:w="2880" w:type="dxa"/>
                <w:shd w:val="clear" w:color="auto" w:fill="auto"/>
                <w:vAlign w:val="center"/>
              </w:tcPr>
              <w:p w:rsidR="008E79D9" w:rsidRPr="0020368A" w:rsidRDefault="0083441F" w:rsidP="0083441F">
                <w:pPr>
                  <w:spacing w:after="0"/>
                  <w:outlineLvl w:val="0"/>
                  <w:rPr>
                    <w:rFonts w:cs="Calibri"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Style w:val="ISODateStyle"/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:rsidR="006601E7" w:rsidRPr="00F56536" w:rsidRDefault="006601E7" w:rsidP="00F56536"/>
    <w:sectPr w:rsidR="006601E7" w:rsidRPr="00F56536" w:rsidSect="00021411">
      <w:headerReference w:type="default" r:id="rId10"/>
      <w:footerReference w:type="default" r:id="rId11"/>
      <w:pgSz w:w="15842" w:h="12242" w:orient="landscape" w:code="1"/>
      <w:pgMar w:top="1728" w:right="1440" w:bottom="288" w:left="1440" w:header="792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B5B" w:rsidRDefault="00706B5B" w:rsidP="00C801EE">
      <w:pPr>
        <w:spacing w:after="0" w:line="240" w:lineRule="auto"/>
      </w:pPr>
      <w:r>
        <w:separator/>
      </w:r>
    </w:p>
  </w:endnote>
  <w:endnote w:type="continuationSeparator" w:id="0">
    <w:p w:rsidR="00706B5B" w:rsidRDefault="00706B5B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-144145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6601E7" w:rsidP="00945B54">
                          <w:r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945B5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700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8E79D9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    </w:t>
                          </w:r>
                          <w:r w:rsidR="008144CF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3441F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3441F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54pt;margin-top:-11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" filled="f" stroked="f">
              <v:textbox>
                <w:txbxContent>
                  <w:p w:rsidR="006601E7" w:rsidRDefault="006601E7" w:rsidP="00945B54">
                    <w:r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945B54">
                      <w:rPr>
                        <w:b/>
                        <w:bCs/>
                        <w:sz w:val="20"/>
                        <w:szCs w:val="20"/>
                      </w:rPr>
                      <w:t>700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8E79D9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7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    </w:t>
                    </w:r>
                    <w:r w:rsidR="008144CF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83441F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83441F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B5B" w:rsidRDefault="00706B5B" w:rsidP="00C801EE">
      <w:pPr>
        <w:spacing w:after="0" w:line="240" w:lineRule="auto"/>
      </w:pPr>
      <w:r>
        <w:separator/>
      </w:r>
    </w:p>
  </w:footnote>
  <w:footnote w:type="continuationSeparator" w:id="0">
    <w:p w:rsidR="00706B5B" w:rsidRDefault="00706B5B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ED2DC2" w:rsidP="004D4339">
    <w:pPr>
      <w:pStyle w:val="Header"/>
      <w:ind w:hanging="540"/>
      <w:jc w:val="center"/>
    </w:pPr>
    <w:r>
      <w:rPr>
        <w:noProof/>
      </w:rPr>
      <w:drawing>
        <wp:anchor distT="0" distB="0" distL="114300" distR="114300" simplePos="0" relativeHeight="251654655" behindDoc="0" locked="0" layoutInCell="1" allowOverlap="0" wp14:anchorId="5BF7801A" wp14:editId="40FA485A">
          <wp:simplePos x="0" y="0"/>
          <wp:positionH relativeFrom="column">
            <wp:posOffset>5427980</wp:posOffset>
          </wp:positionH>
          <wp:positionV relativeFrom="paragraph">
            <wp:posOffset>-389890</wp:posOffset>
          </wp:positionV>
          <wp:extent cx="3371787" cy="781490"/>
          <wp:effectExtent l="0" t="0" r="635" b="0"/>
          <wp:wrapSquare wrapText="bothSides"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1787" cy="78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F0E" w:rsidRPr="00047ECA">
      <w:rPr>
        <w:rFonts w:ascii="Times New Roman" w:hAnsi="Times New Roman" w:cs="Times New Roman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01EEC723" wp14:editId="405A321A">
              <wp:simplePos x="0" y="0"/>
              <wp:positionH relativeFrom="column">
                <wp:posOffset>-666750</wp:posOffset>
              </wp:positionH>
              <wp:positionV relativeFrom="paragraph">
                <wp:posOffset>323215</wp:posOffset>
              </wp:positionV>
              <wp:extent cx="26733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144CF" w:rsidRPr="00B9702E" w:rsidRDefault="008144CF" w:rsidP="008144CF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 w:rsidRPr="00047ECA">
                            <w:rPr>
                              <w:rFonts w:ascii="Times New Roman" w:hAnsi="Times New Roman" w:cs="Times New Roman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 xml:space="preserve">Planning and Development Deputyship </w:t>
                          </w:r>
                        </w:p>
                        <w:p w:rsidR="008144CF" w:rsidRPr="00635EF4" w:rsidRDefault="008144CF" w:rsidP="008144C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1EEC72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52.5pt;margin-top:25.45pt;width:210.5pt;height:22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" filled="f" stroked="f" strokeweight=".5pt">
              <v:textbox>
                <w:txbxContent>
                  <w:p w:rsidR="008144CF" w:rsidRPr="00B9702E" w:rsidRDefault="008144CF" w:rsidP="008144CF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 w:rsidRPr="00047ECA">
                      <w:rPr>
                        <w:rFonts w:ascii="Times New Roman" w:hAnsi="Times New Roman" w:cs="Times New Roman"/>
                        <w:b/>
                        <w:bCs/>
                        <w:color w:val="720B13"/>
                        <w:sz w:val="20"/>
                        <w:szCs w:val="20"/>
                      </w:rPr>
                      <w:t xml:space="preserve">Planning and Development Deputyship </w:t>
                    </w:r>
                  </w:p>
                  <w:p w:rsidR="008144CF" w:rsidRPr="00635EF4" w:rsidRDefault="008144CF" w:rsidP="008144CF"/>
                </w:txbxContent>
              </v:textbox>
            </v:shape>
          </w:pict>
        </mc:Fallback>
      </mc:AlternateContent>
    </w:r>
    <w:r w:rsidR="00076F0E" w:rsidRPr="00047ECA">
      <w:rPr>
        <w:rFonts w:ascii="Times New Roman" w:hAnsi="Times New Roman" w:cs="Times New Roman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5F40E59D" wp14:editId="57B5A488">
              <wp:simplePos x="0" y="0"/>
              <wp:positionH relativeFrom="column">
                <wp:posOffset>6296025</wp:posOffset>
              </wp:positionH>
              <wp:positionV relativeFrom="paragraph">
                <wp:posOffset>336550</wp:posOffset>
              </wp:positionV>
              <wp:extent cx="1263650" cy="3143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365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144CF" w:rsidRPr="00B9702E" w:rsidRDefault="008144CF" w:rsidP="008144CF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047ECA">
                            <w:rPr>
                              <w:rFonts w:cs="Calibri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التخطيط والتطوير</w:t>
                          </w:r>
                        </w:p>
                        <w:p w:rsidR="008144CF" w:rsidRPr="00635EF4" w:rsidRDefault="008144CF" w:rsidP="008144C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0E59D" id="Text Box 2" o:spid="_x0000_s1027" type="#_x0000_t202" style="position:absolute;left:0;text-align:left;margin-left:495.75pt;margin-top:26.5pt;width:99.5pt;height:2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" filled="f" stroked="f" strokeweight=".5pt">
              <v:textbox>
                <w:txbxContent>
                  <w:p w:rsidR="008144CF" w:rsidRPr="00B9702E" w:rsidRDefault="008144CF" w:rsidP="008144CF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 w:rsidRPr="00047ECA">
                      <w:rPr>
                        <w:rFonts w:cs="Calibri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التخطيط والتطوير</w:t>
                    </w:r>
                  </w:p>
                  <w:p w:rsidR="008144CF" w:rsidRPr="00635EF4" w:rsidRDefault="008144CF" w:rsidP="008144C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076F0E"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6E75CFD8" wp14:editId="38B37486">
          <wp:simplePos x="0" y="0"/>
          <wp:positionH relativeFrom="margin">
            <wp:posOffset>-885825</wp:posOffset>
          </wp:positionH>
          <wp:positionV relativeFrom="paragraph">
            <wp:posOffset>240030</wp:posOffset>
          </wp:positionV>
          <wp:extent cx="10001250" cy="1400175"/>
          <wp:effectExtent l="0" t="0" r="0" b="9525"/>
          <wp:wrapNone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0125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6F0E">
      <w:rPr>
        <w:noProof/>
      </w:rPr>
      <w:drawing>
        <wp:anchor distT="0" distB="0" distL="114300" distR="114300" simplePos="0" relativeHeight="251673088" behindDoc="0" locked="0" layoutInCell="1" allowOverlap="1" wp14:anchorId="578A179D" wp14:editId="67B8C131">
          <wp:simplePos x="0" y="0"/>
          <wp:positionH relativeFrom="margin">
            <wp:posOffset>-581025</wp:posOffset>
          </wp:positionH>
          <wp:positionV relativeFrom="page">
            <wp:posOffset>95250</wp:posOffset>
          </wp:positionV>
          <wp:extent cx="742950" cy="742950"/>
          <wp:effectExtent l="0" t="0" r="0" b="0"/>
          <wp:wrapSquare wrapText="bothSides"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369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5D868DE" wp14:editId="4A3BCDFC">
              <wp:simplePos x="0" y="0"/>
              <wp:positionH relativeFrom="column">
                <wp:posOffset>-762000</wp:posOffset>
              </wp:positionH>
              <wp:positionV relativeFrom="paragraph">
                <wp:posOffset>592455</wp:posOffset>
              </wp:positionV>
              <wp:extent cx="9677400" cy="6219825"/>
              <wp:effectExtent l="0" t="0" r="19050" b="2857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677400" cy="6219825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47E75FC" id="AutoShape 2" o:spid="_x0000_s1026" style="position:absolute;margin-left:-60pt;margin-top:46.65pt;width:762pt;height:48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" filled="f" strokecolor="#f79646 [3209]"/>
          </w:pict>
        </mc:Fallback>
      </mc:AlternateContent>
    </w:r>
    <w:r w:rsidR="00226369">
      <w:rPr>
        <w:noProof/>
      </w:rPr>
      <w:drawing>
        <wp:anchor distT="0" distB="0" distL="114300" distR="114300" simplePos="0" relativeHeight="251674112" behindDoc="1" locked="0" layoutInCell="1" allowOverlap="1" wp14:anchorId="10D37938" wp14:editId="1BDE0781">
          <wp:simplePos x="0" y="0"/>
          <wp:positionH relativeFrom="column">
            <wp:posOffset>-885825</wp:posOffset>
          </wp:positionH>
          <wp:positionV relativeFrom="paragraph">
            <wp:posOffset>-474345</wp:posOffset>
          </wp:positionV>
          <wp:extent cx="10001250" cy="7543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0" cy="754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9D9"/>
    <w:rsid w:val="000000E8"/>
    <w:rsid w:val="000062AF"/>
    <w:rsid w:val="00006436"/>
    <w:rsid w:val="00014A5D"/>
    <w:rsid w:val="00015AF0"/>
    <w:rsid w:val="00021411"/>
    <w:rsid w:val="0002440F"/>
    <w:rsid w:val="00037A61"/>
    <w:rsid w:val="000447E2"/>
    <w:rsid w:val="00055FC8"/>
    <w:rsid w:val="00061B4C"/>
    <w:rsid w:val="0006517E"/>
    <w:rsid w:val="00076F0E"/>
    <w:rsid w:val="00086CC6"/>
    <w:rsid w:val="00094226"/>
    <w:rsid w:val="00097A7A"/>
    <w:rsid w:val="00097E08"/>
    <w:rsid w:val="000A62E5"/>
    <w:rsid w:val="000B2522"/>
    <w:rsid w:val="000B5858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830"/>
    <w:rsid w:val="00165C68"/>
    <w:rsid w:val="001700B2"/>
    <w:rsid w:val="001762C9"/>
    <w:rsid w:val="00181CF3"/>
    <w:rsid w:val="00181DBD"/>
    <w:rsid w:val="00182932"/>
    <w:rsid w:val="0019171D"/>
    <w:rsid w:val="00193937"/>
    <w:rsid w:val="001D351A"/>
    <w:rsid w:val="001D3676"/>
    <w:rsid w:val="001E1A43"/>
    <w:rsid w:val="001E7A95"/>
    <w:rsid w:val="001F74DC"/>
    <w:rsid w:val="0020278D"/>
    <w:rsid w:val="0020368A"/>
    <w:rsid w:val="00210E4B"/>
    <w:rsid w:val="002171B3"/>
    <w:rsid w:val="002260D6"/>
    <w:rsid w:val="00226369"/>
    <w:rsid w:val="0023184B"/>
    <w:rsid w:val="00233892"/>
    <w:rsid w:val="00240329"/>
    <w:rsid w:val="00244BEE"/>
    <w:rsid w:val="002451A1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97A79"/>
    <w:rsid w:val="004A4ADF"/>
    <w:rsid w:val="004B2A73"/>
    <w:rsid w:val="004B439F"/>
    <w:rsid w:val="004B4581"/>
    <w:rsid w:val="004B4D7A"/>
    <w:rsid w:val="004B57B8"/>
    <w:rsid w:val="004B7EAF"/>
    <w:rsid w:val="004D4339"/>
    <w:rsid w:val="004D6421"/>
    <w:rsid w:val="004F37CA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D769C"/>
    <w:rsid w:val="005E1B8B"/>
    <w:rsid w:val="005E3B8E"/>
    <w:rsid w:val="005E679B"/>
    <w:rsid w:val="005E7CCA"/>
    <w:rsid w:val="006052B9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03AA0"/>
    <w:rsid w:val="00706B5B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74C01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3441F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E79D9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37CCE"/>
    <w:rsid w:val="00944D10"/>
    <w:rsid w:val="00945B54"/>
    <w:rsid w:val="00946AF2"/>
    <w:rsid w:val="009662FE"/>
    <w:rsid w:val="00976593"/>
    <w:rsid w:val="00980E5B"/>
    <w:rsid w:val="00990912"/>
    <w:rsid w:val="009A4082"/>
    <w:rsid w:val="009B10C3"/>
    <w:rsid w:val="009B25AB"/>
    <w:rsid w:val="009B3381"/>
    <w:rsid w:val="009B44AD"/>
    <w:rsid w:val="009D53C5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2715"/>
    <w:rsid w:val="00BA7070"/>
    <w:rsid w:val="00BB3454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5651"/>
    <w:rsid w:val="00C468A1"/>
    <w:rsid w:val="00C468FA"/>
    <w:rsid w:val="00C62180"/>
    <w:rsid w:val="00C63812"/>
    <w:rsid w:val="00C7162E"/>
    <w:rsid w:val="00C72E64"/>
    <w:rsid w:val="00C740BD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67317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97881"/>
    <w:rsid w:val="00EB406F"/>
    <w:rsid w:val="00EC5771"/>
    <w:rsid w:val="00EC67B2"/>
    <w:rsid w:val="00ED2DC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083B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E80861F"/>
  <w15:docId w15:val="{50343EE9-A1EB-4CF0-8263-FAE60D263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9D9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34"/>
    <w:qFormat/>
    <w:rsid w:val="0038395A"/>
    <w:pPr>
      <w:ind w:left="720"/>
      <w:contextualSpacing/>
    </w:p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P%20&amp;%20D%20template%20Landscap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E0A15450FFD4777B6225DD1044F9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68E1B-A298-4793-9329-10FB72635FBC}"/>
      </w:docPartPr>
      <w:docPartBody>
        <w:p w:rsidR="00165144" w:rsidRDefault="00A64BA8" w:rsidP="00A64BA8">
          <w:pPr>
            <w:pStyle w:val="5E0A15450FFD4777B6225DD1044F94591"/>
          </w:pPr>
          <w:r w:rsidRPr="009C2363">
            <w:rPr>
              <w:rStyle w:val="PlaceholderText"/>
            </w:rPr>
            <w:t>Click or tap to enter a date.</w:t>
          </w:r>
        </w:p>
      </w:docPartBody>
    </w:docPart>
    <w:docPart>
      <w:docPartPr>
        <w:name w:val="4FAED118A23E4C058D39F95DB494D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E8DFD-F6CA-4075-BEC3-CCEF57CBC416}"/>
      </w:docPartPr>
      <w:docPartBody>
        <w:p w:rsidR="00165144" w:rsidRDefault="00A64BA8" w:rsidP="00A64BA8">
          <w:pPr>
            <w:pStyle w:val="4FAED118A23E4C058D39F95DB494D0F0"/>
          </w:pPr>
          <w:r w:rsidRPr="009C236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0F23D97CA274995B3159ADF7F7F0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0CB67-EF1B-49E0-87E1-7C0550815C66}"/>
      </w:docPartPr>
      <w:docPartBody>
        <w:p w:rsidR="00165144" w:rsidRDefault="00A64BA8" w:rsidP="00A64BA8">
          <w:pPr>
            <w:pStyle w:val="D0F23D97CA274995B3159ADF7F7F079C"/>
          </w:pPr>
          <w:r w:rsidRPr="009C236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BA8"/>
    <w:rsid w:val="00165144"/>
    <w:rsid w:val="00A64BA8"/>
    <w:rsid w:val="00BD1075"/>
    <w:rsid w:val="00C8698A"/>
    <w:rsid w:val="00D06BE1"/>
    <w:rsid w:val="00EC01F1"/>
    <w:rsid w:val="00F0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698A"/>
    <w:rPr>
      <w:color w:val="808080"/>
    </w:rPr>
  </w:style>
  <w:style w:type="paragraph" w:customStyle="1" w:styleId="5E0A15450FFD4777B6225DD1044F9459">
    <w:name w:val="5E0A15450FFD4777B6225DD1044F9459"/>
    <w:rsid w:val="00A64BA8"/>
    <w:pPr>
      <w:spacing w:after="200" w:line="276" w:lineRule="auto"/>
    </w:pPr>
    <w:rPr>
      <w:rFonts w:ascii="Calibri" w:eastAsia="Times New Roman" w:hAnsi="Calibri" w:cs="Arial"/>
    </w:rPr>
  </w:style>
  <w:style w:type="paragraph" w:customStyle="1" w:styleId="5E0A15450FFD4777B6225DD1044F94591">
    <w:name w:val="5E0A15450FFD4777B6225DD1044F94591"/>
    <w:rsid w:val="00A64BA8"/>
    <w:pPr>
      <w:spacing w:after="200" w:line="276" w:lineRule="auto"/>
    </w:pPr>
    <w:rPr>
      <w:rFonts w:ascii="Calibri" w:eastAsia="Times New Roman" w:hAnsi="Calibri" w:cs="Arial"/>
    </w:rPr>
  </w:style>
  <w:style w:type="paragraph" w:customStyle="1" w:styleId="4FAED118A23E4C058D39F95DB494D0F0">
    <w:name w:val="4FAED118A23E4C058D39F95DB494D0F0"/>
    <w:rsid w:val="00A64BA8"/>
  </w:style>
  <w:style w:type="paragraph" w:customStyle="1" w:styleId="D0F23D97CA274995B3159ADF7F7F079C">
    <w:name w:val="D0F23D97CA274995B3159ADF7F7F079C"/>
    <w:rsid w:val="00A64B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 &amp; D template Landscapte.dotx</Template>
  <TotalTime>144</TotalTime>
  <Pages>1</Pages>
  <Words>60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15</cp:revision>
  <cp:lastPrinted>2020-11-30T06:12:00Z</cp:lastPrinted>
  <dcterms:created xsi:type="dcterms:W3CDTF">2020-11-30T04:54:00Z</dcterms:created>
  <dcterms:modified xsi:type="dcterms:W3CDTF">2021-04-18T08:29:00Z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