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1E7" w:rsidRDefault="006601E7" w:rsidP="00F56536"/>
    <w:p w:rsidR="00C1014D" w:rsidRPr="00C1014D" w:rsidRDefault="00C1014D" w:rsidP="00C1014D">
      <w:pPr>
        <w:spacing w:after="0" w:line="240" w:lineRule="auto"/>
        <w:jc w:val="center"/>
        <w:rPr>
          <w:b/>
          <w:sz w:val="2"/>
          <w:szCs w:val="2"/>
        </w:rPr>
      </w:pPr>
    </w:p>
    <w:p w:rsidR="00C1014D" w:rsidRDefault="00C1014D" w:rsidP="00C1014D">
      <w:pPr>
        <w:shd w:val="clear" w:color="auto" w:fill="FABF8F" w:themeFill="accent6" w:themeFillTint="99"/>
        <w:spacing w:after="0" w:line="240" w:lineRule="auto"/>
        <w:ind w:left="-630" w:right="-538"/>
        <w:jc w:val="center"/>
        <w:rPr>
          <w:b/>
          <w:sz w:val="28"/>
          <w:szCs w:val="28"/>
        </w:rPr>
      </w:pPr>
      <w:r w:rsidRPr="00C1014D">
        <w:rPr>
          <w:b/>
          <w:sz w:val="28"/>
          <w:szCs w:val="28"/>
          <w:shd w:val="clear" w:color="auto" w:fill="FABF8F" w:themeFill="accent6" w:themeFillTint="99"/>
        </w:rPr>
        <w:t>CO</w:t>
      </w:r>
      <w:r>
        <w:rPr>
          <w:b/>
          <w:sz w:val="28"/>
          <w:szCs w:val="28"/>
        </w:rPr>
        <w:t>URSE ASSESSMENT CHART</w:t>
      </w:r>
    </w:p>
    <w:p w:rsidR="00C1014D" w:rsidRPr="00C1014D" w:rsidRDefault="00C1014D" w:rsidP="00C1014D">
      <w:pPr>
        <w:spacing w:after="0" w:line="240" w:lineRule="auto"/>
        <w:jc w:val="center"/>
        <w:rPr>
          <w:b/>
          <w:sz w:val="26"/>
          <w:szCs w:val="26"/>
        </w:rPr>
      </w:pPr>
    </w:p>
    <w:tbl>
      <w:tblPr>
        <w:tblW w:w="14194" w:type="dxa"/>
        <w:tblInd w:w="-635" w:type="dxa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9"/>
        <w:gridCol w:w="2240"/>
        <w:gridCol w:w="447"/>
        <w:gridCol w:w="3514"/>
        <w:gridCol w:w="1154"/>
        <w:gridCol w:w="1186"/>
        <w:gridCol w:w="226"/>
        <w:gridCol w:w="1373"/>
        <w:gridCol w:w="201"/>
        <w:gridCol w:w="1322"/>
        <w:gridCol w:w="1362"/>
      </w:tblGrid>
      <w:tr w:rsidR="00C1014D" w:rsidTr="00C1014D">
        <w:trPr>
          <w:trHeight w:val="647"/>
        </w:trPr>
        <w:tc>
          <w:tcPr>
            <w:tcW w:w="1169" w:type="dxa"/>
            <w:vMerge w:val="restart"/>
            <w:tcBorders>
              <w:top w:val="double" w:sz="4" w:space="0" w:color="000000" w:themeColor="text1"/>
              <w:bottom w:val="double" w:sz="4" w:space="0" w:color="000000" w:themeColor="text1"/>
            </w:tcBorders>
            <w:shd w:val="clear" w:color="auto" w:fill="FABF8F" w:themeFill="accent6" w:themeFillTint="99"/>
            <w:vAlign w:val="center"/>
            <w:hideMark/>
          </w:tcPr>
          <w:p w:rsidR="00C1014D" w:rsidRDefault="00C1014D">
            <w:pPr>
              <w:spacing w:after="0"/>
              <w:ind w:left="-1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Course Code</w:t>
            </w:r>
          </w:p>
        </w:tc>
        <w:tc>
          <w:tcPr>
            <w:tcW w:w="2687" w:type="dxa"/>
            <w:gridSpan w:val="2"/>
            <w:vMerge w:val="restart"/>
            <w:tcBorders>
              <w:top w:val="double" w:sz="4" w:space="0" w:color="000000" w:themeColor="text1"/>
              <w:bottom w:val="double" w:sz="4" w:space="0" w:color="000000" w:themeColor="text1"/>
            </w:tcBorders>
            <w:shd w:val="clear" w:color="auto" w:fill="FABF8F" w:themeFill="accent6" w:themeFillTint="99"/>
            <w:vAlign w:val="center"/>
            <w:hideMark/>
          </w:tcPr>
          <w:p w:rsidR="00C1014D" w:rsidRDefault="00C1014D">
            <w:pPr>
              <w:spacing w:after="0"/>
              <w:ind w:left="-1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Course Title</w:t>
            </w:r>
          </w:p>
        </w:tc>
        <w:tc>
          <w:tcPr>
            <w:tcW w:w="4668" w:type="dxa"/>
            <w:gridSpan w:val="2"/>
            <w:vMerge w:val="restart"/>
            <w:tcBorders>
              <w:top w:val="double" w:sz="4" w:space="0" w:color="000000" w:themeColor="text1"/>
              <w:bottom w:val="double" w:sz="4" w:space="0" w:color="000000" w:themeColor="text1"/>
            </w:tcBorders>
            <w:shd w:val="clear" w:color="auto" w:fill="FABF8F" w:themeFill="accent6" w:themeFillTint="99"/>
            <w:vAlign w:val="center"/>
            <w:hideMark/>
          </w:tcPr>
          <w:p w:rsidR="00C1014D" w:rsidRDefault="00C1014D">
            <w:pPr>
              <w:spacing w:after="0"/>
              <w:ind w:left="-1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Course Learning Outcomes (CLOs)</w:t>
            </w:r>
          </w:p>
        </w:tc>
        <w:tc>
          <w:tcPr>
            <w:tcW w:w="2785" w:type="dxa"/>
            <w:gridSpan w:val="3"/>
            <w:tcBorders>
              <w:bottom w:val="single" w:sz="4" w:space="0" w:color="000000"/>
            </w:tcBorders>
            <w:shd w:val="clear" w:color="auto" w:fill="FABF8F" w:themeFill="accent6" w:themeFillTint="99"/>
            <w:vAlign w:val="center"/>
            <w:hideMark/>
          </w:tcPr>
          <w:p w:rsidR="00C1014D" w:rsidRDefault="00C1014D">
            <w:pPr>
              <w:tabs>
                <w:tab w:val="left" w:pos="72"/>
              </w:tabs>
              <w:spacing w:after="0"/>
              <w:ind w:left="-1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Assessment Activities</w:t>
            </w:r>
          </w:p>
          <w:p w:rsidR="00C1014D" w:rsidRDefault="00C1014D">
            <w:pPr>
              <w:tabs>
                <w:tab w:val="left" w:pos="72"/>
              </w:tabs>
              <w:spacing w:after="0"/>
              <w:ind w:left="-1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&amp; Weights (%)</w:t>
            </w:r>
          </w:p>
        </w:tc>
        <w:tc>
          <w:tcPr>
            <w:tcW w:w="1523" w:type="dxa"/>
            <w:gridSpan w:val="2"/>
            <w:vMerge w:val="restart"/>
            <w:tcBorders>
              <w:top w:val="double" w:sz="4" w:space="0" w:color="000000" w:themeColor="text1"/>
              <w:bottom w:val="double" w:sz="4" w:space="0" w:color="000000" w:themeColor="text1"/>
            </w:tcBorders>
            <w:shd w:val="clear" w:color="auto" w:fill="FABF8F" w:themeFill="accent6" w:themeFillTint="99"/>
            <w:vAlign w:val="center"/>
            <w:hideMark/>
          </w:tcPr>
          <w:p w:rsidR="00C1014D" w:rsidRDefault="00C1014D">
            <w:pPr>
              <w:spacing w:after="0"/>
              <w:ind w:left="-1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Performance Indicators Addressed by Course</w:t>
            </w:r>
          </w:p>
        </w:tc>
        <w:tc>
          <w:tcPr>
            <w:tcW w:w="1362" w:type="dxa"/>
            <w:vMerge w:val="restart"/>
            <w:tcBorders>
              <w:top w:val="double" w:sz="4" w:space="0" w:color="000000" w:themeColor="text1"/>
              <w:bottom w:val="double" w:sz="4" w:space="0" w:color="000000" w:themeColor="text1"/>
            </w:tcBorders>
            <w:shd w:val="clear" w:color="auto" w:fill="FABF8F" w:themeFill="accent6" w:themeFillTint="99"/>
            <w:vAlign w:val="center"/>
            <w:hideMark/>
          </w:tcPr>
          <w:p w:rsidR="00C1014D" w:rsidRDefault="00C1014D">
            <w:pPr>
              <w:spacing w:after="0"/>
              <w:ind w:left="-1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Student Outcomes Addressed by Course</w:t>
            </w:r>
          </w:p>
        </w:tc>
      </w:tr>
      <w:tr w:rsidR="00C1014D" w:rsidTr="00C1014D">
        <w:trPr>
          <w:trHeight w:val="400"/>
        </w:trPr>
        <w:tc>
          <w:tcPr>
            <w:tcW w:w="0" w:type="auto"/>
            <w:vMerge/>
            <w:tcBorders>
              <w:top w:val="single" w:sz="4" w:space="0" w:color="000000"/>
              <w:bottom w:val="double" w:sz="4" w:space="0" w:color="000000" w:themeColor="text1"/>
            </w:tcBorders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bottom w:val="double" w:sz="4" w:space="0" w:color="000000" w:themeColor="text1"/>
            </w:tcBorders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bottom w:val="double" w:sz="4" w:space="0" w:color="000000" w:themeColor="text1"/>
            </w:tcBorders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000000"/>
              <w:bottom w:val="double" w:sz="4" w:space="0" w:color="000000" w:themeColor="text1"/>
            </w:tcBorders>
            <w:shd w:val="clear" w:color="auto" w:fill="FABF8F" w:themeFill="accent6" w:themeFillTint="99"/>
            <w:vAlign w:val="center"/>
            <w:hideMark/>
          </w:tcPr>
          <w:p w:rsidR="00C1014D" w:rsidRDefault="00C1014D">
            <w:pPr>
              <w:spacing w:after="0"/>
              <w:rPr>
                <w:rFonts w:ascii="Times New Roman" w:hAnsi="Times New Roman"/>
                <w:sz w:val="24"/>
              </w:rPr>
            </w:pPr>
            <w:r>
              <w:t>Assessment</w:t>
            </w:r>
          </w:p>
        </w:tc>
        <w:tc>
          <w:tcPr>
            <w:tcW w:w="1373" w:type="dxa"/>
            <w:tcBorders>
              <w:top w:val="single" w:sz="4" w:space="0" w:color="000000"/>
              <w:bottom w:val="double" w:sz="4" w:space="0" w:color="000000" w:themeColor="text1"/>
            </w:tcBorders>
            <w:shd w:val="clear" w:color="auto" w:fill="FABF8F" w:themeFill="accent6" w:themeFillTint="99"/>
            <w:vAlign w:val="center"/>
            <w:hideMark/>
          </w:tcPr>
          <w:p w:rsidR="00C1014D" w:rsidRDefault="00C1014D">
            <w:pPr>
              <w:spacing w:after="0"/>
              <w:rPr>
                <w:rFonts w:ascii="Times New Roman" w:hAnsi="Times New Roman"/>
                <w:sz w:val="24"/>
              </w:rPr>
            </w:pPr>
            <w:r>
              <w:t>Weight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bottom w:val="double" w:sz="4" w:space="0" w:color="000000" w:themeColor="text1"/>
            </w:tcBorders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bottom w:val="double" w:sz="4" w:space="0" w:color="000000" w:themeColor="text1"/>
            </w:tcBorders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C1014D" w:rsidTr="00C1014D">
        <w:trPr>
          <w:trHeight w:val="206"/>
        </w:trPr>
        <w:tc>
          <w:tcPr>
            <w:tcW w:w="1169" w:type="dxa"/>
            <w:vMerge w:val="restart"/>
            <w:tcBorders>
              <w:top w:val="double" w:sz="4" w:space="0" w:color="000000" w:themeColor="text1"/>
            </w:tcBorders>
            <w:shd w:val="clear" w:color="auto" w:fill="FFFFFF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87" w:type="dxa"/>
            <w:gridSpan w:val="2"/>
            <w:vMerge w:val="restart"/>
            <w:tcBorders>
              <w:top w:val="double" w:sz="4" w:space="0" w:color="000000" w:themeColor="text1"/>
            </w:tcBorders>
            <w:shd w:val="clear" w:color="auto" w:fill="FFFFFF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4668" w:type="dxa"/>
            <w:gridSpan w:val="2"/>
            <w:vMerge w:val="restart"/>
            <w:tcBorders>
              <w:top w:val="double" w:sz="4" w:space="0" w:color="000000" w:themeColor="text1"/>
            </w:tcBorders>
          </w:tcPr>
          <w:p w:rsidR="00C1014D" w:rsidRDefault="00C1014D">
            <w:pPr>
              <w:autoSpaceDE w:val="0"/>
              <w:autoSpaceDN w:val="0"/>
              <w:adjustRightInd w:val="0"/>
              <w:spacing w:after="0"/>
              <w:ind w:left="360"/>
              <w:contextualSpacing/>
              <w:rPr>
                <w:rFonts w:eastAsia="Calibri"/>
                <w:i/>
                <w:iCs/>
                <w:sz w:val="18"/>
                <w:szCs w:val="18"/>
              </w:rPr>
            </w:pPr>
          </w:p>
        </w:tc>
        <w:tc>
          <w:tcPr>
            <w:tcW w:w="1412" w:type="dxa"/>
            <w:gridSpan w:val="2"/>
            <w:tcBorders>
              <w:top w:val="double" w:sz="4" w:space="0" w:color="000000" w:themeColor="text1"/>
            </w:tcBorders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  <w:lang w:val="fr-CA"/>
              </w:rPr>
            </w:pPr>
          </w:p>
        </w:tc>
        <w:tc>
          <w:tcPr>
            <w:tcW w:w="1373" w:type="dxa"/>
            <w:tcBorders>
              <w:top w:val="double" w:sz="4" w:space="0" w:color="000000" w:themeColor="text1"/>
            </w:tcBorders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23" w:type="dxa"/>
            <w:gridSpan w:val="2"/>
            <w:vMerge w:val="restart"/>
            <w:tcBorders>
              <w:top w:val="double" w:sz="4" w:space="0" w:color="000000" w:themeColor="text1"/>
            </w:tcBorders>
          </w:tcPr>
          <w:p w:rsidR="00C1014D" w:rsidRDefault="00C1014D">
            <w:pPr>
              <w:spacing w:after="0"/>
              <w:ind w:left="42"/>
              <w:rPr>
                <w:sz w:val="18"/>
                <w:szCs w:val="18"/>
              </w:rPr>
            </w:pPr>
          </w:p>
        </w:tc>
        <w:tc>
          <w:tcPr>
            <w:tcW w:w="1362" w:type="dxa"/>
            <w:vMerge w:val="restart"/>
            <w:tcBorders>
              <w:top w:val="double" w:sz="4" w:space="0" w:color="000000" w:themeColor="text1"/>
            </w:tcBorders>
          </w:tcPr>
          <w:p w:rsidR="00C1014D" w:rsidRDefault="00C1014D">
            <w:pPr>
              <w:spacing w:after="0"/>
              <w:ind w:left="-18"/>
              <w:rPr>
                <w:sz w:val="18"/>
                <w:szCs w:val="18"/>
              </w:rPr>
            </w:pPr>
          </w:p>
        </w:tc>
      </w:tr>
      <w:tr w:rsidR="00C1014D" w:rsidTr="00C1014D">
        <w:trPr>
          <w:trHeight w:val="206"/>
        </w:trPr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rFonts w:eastAsia="Calibri"/>
                <w:i/>
                <w:iCs/>
                <w:sz w:val="18"/>
                <w:szCs w:val="18"/>
              </w:rPr>
            </w:pPr>
          </w:p>
        </w:tc>
        <w:tc>
          <w:tcPr>
            <w:tcW w:w="1412" w:type="dxa"/>
            <w:gridSpan w:val="2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73" w:type="dxa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1014D" w:rsidTr="00C1014D">
        <w:trPr>
          <w:trHeight w:val="206"/>
        </w:trPr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rFonts w:eastAsia="Calibri"/>
                <w:i/>
                <w:iCs/>
                <w:sz w:val="18"/>
                <w:szCs w:val="18"/>
              </w:rPr>
            </w:pPr>
          </w:p>
        </w:tc>
        <w:tc>
          <w:tcPr>
            <w:tcW w:w="1412" w:type="dxa"/>
            <w:gridSpan w:val="2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73" w:type="dxa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1014D" w:rsidTr="00C1014D">
        <w:trPr>
          <w:trHeight w:val="206"/>
        </w:trPr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rFonts w:eastAsia="Calibri"/>
                <w:i/>
                <w:iCs/>
                <w:sz w:val="18"/>
                <w:szCs w:val="18"/>
              </w:rPr>
            </w:pPr>
          </w:p>
        </w:tc>
        <w:tc>
          <w:tcPr>
            <w:tcW w:w="1412" w:type="dxa"/>
            <w:gridSpan w:val="2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  <w:lang w:val="fr-CA"/>
              </w:rPr>
            </w:pPr>
          </w:p>
        </w:tc>
        <w:tc>
          <w:tcPr>
            <w:tcW w:w="1373" w:type="dxa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  <w:lang w:val="fr-CA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1014D" w:rsidTr="00C1014D">
        <w:trPr>
          <w:trHeight w:val="206"/>
        </w:trPr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68" w:type="dxa"/>
            <w:gridSpan w:val="2"/>
            <w:vMerge w:val="restart"/>
          </w:tcPr>
          <w:p w:rsidR="00C1014D" w:rsidRDefault="00C1014D">
            <w:pPr>
              <w:spacing w:after="0"/>
              <w:rPr>
                <w:rFonts w:eastAsia="Calibri"/>
                <w:i/>
                <w:iCs/>
                <w:sz w:val="18"/>
                <w:szCs w:val="18"/>
              </w:rPr>
            </w:pPr>
          </w:p>
        </w:tc>
        <w:tc>
          <w:tcPr>
            <w:tcW w:w="1412" w:type="dxa"/>
            <w:gridSpan w:val="2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  <w:lang w:val="fr-CA"/>
              </w:rPr>
            </w:pPr>
          </w:p>
        </w:tc>
        <w:tc>
          <w:tcPr>
            <w:tcW w:w="1373" w:type="dxa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23" w:type="dxa"/>
            <w:gridSpan w:val="2"/>
            <w:vMerge w:val="restart"/>
          </w:tcPr>
          <w:p w:rsidR="00C1014D" w:rsidRDefault="00C1014D">
            <w:pPr>
              <w:spacing w:after="0"/>
              <w:ind w:left="42"/>
              <w:rPr>
                <w:sz w:val="18"/>
                <w:szCs w:val="18"/>
              </w:rPr>
            </w:pPr>
          </w:p>
        </w:tc>
        <w:tc>
          <w:tcPr>
            <w:tcW w:w="1362" w:type="dxa"/>
            <w:vMerge w:val="restart"/>
          </w:tcPr>
          <w:p w:rsidR="00C1014D" w:rsidRDefault="00C1014D">
            <w:pPr>
              <w:spacing w:after="0"/>
              <w:ind w:left="-18"/>
              <w:rPr>
                <w:sz w:val="18"/>
                <w:szCs w:val="18"/>
              </w:rPr>
            </w:pPr>
          </w:p>
        </w:tc>
      </w:tr>
      <w:tr w:rsidR="00C1014D" w:rsidTr="00C1014D">
        <w:trPr>
          <w:trHeight w:val="206"/>
        </w:trPr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rFonts w:eastAsia="Calibri"/>
                <w:i/>
                <w:iCs/>
                <w:sz w:val="18"/>
                <w:szCs w:val="18"/>
              </w:rPr>
            </w:pPr>
          </w:p>
        </w:tc>
        <w:tc>
          <w:tcPr>
            <w:tcW w:w="1412" w:type="dxa"/>
            <w:gridSpan w:val="2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73" w:type="dxa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1014D" w:rsidTr="00C1014D">
        <w:trPr>
          <w:trHeight w:val="206"/>
        </w:trPr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rFonts w:eastAsia="Calibri"/>
                <w:i/>
                <w:iCs/>
                <w:sz w:val="18"/>
                <w:szCs w:val="18"/>
              </w:rPr>
            </w:pPr>
          </w:p>
        </w:tc>
        <w:tc>
          <w:tcPr>
            <w:tcW w:w="1412" w:type="dxa"/>
            <w:gridSpan w:val="2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73" w:type="dxa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1014D" w:rsidTr="00C1014D">
        <w:trPr>
          <w:trHeight w:val="206"/>
        </w:trPr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rFonts w:eastAsia="Calibri"/>
                <w:i/>
                <w:iCs/>
                <w:sz w:val="18"/>
                <w:szCs w:val="18"/>
              </w:rPr>
            </w:pPr>
          </w:p>
        </w:tc>
        <w:tc>
          <w:tcPr>
            <w:tcW w:w="1412" w:type="dxa"/>
            <w:gridSpan w:val="2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  <w:lang w:val="fr-CA"/>
              </w:rPr>
            </w:pPr>
          </w:p>
        </w:tc>
        <w:tc>
          <w:tcPr>
            <w:tcW w:w="1373" w:type="dxa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1014D" w:rsidTr="00C1014D">
        <w:trPr>
          <w:trHeight w:val="231"/>
        </w:trPr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68" w:type="dxa"/>
            <w:gridSpan w:val="2"/>
            <w:vMerge w:val="restart"/>
          </w:tcPr>
          <w:p w:rsidR="00C1014D" w:rsidRDefault="00C1014D">
            <w:pPr>
              <w:spacing w:after="0"/>
              <w:rPr>
                <w:rFonts w:eastAsia="Calibri"/>
                <w:i/>
                <w:iCs/>
                <w:sz w:val="18"/>
                <w:szCs w:val="18"/>
              </w:rPr>
            </w:pPr>
          </w:p>
        </w:tc>
        <w:tc>
          <w:tcPr>
            <w:tcW w:w="1412" w:type="dxa"/>
            <w:gridSpan w:val="2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73" w:type="dxa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23" w:type="dxa"/>
            <w:gridSpan w:val="2"/>
            <w:vMerge w:val="restart"/>
          </w:tcPr>
          <w:p w:rsidR="00C1014D" w:rsidRDefault="00C1014D">
            <w:pPr>
              <w:spacing w:after="0"/>
              <w:ind w:left="42"/>
              <w:rPr>
                <w:sz w:val="18"/>
                <w:szCs w:val="18"/>
              </w:rPr>
            </w:pPr>
          </w:p>
        </w:tc>
        <w:tc>
          <w:tcPr>
            <w:tcW w:w="1362" w:type="dxa"/>
            <w:vMerge w:val="restart"/>
          </w:tcPr>
          <w:p w:rsidR="00C1014D" w:rsidRDefault="00C1014D">
            <w:pPr>
              <w:spacing w:after="0"/>
              <w:ind w:left="-18"/>
              <w:rPr>
                <w:sz w:val="18"/>
                <w:szCs w:val="18"/>
              </w:rPr>
            </w:pPr>
          </w:p>
        </w:tc>
      </w:tr>
      <w:tr w:rsidR="00C1014D" w:rsidTr="00C1014D">
        <w:trPr>
          <w:trHeight w:val="231"/>
        </w:trPr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rFonts w:eastAsia="Calibri"/>
                <w:i/>
                <w:iCs/>
                <w:sz w:val="18"/>
                <w:szCs w:val="18"/>
              </w:rPr>
            </w:pPr>
          </w:p>
        </w:tc>
        <w:tc>
          <w:tcPr>
            <w:tcW w:w="1412" w:type="dxa"/>
            <w:gridSpan w:val="2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73" w:type="dxa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1014D" w:rsidTr="00C1014D">
        <w:trPr>
          <w:trHeight w:val="233"/>
        </w:trPr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rFonts w:eastAsia="Calibri"/>
                <w:i/>
                <w:iCs/>
                <w:sz w:val="18"/>
                <w:szCs w:val="18"/>
              </w:rPr>
            </w:pPr>
          </w:p>
        </w:tc>
        <w:tc>
          <w:tcPr>
            <w:tcW w:w="1412" w:type="dxa"/>
            <w:gridSpan w:val="2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  <w:lang w:val="fr-CA"/>
              </w:rPr>
            </w:pPr>
          </w:p>
        </w:tc>
        <w:tc>
          <w:tcPr>
            <w:tcW w:w="1373" w:type="dxa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1014D" w:rsidTr="00C1014D">
        <w:trPr>
          <w:trHeight w:val="287"/>
        </w:trPr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rFonts w:eastAsia="Calibri"/>
                <w:i/>
                <w:iCs/>
                <w:sz w:val="18"/>
                <w:szCs w:val="18"/>
              </w:rPr>
            </w:pPr>
          </w:p>
        </w:tc>
        <w:tc>
          <w:tcPr>
            <w:tcW w:w="1412" w:type="dxa"/>
            <w:gridSpan w:val="2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73" w:type="dxa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1014D" w:rsidTr="00C1014D">
        <w:trPr>
          <w:trHeight w:val="206"/>
        </w:trPr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68" w:type="dxa"/>
            <w:gridSpan w:val="2"/>
            <w:vMerge w:val="restart"/>
          </w:tcPr>
          <w:p w:rsidR="00C1014D" w:rsidRDefault="00C1014D">
            <w:pPr>
              <w:spacing w:after="0"/>
              <w:rPr>
                <w:rFonts w:eastAsia="Calibri"/>
                <w:i/>
                <w:iCs/>
                <w:sz w:val="18"/>
                <w:szCs w:val="18"/>
              </w:rPr>
            </w:pPr>
          </w:p>
        </w:tc>
        <w:tc>
          <w:tcPr>
            <w:tcW w:w="1412" w:type="dxa"/>
            <w:gridSpan w:val="2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  <w:lang w:val="fr-CA"/>
              </w:rPr>
            </w:pPr>
          </w:p>
        </w:tc>
        <w:tc>
          <w:tcPr>
            <w:tcW w:w="1373" w:type="dxa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23" w:type="dxa"/>
            <w:gridSpan w:val="2"/>
            <w:vMerge w:val="restart"/>
          </w:tcPr>
          <w:p w:rsidR="00C1014D" w:rsidRDefault="00C1014D">
            <w:pPr>
              <w:spacing w:after="0"/>
              <w:ind w:left="42"/>
              <w:rPr>
                <w:sz w:val="18"/>
                <w:szCs w:val="18"/>
              </w:rPr>
            </w:pPr>
          </w:p>
        </w:tc>
        <w:tc>
          <w:tcPr>
            <w:tcW w:w="1362" w:type="dxa"/>
            <w:vMerge w:val="restart"/>
          </w:tcPr>
          <w:p w:rsidR="00C1014D" w:rsidRDefault="00C1014D">
            <w:pPr>
              <w:spacing w:after="0"/>
              <w:ind w:left="-18"/>
              <w:rPr>
                <w:sz w:val="18"/>
                <w:szCs w:val="18"/>
              </w:rPr>
            </w:pPr>
          </w:p>
        </w:tc>
      </w:tr>
      <w:tr w:rsidR="00C1014D" w:rsidTr="00C1014D">
        <w:trPr>
          <w:trHeight w:val="206"/>
        </w:trPr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rFonts w:eastAsia="Calibri"/>
                <w:i/>
                <w:iCs/>
                <w:sz w:val="18"/>
                <w:szCs w:val="18"/>
              </w:rPr>
            </w:pPr>
          </w:p>
        </w:tc>
        <w:tc>
          <w:tcPr>
            <w:tcW w:w="1412" w:type="dxa"/>
            <w:gridSpan w:val="2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73" w:type="dxa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  <w:lang w:val="fr-CA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1014D" w:rsidTr="00C1014D">
        <w:trPr>
          <w:trHeight w:val="206"/>
        </w:trPr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rFonts w:eastAsia="Calibri"/>
                <w:i/>
                <w:iCs/>
                <w:sz w:val="18"/>
                <w:szCs w:val="18"/>
              </w:rPr>
            </w:pPr>
          </w:p>
        </w:tc>
        <w:tc>
          <w:tcPr>
            <w:tcW w:w="1412" w:type="dxa"/>
            <w:gridSpan w:val="2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73" w:type="dxa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  <w:lang w:val="fr-CA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1014D" w:rsidTr="00C1014D">
        <w:trPr>
          <w:trHeight w:val="85"/>
        </w:trPr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rFonts w:eastAsia="Calibri"/>
                <w:i/>
                <w:iCs/>
                <w:sz w:val="18"/>
                <w:szCs w:val="18"/>
              </w:rPr>
            </w:pPr>
          </w:p>
        </w:tc>
        <w:tc>
          <w:tcPr>
            <w:tcW w:w="1412" w:type="dxa"/>
            <w:gridSpan w:val="2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  <w:lang w:val="fr-CA"/>
              </w:rPr>
            </w:pPr>
          </w:p>
        </w:tc>
        <w:tc>
          <w:tcPr>
            <w:tcW w:w="1373" w:type="dxa"/>
          </w:tcPr>
          <w:p w:rsidR="00C1014D" w:rsidRDefault="00C1014D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1014D" w:rsidRDefault="00C1014D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1014D" w:rsidTr="00C1014D">
        <w:trPr>
          <w:trHeight w:val="224"/>
        </w:trPr>
        <w:tc>
          <w:tcPr>
            <w:tcW w:w="14194" w:type="dxa"/>
            <w:gridSpan w:val="11"/>
            <w:shd w:val="clear" w:color="auto" w:fill="FBD4B4" w:themeFill="accent6" w:themeFillTint="66"/>
            <w:vAlign w:val="center"/>
            <w:hideMark/>
          </w:tcPr>
          <w:p w:rsidR="00C1014D" w:rsidRDefault="00C1014D">
            <w:pPr>
              <w:spacing w:after="0"/>
              <w:ind w:left="-18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Approved by (Program/Course Director)</w:t>
            </w:r>
          </w:p>
        </w:tc>
      </w:tr>
      <w:tr w:rsidR="00C1014D" w:rsidTr="00C1014D">
        <w:trPr>
          <w:trHeight w:val="130"/>
        </w:trPr>
        <w:tc>
          <w:tcPr>
            <w:tcW w:w="3409" w:type="dxa"/>
            <w:gridSpan w:val="2"/>
            <w:shd w:val="clear" w:color="auto" w:fill="FBD4B4" w:themeFill="accent6" w:themeFillTint="66"/>
            <w:vAlign w:val="center"/>
            <w:hideMark/>
          </w:tcPr>
          <w:p w:rsidR="00C1014D" w:rsidRDefault="00C1014D" w:rsidP="00A8003A">
            <w:pPr>
              <w:spacing w:after="0"/>
              <w:ind w:left="-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3961" w:type="dxa"/>
            <w:gridSpan w:val="2"/>
            <w:shd w:val="clear" w:color="auto" w:fill="FBD4B4" w:themeFill="accent6" w:themeFillTint="66"/>
            <w:vAlign w:val="center"/>
            <w:hideMark/>
          </w:tcPr>
          <w:p w:rsidR="00C1014D" w:rsidRDefault="00C1014D" w:rsidP="00A8003A">
            <w:pPr>
              <w:spacing w:after="0"/>
              <w:ind w:left="-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Signature</w:t>
            </w:r>
          </w:p>
        </w:tc>
        <w:tc>
          <w:tcPr>
            <w:tcW w:w="2340" w:type="dxa"/>
            <w:gridSpan w:val="2"/>
            <w:shd w:val="clear" w:color="auto" w:fill="FBD4B4" w:themeFill="accent6" w:themeFillTint="66"/>
            <w:vAlign w:val="center"/>
            <w:hideMark/>
          </w:tcPr>
          <w:p w:rsidR="00C1014D" w:rsidRDefault="00C1014D" w:rsidP="00A8003A">
            <w:pPr>
              <w:spacing w:after="0"/>
              <w:ind w:left="-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Version</w:t>
            </w:r>
          </w:p>
        </w:tc>
        <w:tc>
          <w:tcPr>
            <w:tcW w:w="1800" w:type="dxa"/>
            <w:gridSpan w:val="3"/>
            <w:shd w:val="clear" w:color="auto" w:fill="FBD4B4" w:themeFill="accent6" w:themeFillTint="66"/>
            <w:vAlign w:val="center"/>
            <w:hideMark/>
          </w:tcPr>
          <w:p w:rsidR="00C1014D" w:rsidRDefault="00C1014D" w:rsidP="00A8003A">
            <w:pPr>
              <w:spacing w:after="0"/>
              <w:ind w:left="-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Semester</w:t>
            </w:r>
          </w:p>
        </w:tc>
        <w:tc>
          <w:tcPr>
            <w:tcW w:w="2684" w:type="dxa"/>
            <w:gridSpan w:val="2"/>
            <w:shd w:val="clear" w:color="auto" w:fill="FBD4B4" w:themeFill="accent6" w:themeFillTint="66"/>
            <w:vAlign w:val="center"/>
            <w:hideMark/>
          </w:tcPr>
          <w:p w:rsidR="00C1014D" w:rsidRDefault="00C1014D" w:rsidP="00A8003A">
            <w:pPr>
              <w:spacing w:after="0"/>
              <w:ind w:left="-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</w:tr>
      <w:tr w:rsidR="00C1014D" w:rsidTr="007D294C">
        <w:trPr>
          <w:trHeight w:val="576"/>
        </w:trPr>
        <w:tc>
          <w:tcPr>
            <w:tcW w:w="3409" w:type="dxa"/>
            <w:gridSpan w:val="2"/>
            <w:shd w:val="clear" w:color="auto" w:fill="FFFFFF"/>
            <w:vAlign w:val="center"/>
          </w:tcPr>
          <w:p w:rsidR="00C1014D" w:rsidRDefault="00C1014D">
            <w:pPr>
              <w:spacing w:after="0"/>
              <w:ind w:left="-1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1" w:type="dxa"/>
            <w:gridSpan w:val="2"/>
            <w:shd w:val="clear" w:color="auto" w:fill="FFFFFF"/>
            <w:vAlign w:val="center"/>
          </w:tcPr>
          <w:p w:rsidR="00C1014D" w:rsidRDefault="00C1014D" w:rsidP="007D294C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shd w:val="clear" w:color="auto" w:fill="FFFFFF"/>
            <w:vAlign w:val="center"/>
          </w:tcPr>
          <w:p w:rsidR="00C1014D" w:rsidRDefault="00C1014D">
            <w:pPr>
              <w:spacing w:after="0"/>
              <w:ind w:left="-1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00" w:type="dxa"/>
            <w:gridSpan w:val="3"/>
            <w:shd w:val="clear" w:color="auto" w:fill="FFFFFF"/>
            <w:vAlign w:val="center"/>
          </w:tcPr>
          <w:p w:rsidR="00C1014D" w:rsidRDefault="00C1014D">
            <w:pPr>
              <w:spacing w:after="0"/>
              <w:ind w:left="-18"/>
              <w:jc w:val="center"/>
              <w:rPr>
                <w:b/>
                <w:bCs/>
                <w:sz w:val="18"/>
                <w:szCs w:val="18"/>
              </w:rPr>
            </w:pPr>
          </w:p>
        </w:tc>
        <w:sdt>
          <w:sdtPr>
            <w:rPr>
              <w:b/>
              <w:bCs/>
            </w:rPr>
            <w:id w:val="725410138"/>
            <w:placeholder>
              <w:docPart w:val="DefaultPlaceholder_-1854013438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684" w:type="dxa"/>
                <w:gridSpan w:val="2"/>
                <w:shd w:val="clear" w:color="auto" w:fill="FFFFFF"/>
                <w:vAlign w:val="center"/>
              </w:tcPr>
              <w:p w:rsidR="00C1014D" w:rsidRPr="00D8670A" w:rsidRDefault="00D8670A" w:rsidP="00D8670A">
                <w:pPr>
                  <w:spacing w:after="0"/>
                  <w:ind w:left="-18"/>
                  <w:jc w:val="center"/>
                  <w:rPr>
                    <w:b/>
                    <w:bCs/>
                  </w:rPr>
                </w:pPr>
                <w:r w:rsidRPr="00D8670A">
                  <w:rPr>
                    <w:b/>
                    <w:bCs/>
                  </w:rPr>
                  <w:t xml:space="preserve">                    </w:t>
                </w:r>
              </w:p>
            </w:tc>
          </w:sdtContent>
        </w:sdt>
      </w:tr>
    </w:tbl>
    <w:p w:rsidR="00C1014D" w:rsidRDefault="00C1014D" w:rsidP="00C1014D">
      <w:pPr>
        <w:spacing w:after="0" w:line="240" w:lineRule="auto"/>
        <w:rPr>
          <w:b/>
          <w:sz w:val="24"/>
          <w:szCs w:val="24"/>
        </w:rPr>
      </w:pPr>
    </w:p>
    <w:p w:rsidR="00C1014D" w:rsidRDefault="00C1014D" w:rsidP="00F56536"/>
    <w:p w:rsidR="00C1014D" w:rsidRPr="00C1014D" w:rsidRDefault="00C1014D" w:rsidP="00C1014D">
      <w:pPr>
        <w:ind w:firstLine="720"/>
      </w:pPr>
    </w:p>
    <w:sectPr w:rsidR="00C1014D" w:rsidRPr="00C1014D" w:rsidSect="001E1985">
      <w:headerReference w:type="default" r:id="rId10"/>
      <w:footerReference w:type="default" r:id="rId11"/>
      <w:pgSz w:w="15842" w:h="12242" w:orient="landscape" w:code="1"/>
      <w:pgMar w:top="1728" w:right="1440" w:bottom="288" w:left="1440" w:header="792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D1B" w:rsidRDefault="00874D1B" w:rsidP="00C801EE">
      <w:pPr>
        <w:spacing w:after="0" w:line="240" w:lineRule="auto"/>
      </w:pPr>
      <w:r>
        <w:separator/>
      </w:r>
    </w:p>
  </w:endnote>
  <w:endnote w:type="continuationSeparator" w:id="0">
    <w:p w:rsidR="00874D1B" w:rsidRDefault="00874D1B" w:rsidP="00C8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Default="005D6E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-220345</wp:posOffset>
              </wp:positionV>
              <wp:extent cx="9539605" cy="24765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96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01E7" w:rsidRDefault="00FD3531" w:rsidP="00945B54"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487891">
                            <w:rPr>
                              <w:sz w:val="20"/>
                              <w:szCs w:val="20"/>
                            </w:rPr>
                            <w:t xml:space="preserve">      </w:t>
                          </w:r>
                          <w:r w:rsidR="006601E7" w:rsidRPr="00ED2F42">
                            <w:rPr>
                              <w:sz w:val="20"/>
                              <w:szCs w:val="20"/>
                            </w:rPr>
                            <w:t xml:space="preserve">Form# </w:t>
                          </w:r>
                          <w:r w:rsidR="006601E7" w:rsidRPr="00ED2F4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</w:t>
                          </w:r>
                          <w:r w:rsidR="00945B54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700</w:t>
                          </w:r>
                          <w:r w:rsidR="00C1014D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-24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  <w:t xml:space="preserve">                                                                   </w:t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</w:t>
                          </w:r>
                          <w:r w:rsidR="00487891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Page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PAGE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444C4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 of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444C4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:rsidR="006601E7" w:rsidRDefault="006601E7" w:rsidP="004A4ADF"/>
                        <w:p w:rsidR="006601E7" w:rsidRPr="00990912" w:rsidRDefault="006601E7" w:rsidP="004A4AD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54pt;margin-top:-17.35pt;width:751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L4uAIAAMA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" filled="f" stroked="f">
              <v:textbox>
                <w:txbxContent>
                  <w:p w:rsidR="006601E7" w:rsidRDefault="00FD3531" w:rsidP="00945B54"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="00487891">
                      <w:rPr>
                        <w:sz w:val="20"/>
                        <w:szCs w:val="20"/>
                      </w:rPr>
                      <w:t xml:space="preserve">      </w:t>
                    </w:r>
                    <w:r w:rsidR="006601E7" w:rsidRPr="00ED2F42">
                      <w:rPr>
                        <w:sz w:val="20"/>
                        <w:szCs w:val="20"/>
                      </w:rPr>
                      <w:t xml:space="preserve">Form# </w:t>
                    </w:r>
                    <w:r w:rsidR="006601E7" w:rsidRPr="00ED2F42">
                      <w:rPr>
                        <w:b/>
                        <w:bCs/>
                        <w:sz w:val="20"/>
                        <w:szCs w:val="20"/>
                      </w:rPr>
                      <w:t>F</w:t>
                    </w:r>
                    <w:r w:rsidR="00945B54">
                      <w:rPr>
                        <w:b/>
                        <w:bCs/>
                        <w:sz w:val="20"/>
                        <w:szCs w:val="20"/>
                      </w:rPr>
                      <w:t>700</w:t>
                    </w:r>
                    <w:r w:rsidR="00C1014D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-24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  <w:t xml:space="preserve">                                                                   </w:t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</w:t>
                    </w:r>
                    <w:r w:rsidR="00487891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  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Page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PAGE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C444C4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 of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NUMPAGES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C444C4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</w:p>
                  <w:p w:rsidR="006601E7" w:rsidRDefault="006601E7" w:rsidP="004A4ADF"/>
                  <w:p w:rsidR="006601E7" w:rsidRPr="00990912" w:rsidRDefault="006601E7" w:rsidP="004A4AD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D1B" w:rsidRDefault="00874D1B" w:rsidP="00C801EE">
      <w:pPr>
        <w:spacing w:after="0" w:line="240" w:lineRule="auto"/>
      </w:pPr>
      <w:r>
        <w:separator/>
      </w:r>
    </w:p>
  </w:footnote>
  <w:footnote w:type="continuationSeparator" w:id="0">
    <w:p w:rsidR="00874D1B" w:rsidRDefault="00874D1B" w:rsidP="00C80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Pr="00B90A02" w:rsidRDefault="00C444C4" w:rsidP="004D4339">
    <w:pPr>
      <w:pStyle w:val="Header"/>
      <w:ind w:hanging="540"/>
      <w:jc w:val="center"/>
    </w:pPr>
    <w:r>
      <w:rPr>
        <w:noProof/>
      </w:rPr>
      <w:drawing>
        <wp:anchor distT="0" distB="0" distL="114300" distR="114300" simplePos="0" relativeHeight="251654655" behindDoc="0" locked="0" layoutInCell="1" allowOverlap="0" wp14:anchorId="068D860B" wp14:editId="7E5BF8EF">
          <wp:simplePos x="0" y="0"/>
          <wp:positionH relativeFrom="column">
            <wp:posOffset>5534025</wp:posOffset>
          </wp:positionH>
          <wp:positionV relativeFrom="paragraph">
            <wp:posOffset>-369570</wp:posOffset>
          </wp:positionV>
          <wp:extent cx="3167380" cy="789305"/>
          <wp:effectExtent l="0" t="0" r="0" b="0"/>
          <wp:wrapSquare wrapText="bothSides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-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7380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341" w:rsidRPr="00047ECA">
      <w:rPr>
        <w:rFonts w:ascii="Times New Roman" w:hAnsi="Times New Roman" w:cs="Times New Roman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53630" behindDoc="0" locked="0" layoutInCell="1" allowOverlap="1" wp14:anchorId="277EF2E6" wp14:editId="4C391EFF">
              <wp:simplePos x="0" y="0"/>
              <wp:positionH relativeFrom="column">
                <wp:posOffset>6296025</wp:posOffset>
              </wp:positionH>
              <wp:positionV relativeFrom="paragraph">
                <wp:posOffset>397510</wp:posOffset>
              </wp:positionV>
              <wp:extent cx="1263650" cy="2565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3650" cy="256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144CF" w:rsidRPr="00B9702E" w:rsidRDefault="008144CF" w:rsidP="008144CF">
                          <w:pPr>
                            <w:pStyle w:val="Header"/>
                            <w:bidi/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 w:rsidRPr="00047ECA">
                            <w:rPr>
                              <w:rFonts w:cs="Calibri" w:hint="cs"/>
                              <w:b/>
                              <w:bCs/>
                              <w:color w:val="720B13"/>
                              <w:sz w:val="20"/>
                              <w:szCs w:val="20"/>
                              <w:rtl/>
                            </w:rPr>
                            <w:t>وكالة التخطيط والتطوير</w:t>
                          </w:r>
                        </w:p>
                        <w:p w:rsidR="008144CF" w:rsidRPr="00635EF4" w:rsidRDefault="008144CF" w:rsidP="008144C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5974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95.75pt;margin-top:31.3pt;width:99.5pt;height:20.2pt;z-index:2516536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" filled="f" stroked="f" strokeweight=".5pt">
              <v:textbox>
                <w:txbxContent>
                  <w:p w:rsidR="008144CF" w:rsidRPr="00B9702E" w:rsidRDefault="008144CF" w:rsidP="008144CF">
                    <w:pPr>
                      <w:pStyle w:val="Header"/>
                      <w:bidi/>
                      <w:jc w:val="center"/>
                      <w:rPr>
                        <w:sz w:val="20"/>
                        <w:szCs w:val="20"/>
                        <w:rtl/>
                      </w:rPr>
                    </w:pPr>
                    <w:r w:rsidRPr="00047ECA">
                      <w:rPr>
                        <w:rFonts w:cs="Calibri" w:hint="cs"/>
                        <w:b/>
                        <w:bCs/>
                        <w:color w:val="720B13"/>
                        <w:sz w:val="20"/>
                        <w:szCs w:val="20"/>
                        <w:rtl/>
                      </w:rPr>
                      <w:t>وكالة التخطيط والتطوير</w:t>
                    </w:r>
                  </w:p>
                  <w:p w:rsidR="008144CF" w:rsidRPr="00635EF4" w:rsidRDefault="008144CF" w:rsidP="008144C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242341" w:rsidRPr="00047ECA">
      <w:rPr>
        <w:rFonts w:ascii="Times New Roman" w:hAnsi="Times New Roman" w:cs="Times New Roman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4666F461" wp14:editId="76B9FB9C">
              <wp:simplePos x="0" y="0"/>
              <wp:positionH relativeFrom="column">
                <wp:posOffset>-666750</wp:posOffset>
              </wp:positionH>
              <wp:positionV relativeFrom="paragraph">
                <wp:posOffset>380365</wp:posOffset>
              </wp:positionV>
              <wp:extent cx="267335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144CF" w:rsidRPr="00B9702E" w:rsidRDefault="008144CF" w:rsidP="008144CF">
                          <w:pPr>
                            <w:pStyle w:val="Header"/>
                            <w:rPr>
                              <w:sz w:val="20"/>
                              <w:szCs w:val="20"/>
                            </w:rPr>
                          </w:pPr>
                          <w:r w:rsidRPr="00047ECA">
                            <w:rPr>
                              <w:rFonts w:ascii="Times New Roman" w:hAnsi="Times New Roman" w:cs="Times New Roman"/>
                              <w:b/>
                              <w:bCs/>
                              <w:color w:val="720B13"/>
                              <w:sz w:val="20"/>
                              <w:szCs w:val="20"/>
                            </w:rPr>
                            <w:t xml:space="preserve">Planning and Development Deputyship </w:t>
                          </w:r>
                        </w:p>
                        <w:p w:rsidR="008144CF" w:rsidRPr="00635EF4" w:rsidRDefault="008144CF" w:rsidP="008144C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666F46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-52.5pt;margin-top:29.95pt;width:210.5pt;height:22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" filled="f" stroked="f" strokeweight=".5pt">
              <v:textbox>
                <w:txbxContent>
                  <w:p w:rsidR="008144CF" w:rsidRPr="00B9702E" w:rsidRDefault="008144CF" w:rsidP="008144CF">
                    <w:pPr>
                      <w:pStyle w:val="Header"/>
                      <w:rPr>
                        <w:sz w:val="20"/>
                        <w:szCs w:val="20"/>
                      </w:rPr>
                    </w:pPr>
                    <w:r w:rsidRPr="00047ECA">
                      <w:rPr>
                        <w:rFonts w:ascii="Times New Roman" w:hAnsi="Times New Roman" w:cs="Times New Roman"/>
                        <w:b/>
                        <w:bCs/>
                        <w:color w:val="720B13"/>
                        <w:sz w:val="20"/>
                        <w:szCs w:val="20"/>
                      </w:rPr>
                      <w:t xml:space="preserve">Planning and Development Deputyship </w:t>
                    </w:r>
                  </w:p>
                  <w:p w:rsidR="008144CF" w:rsidRPr="00635EF4" w:rsidRDefault="008144CF" w:rsidP="008144CF"/>
                </w:txbxContent>
              </v:textbox>
            </v:shape>
          </w:pict>
        </mc:Fallback>
      </mc:AlternateContent>
    </w:r>
    <w:r w:rsidR="00242341">
      <w:rPr>
        <w:noProof/>
      </w:rPr>
      <w:drawing>
        <wp:anchor distT="0" distB="0" distL="114300" distR="114300" simplePos="0" relativeHeight="251673088" behindDoc="0" locked="0" layoutInCell="1" allowOverlap="1" wp14:anchorId="6957AC76" wp14:editId="63801736">
          <wp:simplePos x="0" y="0"/>
          <wp:positionH relativeFrom="margin">
            <wp:posOffset>-581025</wp:posOffset>
          </wp:positionH>
          <wp:positionV relativeFrom="page">
            <wp:posOffset>152400</wp:posOffset>
          </wp:positionV>
          <wp:extent cx="742950" cy="742950"/>
          <wp:effectExtent l="0" t="0" r="0" b="0"/>
          <wp:wrapSquare wrapText="bothSides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1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341">
      <w:rPr>
        <w:noProof/>
        <w:sz w:val="24"/>
        <w:szCs w:val="24"/>
      </w:rPr>
      <w:drawing>
        <wp:anchor distT="0" distB="0" distL="114300" distR="114300" simplePos="0" relativeHeight="251676160" behindDoc="1" locked="0" layoutInCell="1" allowOverlap="1" wp14:anchorId="4407657B" wp14:editId="6ACD0AFB">
          <wp:simplePos x="0" y="0"/>
          <wp:positionH relativeFrom="margin">
            <wp:posOffset>-885825</wp:posOffset>
          </wp:positionH>
          <wp:positionV relativeFrom="paragraph">
            <wp:posOffset>240030</wp:posOffset>
          </wp:positionV>
          <wp:extent cx="10020300" cy="1666875"/>
          <wp:effectExtent l="0" t="0" r="0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67"/>
                  <a:stretch/>
                </pic:blipFill>
                <pic:spPr bwMode="auto">
                  <a:xfrm>
                    <a:off x="0" y="0"/>
                    <a:ext cx="10020300" cy="166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2341">
      <w:rPr>
        <w:rFonts w:ascii="Times New Roman" w:hAnsi="Times New Roman" w:cs="Times New Roman"/>
        <w:b/>
        <w:bCs/>
        <w:noProof/>
        <w:color w:val="720B13"/>
      </w:rPr>
      <w:drawing>
        <wp:anchor distT="0" distB="0" distL="114300" distR="114300" simplePos="0" relativeHeight="251674112" behindDoc="1" locked="0" layoutInCell="1" allowOverlap="1" wp14:anchorId="572B1D38" wp14:editId="2C0CC5B0">
          <wp:simplePos x="0" y="0"/>
          <wp:positionH relativeFrom="column">
            <wp:posOffset>-885825</wp:posOffset>
          </wp:positionH>
          <wp:positionV relativeFrom="paragraph">
            <wp:posOffset>-474345</wp:posOffset>
          </wp:positionV>
          <wp:extent cx="9991725" cy="7458075"/>
          <wp:effectExtent l="0" t="0" r="9525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C background-landscape template pic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1725" cy="7458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1985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9E1A988" wp14:editId="4131AFAE">
              <wp:simplePos x="0" y="0"/>
              <wp:positionH relativeFrom="column">
                <wp:posOffset>-685800</wp:posOffset>
              </wp:positionH>
              <wp:positionV relativeFrom="paragraph">
                <wp:posOffset>735331</wp:posOffset>
              </wp:positionV>
              <wp:extent cx="9553575" cy="5981700"/>
              <wp:effectExtent l="0" t="0" r="28575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53575" cy="5981700"/>
                      </a:xfrm>
                      <a:prstGeom prst="roundRect">
                        <a:avLst>
                          <a:gd name="adj" fmla="val 1639"/>
                        </a:avLst>
                      </a:prstGeom>
                      <a:noFill/>
                      <a:ln w="9525" cap="flat" cmpd="sng" algn="ctr">
                        <a:solidFill>
                          <a:schemeClr val="accent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6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7EF0E3C" id="AutoShape 2" o:spid="_x0000_s1026" style="position:absolute;margin-left:-54pt;margin-top:57.9pt;width:752.25pt;height:47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" filled="f" strokecolor="#f79646 [3209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8FA"/>
    <w:multiLevelType w:val="multilevel"/>
    <w:tmpl w:val="B724997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" w15:restartNumberingAfterBreak="0">
    <w:nsid w:val="00EB67B9"/>
    <w:multiLevelType w:val="hybridMultilevel"/>
    <w:tmpl w:val="10B41A6E"/>
    <w:lvl w:ilvl="0" w:tplc="461E5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2121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49C0D99"/>
    <w:multiLevelType w:val="hybridMultilevel"/>
    <w:tmpl w:val="C1D45E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A33"/>
    <w:multiLevelType w:val="hybridMultilevel"/>
    <w:tmpl w:val="4A1C826A"/>
    <w:lvl w:ilvl="0" w:tplc="A3D22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A4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F4D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A6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8B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ED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25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43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81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2046E5"/>
    <w:multiLevelType w:val="hybridMultilevel"/>
    <w:tmpl w:val="E66AFEC8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847A6"/>
    <w:multiLevelType w:val="multilevel"/>
    <w:tmpl w:val="F0605B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217667AB"/>
    <w:multiLevelType w:val="hybridMultilevel"/>
    <w:tmpl w:val="C98A4D18"/>
    <w:lvl w:ilvl="0" w:tplc="0409000F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 w15:restartNumberingAfterBreak="0">
    <w:nsid w:val="24B72A65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5A97994"/>
    <w:multiLevelType w:val="hybridMultilevel"/>
    <w:tmpl w:val="EA86A992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CE66DD5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87E4B"/>
    <w:multiLevelType w:val="hybridMultilevel"/>
    <w:tmpl w:val="54501C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7465ECF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7A1A1C"/>
    <w:multiLevelType w:val="hybridMultilevel"/>
    <w:tmpl w:val="D3BEB5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9CC7FFC">
      <w:numFmt w:val="bullet"/>
      <w:lvlText w:val="•"/>
      <w:lvlJc w:val="left"/>
      <w:pPr>
        <w:ind w:left="180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876BB"/>
    <w:multiLevelType w:val="hybridMultilevel"/>
    <w:tmpl w:val="319C8E52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  <w:rPr>
        <w:rFonts w:cs="Times New Roman"/>
      </w:rPr>
    </w:lvl>
  </w:abstractNum>
  <w:abstractNum w:abstractNumId="13" w15:restartNumberingAfterBreak="0">
    <w:nsid w:val="3CE44A2D"/>
    <w:multiLevelType w:val="hybridMultilevel"/>
    <w:tmpl w:val="E80CB5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93D1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28A5B6D"/>
    <w:multiLevelType w:val="hybridMultilevel"/>
    <w:tmpl w:val="499AEED4"/>
    <w:lvl w:ilvl="0" w:tplc="82822148">
      <w:start w:val="1"/>
      <w:numFmt w:val="bullet"/>
      <w:lvlText w:val="□"/>
      <w:lvlJc w:val="left"/>
      <w:pPr>
        <w:tabs>
          <w:tab w:val="num" w:pos="1080"/>
        </w:tabs>
        <w:ind w:left="1152" w:hanging="72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E7160"/>
    <w:multiLevelType w:val="hybridMultilevel"/>
    <w:tmpl w:val="969075DC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3B6D"/>
    <w:multiLevelType w:val="hybridMultilevel"/>
    <w:tmpl w:val="03820D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AD5327"/>
    <w:multiLevelType w:val="hybridMultilevel"/>
    <w:tmpl w:val="8A4ABE14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DC6AA84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11536"/>
    <w:multiLevelType w:val="hybridMultilevel"/>
    <w:tmpl w:val="C4AC8A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1DE7091"/>
    <w:multiLevelType w:val="hybridMultilevel"/>
    <w:tmpl w:val="47EA2B12"/>
    <w:lvl w:ilvl="0" w:tplc="A566D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2DF0D72"/>
    <w:multiLevelType w:val="hybridMultilevel"/>
    <w:tmpl w:val="DF3E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D1676E"/>
    <w:multiLevelType w:val="hybridMultilevel"/>
    <w:tmpl w:val="896C9C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92E0C4A"/>
    <w:multiLevelType w:val="hybridMultilevel"/>
    <w:tmpl w:val="4D1483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ED595B"/>
    <w:multiLevelType w:val="multilevel"/>
    <w:tmpl w:val="6D8E6E3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5" w15:restartNumberingAfterBreak="0">
    <w:nsid w:val="60777AC2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2B3343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2D41DA6"/>
    <w:multiLevelType w:val="hybridMultilevel"/>
    <w:tmpl w:val="184446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61500EB"/>
    <w:multiLevelType w:val="hybridMultilevel"/>
    <w:tmpl w:val="CEC25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9651CC"/>
    <w:multiLevelType w:val="multilevel"/>
    <w:tmpl w:val="785A8942"/>
    <w:lvl w:ilvl="0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280" w:hanging="48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30" w15:restartNumberingAfterBreak="0">
    <w:nsid w:val="6F893581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4D7CBC"/>
    <w:multiLevelType w:val="singleLevel"/>
    <w:tmpl w:val="461E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212121"/>
      </w:rPr>
    </w:lvl>
  </w:abstractNum>
  <w:abstractNum w:abstractNumId="32" w15:restartNumberingAfterBreak="0">
    <w:nsid w:val="73153E99"/>
    <w:multiLevelType w:val="hybridMultilevel"/>
    <w:tmpl w:val="87C878E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316389"/>
    <w:multiLevelType w:val="hybridMultilevel"/>
    <w:tmpl w:val="A8DC8C24"/>
    <w:lvl w:ilvl="0" w:tplc="1C344C28">
      <w:start w:val="1"/>
      <w:numFmt w:val="bullet"/>
      <w:lvlText w:val=""/>
      <w:lvlJc w:val="left"/>
      <w:pPr>
        <w:ind w:left="180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8EF3BDA"/>
    <w:multiLevelType w:val="hybridMultilevel"/>
    <w:tmpl w:val="244824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51E3F"/>
    <w:multiLevelType w:val="hybridMultilevel"/>
    <w:tmpl w:val="7CB6C940"/>
    <w:lvl w:ilvl="0" w:tplc="9154B196">
      <w:start w:val="1"/>
      <w:numFmt w:val="decimal"/>
      <w:lvlText w:val="%1 - 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E0145B9"/>
    <w:multiLevelType w:val="hybridMultilevel"/>
    <w:tmpl w:val="A45E19F0"/>
    <w:lvl w:ilvl="0" w:tplc="96965F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"/>
  </w:num>
  <w:num w:numId="4">
    <w:abstractNumId w:val="17"/>
  </w:num>
  <w:num w:numId="5">
    <w:abstractNumId w:val="32"/>
  </w:num>
  <w:num w:numId="6">
    <w:abstractNumId w:val="35"/>
  </w:num>
  <w:num w:numId="7">
    <w:abstractNumId w:val="13"/>
  </w:num>
  <w:num w:numId="8">
    <w:abstractNumId w:val="15"/>
  </w:num>
  <w:num w:numId="9">
    <w:abstractNumId w:val="28"/>
  </w:num>
  <w:num w:numId="10">
    <w:abstractNumId w:val="26"/>
  </w:num>
  <w:num w:numId="11">
    <w:abstractNumId w:val="9"/>
  </w:num>
  <w:num w:numId="12">
    <w:abstractNumId w:val="14"/>
  </w:num>
  <w:num w:numId="13">
    <w:abstractNumId w:val="6"/>
  </w:num>
  <w:num w:numId="14">
    <w:abstractNumId w:val="34"/>
  </w:num>
  <w:num w:numId="15">
    <w:abstractNumId w:val="12"/>
  </w:num>
  <w:num w:numId="16">
    <w:abstractNumId w:val="30"/>
  </w:num>
  <w:num w:numId="17">
    <w:abstractNumId w:val="27"/>
  </w:num>
  <w:num w:numId="18">
    <w:abstractNumId w:val="10"/>
  </w:num>
  <w:num w:numId="19">
    <w:abstractNumId w:val="25"/>
  </w:num>
  <w:num w:numId="20">
    <w:abstractNumId w:val="7"/>
  </w:num>
  <w:num w:numId="21">
    <w:abstractNumId w:val="1"/>
  </w:num>
  <w:num w:numId="22">
    <w:abstractNumId w:val="19"/>
  </w:num>
  <w:num w:numId="23">
    <w:abstractNumId w:val="20"/>
  </w:num>
  <w:num w:numId="24">
    <w:abstractNumId w:val="31"/>
  </w:num>
  <w:num w:numId="25">
    <w:abstractNumId w:val="11"/>
  </w:num>
  <w:num w:numId="26">
    <w:abstractNumId w:val="5"/>
  </w:num>
  <w:num w:numId="27">
    <w:abstractNumId w:val="0"/>
  </w:num>
  <w:num w:numId="28">
    <w:abstractNumId w:val="29"/>
  </w:num>
  <w:num w:numId="29">
    <w:abstractNumId w:val="24"/>
  </w:num>
  <w:num w:numId="30">
    <w:abstractNumId w:val="33"/>
  </w:num>
  <w:num w:numId="31">
    <w:abstractNumId w:val="16"/>
  </w:num>
  <w:num w:numId="32">
    <w:abstractNumId w:val="4"/>
  </w:num>
  <w:num w:numId="33">
    <w:abstractNumId w:val="18"/>
  </w:num>
  <w:num w:numId="34">
    <w:abstractNumId w:val="8"/>
  </w:num>
  <w:num w:numId="35">
    <w:abstractNumId w:val="22"/>
  </w:num>
  <w:num w:numId="36">
    <w:abstractNumId w:val="36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14D"/>
    <w:rsid w:val="000000E8"/>
    <w:rsid w:val="000062AF"/>
    <w:rsid w:val="00014A5D"/>
    <w:rsid w:val="00015AF0"/>
    <w:rsid w:val="0002440F"/>
    <w:rsid w:val="00037A61"/>
    <w:rsid w:val="000447E2"/>
    <w:rsid w:val="00055FC8"/>
    <w:rsid w:val="00061B4C"/>
    <w:rsid w:val="0006517E"/>
    <w:rsid w:val="00086CC6"/>
    <w:rsid w:val="00094226"/>
    <w:rsid w:val="00097A7A"/>
    <w:rsid w:val="00097E08"/>
    <w:rsid w:val="000A62E5"/>
    <w:rsid w:val="000B2522"/>
    <w:rsid w:val="000B5858"/>
    <w:rsid w:val="000C4BBD"/>
    <w:rsid w:val="000C5F43"/>
    <w:rsid w:val="000C7710"/>
    <w:rsid w:val="000D7227"/>
    <w:rsid w:val="000E4D76"/>
    <w:rsid w:val="000E5D44"/>
    <w:rsid w:val="000E7092"/>
    <w:rsid w:val="000F06C4"/>
    <w:rsid w:val="000F0884"/>
    <w:rsid w:val="00105149"/>
    <w:rsid w:val="00110D76"/>
    <w:rsid w:val="00145653"/>
    <w:rsid w:val="00154296"/>
    <w:rsid w:val="00156990"/>
    <w:rsid w:val="00161131"/>
    <w:rsid w:val="00165C68"/>
    <w:rsid w:val="001700B2"/>
    <w:rsid w:val="001762C9"/>
    <w:rsid w:val="00181CF3"/>
    <w:rsid w:val="00181DBD"/>
    <w:rsid w:val="00182932"/>
    <w:rsid w:val="0019171D"/>
    <w:rsid w:val="00193937"/>
    <w:rsid w:val="001C7E74"/>
    <w:rsid w:val="001D351A"/>
    <w:rsid w:val="001D3676"/>
    <w:rsid w:val="001E1985"/>
    <w:rsid w:val="001E1A43"/>
    <w:rsid w:val="001E7A95"/>
    <w:rsid w:val="001F74DC"/>
    <w:rsid w:val="0020278D"/>
    <w:rsid w:val="00210E4B"/>
    <w:rsid w:val="002171B3"/>
    <w:rsid w:val="002260D6"/>
    <w:rsid w:val="0023184B"/>
    <w:rsid w:val="00233892"/>
    <w:rsid w:val="00240329"/>
    <w:rsid w:val="00242341"/>
    <w:rsid w:val="00244BEE"/>
    <w:rsid w:val="00250532"/>
    <w:rsid w:val="002523AE"/>
    <w:rsid w:val="00271BAE"/>
    <w:rsid w:val="00283BBF"/>
    <w:rsid w:val="00285DBE"/>
    <w:rsid w:val="002A191C"/>
    <w:rsid w:val="002A6D85"/>
    <w:rsid w:val="002A78CF"/>
    <w:rsid w:val="002C1FE5"/>
    <w:rsid w:val="002D49DE"/>
    <w:rsid w:val="002E0383"/>
    <w:rsid w:val="002E79A2"/>
    <w:rsid w:val="00301619"/>
    <w:rsid w:val="00310D99"/>
    <w:rsid w:val="0031590E"/>
    <w:rsid w:val="00317195"/>
    <w:rsid w:val="003211E4"/>
    <w:rsid w:val="0032245C"/>
    <w:rsid w:val="00344A22"/>
    <w:rsid w:val="0034761D"/>
    <w:rsid w:val="00353456"/>
    <w:rsid w:val="00356B5A"/>
    <w:rsid w:val="00356F37"/>
    <w:rsid w:val="00357521"/>
    <w:rsid w:val="0038054B"/>
    <w:rsid w:val="0038395A"/>
    <w:rsid w:val="003903B2"/>
    <w:rsid w:val="0039053A"/>
    <w:rsid w:val="00396CA3"/>
    <w:rsid w:val="003B10B7"/>
    <w:rsid w:val="003B1138"/>
    <w:rsid w:val="003B383E"/>
    <w:rsid w:val="003B6FAE"/>
    <w:rsid w:val="003B7C67"/>
    <w:rsid w:val="003D14E8"/>
    <w:rsid w:val="003D51E3"/>
    <w:rsid w:val="003E147B"/>
    <w:rsid w:val="003E38FC"/>
    <w:rsid w:val="003E6780"/>
    <w:rsid w:val="003F42B9"/>
    <w:rsid w:val="003F5396"/>
    <w:rsid w:val="003F7422"/>
    <w:rsid w:val="004032BF"/>
    <w:rsid w:val="00412983"/>
    <w:rsid w:val="004133FE"/>
    <w:rsid w:val="004179C9"/>
    <w:rsid w:val="00424679"/>
    <w:rsid w:val="00427B75"/>
    <w:rsid w:val="00434A4C"/>
    <w:rsid w:val="00437EA9"/>
    <w:rsid w:val="00457535"/>
    <w:rsid w:val="004633FF"/>
    <w:rsid w:val="00467612"/>
    <w:rsid w:val="00472BDA"/>
    <w:rsid w:val="00477ED4"/>
    <w:rsid w:val="0048126C"/>
    <w:rsid w:val="004817AB"/>
    <w:rsid w:val="0048364B"/>
    <w:rsid w:val="00487891"/>
    <w:rsid w:val="00497A79"/>
    <w:rsid w:val="004A4ADF"/>
    <w:rsid w:val="004B2A73"/>
    <w:rsid w:val="004B439F"/>
    <w:rsid w:val="004B4581"/>
    <w:rsid w:val="004B4D7A"/>
    <w:rsid w:val="004B57B8"/>
    <w:rsid w:val="004B7EAF"/>
    <w:rsid w:val="004D4339"/>
    <w:rsid w:val="004D6421"/>
    <w:rsid w:val="004F37CA"/>
    <w:rsid w:val="00501ADE"/>
    <w:rsid w:val="00504D69"/>
    <w:rsid w:val="0051534E"/>
    <w:rsid w:val="00515F4F"/>
    <w:rsid w:val="00520CAF"/>
    <w:rsid w:val="0053112A"/>
    <w:rsid w:val="00531BBC"/>
    <w:rsid w:val="00546B5F"/>
    <w:rsid w:val="0056701B"/>
    <w:rsid w:val="00570070"/>
    <w:rsid w:val="005720B1"/>
    <w:rsid w:val="005843C4"/>
    <w:rsid w:val="005977E9"/>
    <w:rsid w:val="005A42C5"/>
    <w:rsid w:val="005A4F19"/>
    <w:rsid w:val="005B5F06"/>
    <w:rsid w:val="005B64EF"/>
    <w:rsid w:val="005C5C46"/>
    <w:rsid w:val="005D36BE"/>
    <w:rsid w:val="005D6998"/>
    <w:rsid w:val="005D6EED"/>
    <w:rsid w:val="005E1B8B"/>
    <w:rsid w:val="005E3B8E"/>
    <w:rsid w:val="005E679B"/>
    <w:rsid w:val="005E7CCA"/>
    <w:rsid w:val="005F0C3F"/>
    <w:rsid w:val="006052B9"/>
    <w:rsid w:val="006203C5"/>
    <w:rsid w:val="006356D6"/>
    <w:rsid w:val="006449CC"/>
    <w:rsid w:val="00645740"/>
    <w:rsid w:val="006601E7"/>
    <w:rsid w:val="006630C9"/>
    <w:rsid w:val="00671E47"/>
    <w:rsid w:val="006758A4"/>
    <w:rsid w:val="0068107C"/>
    <w:rsid w:val="00693E2C"/>
    <w:rsid w:val="006965C4"/>
    <w:rsid w:val="006A4092"/>
    <w:rsid w:val="006B6A4F"/>
    <w:rsid w:val="006D4117"/>
    <w:rsid w:val="006D54E2"/>
    <w:rsid w:val="006E185A"/>
    <w:rsid w:val="006E44C1"/>
    <w:rsid w:val="006E45C5"/>
    <w:rsid w:val="006E4BF9"/>
    <w:rsid w:val="006E4F61"/>
    <w:rsid w:val="006F4CA3"/>
    <w:rsid w:val="00715FB9"/>
    <w:rsid w:val="0072281F"/>
    <w:rsid w:val="007327B5"/>
    <w:rsid w:val="00736B71"/>
    <w:rsid w:val="007426C2"/>
    <w:rsid w:val="00742D33"/>
    <w:rsid w:val="007664BA"/>
    <w:rsid w:val="007676BE"/>
    <w:rsid w:val="007679F5"/>
    <w:rsid w:val="00785664"/>
    <w:rsid w:val="00795AC6"/>
    <w:rsid w:val="007A2FEF"/>
    <w:rsid w:val="007D0562"/>
    <w:rsid w:val="007D294C"/>
    <w:rsid w:val="007E0A90"/>
    <w:rsid w:val="007E3FAD"/>
    <w:rsid w:val="007E4BFC"/>
    <w:rsid w:val="007E7F8A"/>
    <w:rsid w:val="007F388F"/>
    <w:rsid w:val="00801971"/>
    <w:rsid w:val="00802DB0"/>
    <w:rsid w:val="008144CF"/>
    <w:rsid w:val="00816FEA"/>
    <w:rsid w:val="008270C8"/>
    <w:rsid w:val="00850F40"/>
    <w:rsid w:val="0085155B"/>
    <w:rsid w:val="0085366D"/>
    <w:rsid w:val="008549D9"/>
    <w:rsid w:val="0085539E"/>
    <w:rsid w:val="00866CE0"/>
    <w:rsid w:val="00871536"/>
    <w:rsid w:val="00872597"/>
    <w:rsid w:val="00874D1B"/>
    <w:rsid w:val="008926A7"/>
    <w:rsid w:val="008A4219"/>
    <w:rsid w:val="008A543A"/>
    <w:rsid w:val="008C29EE"/>
    <w:rsid w:val="008E7122"/>
    <w:rsid w:val="008F18BB"/>
    <w:rsid w:val="008F5428"/>
    <w:rsid w:val="00905447"/>
    <w:rsid w:val="00907B6D"/>
    <w:rsid w:val="0091126D"/>
    <w:rsid w:val="009232CA"/>
    <w:rsid w:val="0092504D"/>
    <w:rsid w:val="00927FA5"/>
    <w:rsid w:val="00931B47"/>
    <w:rsid w:val="00945B54"/>
    <w:rsid w:val="00946AF2"/>
    <w:rsid w:val="009662FE"/>
    <w:rsid w:val="00976593"/>
    <w:rsid w:val="00980E5B"/>
    <w:rsid w:val="00990912"/>
    <w:rsid w:val="009A4082"/>
    <w:rsid w:val="009B10C3"/>
    <w:rsid w:val="009B25AB"/>
    <w:rsid w:val="009B3381"/>
    <w:rsid w:val="009B44AD"/>
    <w:rsid w:val="009F2912"/>
    <w:rsid w:val="009F4EEB"/>
    <w:rsid w:val="00A047EC"/>
    <w:rsid w:val="00A2294D"/>
    <w:rsid w:val="00A3615D"/>
    <w:rsid w:val="00A45EB3"/>
    <w:rsid w:val="00A52021"/>
    <w:rsid w:val="00A54D5E"/>
    <w:rsid w:val="00A66555"/>
    <w:rsid w:val="00A74381"/>
    <w:rsid w:val="00A77DE4"/>
    <w:rsid w:val="00A82EC7"/>
    <w:rsid w:val="00A90E97"/>
    <w:rsid w:val="00A96742"/>
    <w:rsid w:val="00A96A97"/>
    <w:rsid w:val="00A97518"/>
    <w:rsid w:val="00AA61EE"/>
    <w:rsid w:val="00AB5A94"/>
    <w:rsid w:val="00AC3650"/>
    <w:rsid w:val="00AD0161"/>
    <w:rsid w:val="00AD19E3"/>
    <w:rsid w:val="00AD3DE0"/>
    <w:rsid w:val="00AE05E9"/>
    <w:rsid w:val="00AE1A5A"/>
    <w:rsid w:val="00AF18EF"/>
    <w:rsid w:val="00B04879"/>
    <w:rsid w:val="00B063B9"/>
    <w:rsid w:val="00B12093"/>
    <w:rsid w:val="00B262B7"/>
    <w:rsid w:val="00B2766C"/>
    <w:rsid w:val="00B32657"/>
    <w:rsid w:val="00B32796"/>
    <w:rsid w:val="00B536F4"/>
    <w:rsid w:val="00B5420C"/>
    <w:rsid w:val="00B55687"/>
    <w:rsid w:val="00B665A4"/>
    <w:rsid w:val="00B66888"/>
    <w:rsid w:val="00B669A7"/>
    <w:rsid w:val="00B7743F"/>
    <w:rsid w:val="00B85315"/>
    <w:rsid w:val="00B90A02"/>
    <w:rsid w:val="00B9316A"/>
    <w:rsid w:val="00B94F85"/>
    <w:rsid w:val="00BA0C46"/>
    <w:rsid w:val="00BA2715"/>
    <w:rsid w:val="00BA7070"/>
    <w:rsid w:val="00BB3454"/>
    <w:rsid w:val="00BB7B4E"/>
    <w:rsid w:val="00BC0B35"/>
    <w:rsid w:val="00BC57C9"/>
    <w:rsid w:val="00BD18DD"/>
    <w:rsid w:val="00BD206A"/>
    <w:rsid w:val="00BD4B27"/>
    <w:rsid w:val="00BD56C8"/>
    <w:rsid w:val="00BE19DB"/>
    <w:rsid w:val="00BF4B80"/>
    <w:rsid w:val="00BF6793"/>
    <w:rsid w:val="00BF76D5"/>
    <w:rsid w:val="00C01C0F"/>
    <w:rsid w:val="00C1014D"/>
    <w:rsid w:val="00C131C5"/>
    <w:rsid w:val="00C14F6B"/>
    <w:rsid w:val="00C2267E"/>
    <w:rsid w:val="00C34889"/>
    <w:rsid w:val="00C34CC7"/>
    <w:rsid w:val="00C3641B"/>
    <w:rsid w:val="00C436C9"/>
    <w:rsid w:val="00C43C5C"/>
    <w:rsid w:val="00C444C4"/>
    <w:rsid w:val="00C4521C"/>
    <w:rsid w:val="00C468A1"/>
    <w:rsid w:val="00C468FA"/>
    <w:rsid w:val="00C62180"/>
    <w:rsid w:val="00C63812"/>
    <w:rsid w:val="00C7162E"/>
    <w:rsid w:val="00C72E64"/>
    <w:rsid w:val="00C76DFA"/>
    <w:rsid w:val="00C801EE"/>
    <w:rsid w:val="00C82C7F"/>
    <w:rsid w:val="00C907A0"/>
    <w:rsid w:val="00CB0820"/>
    <w:rsid w:val="00CB13B8"/>
    <w:rsid w:val="00CB153D"/>
    <w:rsid w:val="00CB44E9"/>
    <w:rsid w:val="00CB5FC5"/>
    <w:rsid w:val="00CC16F3"/>
    <w:rsid w:val="00CD1483"/>
    <w:rsid w:val="00CD37EB"/>
    <w:rsid w:val="00CE26A4"/>
    <w:rsid w:val="00CE4AC3"/>
    <w:rsid w:val="00CE4B78"/>
    <w:rsid w:val="00CE7E36"/>
    <w:rsid w:val="00D0685A"/>
    <w:rsid w:val="00D32C2B"/>
    <w:rsid w:val="00D357B2"/>
    <w:rsid w:val="00D36D0D"/>
    <w:rsid w:val="00D40D13"/>
    <w:rsid w:val="00D4428A"/>
    <w:rsid w:val="00D50E94"/>
    <w:rsid w:val="00D66C02"/>
    <w:rsid w:val="00D72F80"/>
    <w:rsid w:val="00D73F15"/>
    <w:rsid w:val="00D74AA4"/>
    <w:rsid w:val="00D845D0"/>
    <w:rsid w:val="00D8670A"/>
    <w:rsid w:val="00D87EB1"/>
    <w:rsid w:val="00D90C52"/>
    <w:rsid w:val="00D91A4B"/>
    <w:rsid w:val="00D96FBA"/>
    <w:rsid w:val="00DB1FBB"/>
    <w:rsid w:val="00DC4D8A"/>
    <w:rsid w:val="00DC6669"/>
    <w:rsid w:val="00DD11AD"/>
    <w:rsid w:val="00DD3829"/>
    <w:rsid w:val="00DD7894"/>
    <w:rsid w:val="00DE0D13"/>
    <w:rsid w:val="00DE407F"/>
    <w:rsid w:val="00DE4F2E"/>
    <w:rsid w:val="00DE60F0"/>
    <w:rsid w:val="00DF26B1"/>
    <w:rsid w:val="00DF576F"/>
    <w:rsid w:val="00DF6BDF"/>
    <w:rsid w:val="00DF70FE"/>
    <w:rsid w:val="00E0538F"/>
    <w:rsid w:val="00E07106"/>
    <w:rsid w:val="00E20D70"/>
    <w:rsid w:val="00E21A15"/>
    <w:rsid w:val="00E30816"/>
    <w:rsid w:val="00E43603"/>
    <w:rsid w:val="00E65E83"/>
    <w:rsid w:val="00E86012"/>
    <w:rsid w:val="00EB406F"/>
    <w:rsid w:val="00EC5771"/>
    <w:rsid w:val="00EC67B2"/>
    <w:rsid w:val="00ED2F42"/>
    <w:rsid w:val="00ED3014"/>
    <w:rsid w:val="00ED4138"/>
    <w:rsid w:val="00EE036B"/>
    <w:rsid w:val="00EE20BA"/>
    <w:rsid w:val="00EE22F9"/>
    <w:rsid w:val="00EF1066"/>
    <w:rsid w:val="00F02524"/>
    <w:rsid w:val="00F02903"/>
    <w:rsid w:val="00F07FB8"/>
    <w:rsid w:val="00F12B72"/>
    <w:rsid w:val="00F174DF"/>
    <w:rsid w:val="00F33576"/>
    <w:rsid w:val="00F41C3B"/>
    <w:rsid w:val="00F420AA"/>
    <w:rsid w:val="00F50CF3"/>
    <w:rsid w:val="00F56536"/>
    <w:rsid w:val="00F57BC8"/>
    <w:rsid w:val="00F73877"/>
    <w:rsid w:val="00F80297"/>
    <w:rsid w:val="00F8216F"/>
    <w:rsid w:val="00F9421D"/>
    <w:rsid w:val="00F965C2"/>
    <w:rsid w:val="00FA009E"/>
    <w:rsid w:val="00FA2295"/>
    <w:rsid w:val="00FA3985"/>
    <w:rsid w:val="00FB6BB4"/>
    <w:rsid w:val="00FC3B6C"/>
    <w:rsid w:val="00FC530B"/>
    <w:rsid w:val="00FC5BFC"/>
    <w:rsid w:val="00FC72B5"/>
    <w:rsid w:val="00FD3531"/>
    <w:rsid w:val="00FD69AA"/>
    <w:rsid w:val="00FD754F"/>
    <w:rsid w:val="00FE5F7B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D192029"/>
  <w15:docId w15:val="{B16319FE-5408-4D97-90E9-93C8BEF3F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14D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8926A7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926A7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0F40"/>
    <w:pPr>
      <w:keepNext/>
      <w:spacing w:after="0" w:line="240" w:lineRule="auto"/>
      <w:jc w:val="lowKashida"/>
      <w:outlineLvl w:val="3"/>
    </w:pPr>
    <w:rPr>
      <w:rFonts w:ascii="Arial" w:hAnsi="Arial" w:cs="Times New Roman"/>
      <w:sz w:val="24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926A7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926A7"/>
    <w:rPr>
      <w:rFonts w:ascii="Cambria" w:hAnsi="Cambria" w:cs="Times New Roman"/>
      <w:b/>
      <w:color w:val="4F81BD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50F40"/>
    <w:rPr>
      <w:rFonts w:ascii="Arial" w:hAnsi="Arial" w:cs="Times New Roman"/>
      <w:sz w:val="33"/>
    </w:rPr>
  </w:style>
  <w:style w:type="table" w:styleId="TableGrid">
    <w:name w:val="Table Grid"/>
    <w:basedOn w:val="TableNormal"/>
    <w:uiPriority w:val="99"/>
    <w:rsid w:val="00165C6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C801E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01EE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801E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801EE"/>
    <w:rPr>
      <w:rFonts w:cs="Times New Roman"/>
    </w:rPr>
  </w:style>
  <w:style w:type="paragraph" w:styleId="ListParagraph">
    <w:name w:val="List Paragraph"/>
    <w:basedOn w:val="Normal"/>
    <w:uiPriority w:val="99"/>
    <w:qFormat/>
    <w:rsid w:val="0038395A"/>
    <w:pPr>
      <w:ind w:left="720"/>
      <w:contextualSpacing/>
    </w:pPr>
  </w:style>
  <w:style w:type="table" w:styleId="MediumGrid3-Accent4">
    <w:name w:val="Medium Grid 3 Accent 4"/>
    <w:basedOn w:val="TableNormal"/>
    <w:uiPriority w:val="99"/>
    <w:rsid w:val="0038395A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Arial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Arial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longtext">
    <w:name w:val="long_text"/>
    <w:basedOn w:val="DefaultParagraphFont"/>
    <w:uiPriority w:val="99"/>
    <w:rsid w:val="00D845D0"/>
    <w:rPr>
      <w:rFonts w:cs="Times New Roman"/>
    </w:rPr>
  </w:style>
  <w:style w:type="character" w:customStyle="1" w:styleId="hps">
    <w:name w:val="hps"/>
    <w:basedOn w:val="DefaultParagraphFont"/>
    <w:uiPriority w:val="99"/>
    <w:rsid w:val="00D845D0"/>
    <w:rPr>
      <w:rFonts w:cs="Times New Roman"/>
    </w:rPr>
  </w:style>
  <w:style w:type="paragraph" w:styleId="NormalWeb">
    <w:name w:val="Normal (Web)"/>
    <w:basedOn w:val="Normal"/>
    <w:uiPriority w:val="99"/>
    <w:rsid w:val="00344A2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FFFFF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rsid w:val="00B55687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55687"/>
    <w:rPr>
      <w:rFonts w:ascii="Consolas" w:hAnsi="Consolas" w:cs="Times New Roman"/>
      <w:sz w:val="21"/>
    </w:rPr>
  </w:style>
  <w:style w:type="paragraph" w:styleId="BodyText2">
    <w:name w:val="Body Text 2"/>
    <w:basedOn w:val="Normal"/>
    <w:link w:val="BodyText2Char"/>
    <w:uiPriority w:val="99"/>
    <w:rsid w:val="00086CC6"/>
    <w:pPr>
      <w:spacing w:after="0" w:line="240" w:lineRule="auto"/>
      <w:jc w:val="center"/>
    </w:pPr>
    <w:rPr>
      <w:rFonts w:ascii="Arial Black" w:hAnsi="Arial Black" w:cs="Times New Roman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86CC6"/>
    <w:rPr>
      <w:rFonts w:ascii="Arial Black" w:hAnsi="Arial Black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086CC6"/>
    <w:pPr>
      <w:spacing w:after="120" w:line="240" w:lineRule="auto"/>
      <w:ind w:left="360"/>
    </w:pPr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86CC6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01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15AF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203C5"/>
    <w:rPr>
      <w:color w:val="808080"/>
    </w:rPr>
  </w:style>
  <w:style w:type="character" w:customStyle="1" w:styleId="ISODateStyle">
    <w:name w:val="ISO Date Style"/>
    <w:basedOn w:val="DefaultParagraphFont"/>
    <w:uiPriority w:val="1"/>
    <w:qFormat/>
    <w:rsid w:val="006203C5"/>
    <w:rPr>
      <w:rFonts w:ascii="Times New Roman" w:hAnsi="Times New Roman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9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1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2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P%20&amp;%20D%20template%20Landscap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E42C9-EDAF-49C2-92FF-689615270E48}"/>
      </w:docPartPr>
      <w:docPartBody>
        <w:p w:rsidR="005C5444" w:rsidRDefault="0006329A">
          <w:r w:rsidRPr="00BF0FF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29A"/>
    <w:rsid w:val="0006329A"/>
    <w:rsid w:val="001C561C"/>
    <w:rsid w:val="005C5444"/>
    <w:rsid w:val="00753F60"/>
    <w:rsid w:val="00E7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329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66BE842-6DC9-4BAD-9A6E-732AA80214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9F5306-62E5-4940-9F4E-CAB9900B5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136BBD-3889-473A-AD59-2189194A23B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 &amp; D template Landscapte.dotx</Template>
  <TotalTime>11</TotalTime>
  <Pages>1</Pages>
  <Words>37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Jubail Industrial College</vt:lpstr>
    </vt:vector>
  </TitlesOfParts>
  <Company>jic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Jubail Industrial College</dc:title>
  <dc:creator>Fazal N. Shaik</dc:creator>
  <cp:lastModifiedBy>Fazal N. Shaik</cp:lastModifiedBy>
  <cp:revision>5</cp:revision>
  <cp:lastPrinted>2020-12-06T06:38:00Z</cp:lastPrinted>
  <dcterms:created xsi:type="dcterms:W3CDTF">2020-12-02T05:29:00Z</dcterms:created>
  <dcterms:modified xsi:type="dcterms:W3CDTF">2021-04-18T10:55:00Z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