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B02" w:rsidRDefault="00AB6B02" w:rsidP="00AB6B02">
      <w:pPr>
        <w:rPr>
          <w:szCs w:val="32"/>
        </w:rPr>
      </w:pPr>
    </w:p>
    <w:p w:rsidR="00AB6B02" w:rsidRPr="00EC4C39" w:rsidRDefault="00AB6B02" w:rsidP="00B17E6B">
      <w:pPr>
        <w:shd w:val="clear" w:color="auto" w:fill="FABF8F" w:themeFill="accent6" w:themeFillTint="99"/>
        <w:ind w:left="-540" w:right="-538"/>
        <w:jc w:val="center"/>
        <w:outlineLvl w:val="0"/>
        <w:rPr>
          <w:rFonts w:cs="Calibri"/>
          <w:b/>
          <w:color w:val="000000"/>
          <w:sz w:val="36"/>
          <w:szCs w:val="36"/>
        </w:rPr>
      </w:pPr>
      <w:r>
        <w:rPr>
          <w:rFonts w:cs="Calibri"/>
          <w:b/>
          <w:color w:val="000000"/>
          <w:sz w:val="36"/>
          <w:szCs w:val="36"/>
        </w:rPr>
        <w:t>NEW FACULTY MENTORING – END OF SEMESTER REPORT</w:t>
      </w:r>
    </w:p>
    <w:tbl>
      <w:tblPr>
        <w:tblW w:w="14058" w:type="dxa"/>
        <w:tblInd w:w="-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682"/>
        <w:gridCol w:w="2340"/>
        <w:gridCol w:w="2430"/>
        <w:gridCol w:w="2520"/>
        <w:gridCol w:w="3086"/>
      </w:tblGrid>
      <w:tr w:rsidR="00AB6B02" w:rsidRPr="0019171D" w:rsidTr="00B17E6B">
        <w:trPr>
          <w:trHeight w:val="360"/>
        </w:trPr>
        <w:tc>
          <w:tcPr>
            <w:tcW w:w="14058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ABF8F" w:themeFill="accent6" w:themeFillTint="99"/>
          </w:tcPr>
          <w:p w:rsidR="00AB6B02" w:rsidRPr="00794966" w:rsidRDefault="00AB6B02" w:rsidP="00AB6B02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PART I: Faculty </w:t>
            </w:r>
            <w:r w:rsidRPr="005B2E6B">
              <w:rPr>
                <w:rFonts w:cs="Calibri"/>
                <w:b/>
                <w:color w:val="000000"/>
                <w:sz w:val="24"/>
                <w:szCs w:val="24"/>
              </w:rPr>
              <w:t>Information</w:t>
            </w:r>
          </w:p>
        </w:tc>
      </w:tr>
      <w:tr w:rsidR="00B17E6B" w:rsidRPr="0019171D" w:rsidTr="00B17E6B">
        <w:trPr>
          <w:trHeight w:val="427"/>
        </w:trPr>
        <w:tc>
          <w:tcPr>
            <w:tcW w:w="3682" w:type="dxa"/>
            <w:tcBorders>
              <w:top w:val="double" w:sz="4" w:space="0" w:color="auto"/>
              <w:left w:val="double" w:sz="4" w:space="0" w:color="auto"/>
            </w:tcBorders>
            <w:shd w:val="clear" w:color="auto" w:fill="FBD4B4" w:themeFill="accent6" w:themeFillTint="66"/>
            <w:vAlign w:val="center"/>
          </w:tcPr>
          <w:p w:rsidR="00AB6B02" w:rsidRPr="0019171D" w:rsidRDefault="00AB6B02" w:rsidP="00B17E6B">
            <w:pPr>
              <w:spacing w:after="0" w:line="240" w:lineRule="auto"/>
              <w:jc w:val="center"/>
              <w:outlineLvl w:val="0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New Faculty’s Name</w:t>
            </w:r>
          </w:p>
        </w:tc>
        <w:tc>
          <w:tcPr>
            <w:tcW w:w="2340" w:type="dxa"/>
            <w:tcBorders>
              <w:top w:val="doub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AB6B02" w:rsidRPr="009B14E9" w:rsidRDefault="00AB6B02" w:rsidP="00B17E6B">
            <w:pPr>
              <w:spacing w:after="0" w:line="240" w:lineRule="auto"/>
              <w:jc w:val="center"/>
              <w:outlineLvl w:val="0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9B14E9">
              <w:rPr>
                <w:rFonts w:cs="Calibri"/>
                <w:b/>
                <w:bCs/>
                <w:color w:val="000000"/>
                <w:sz w:val="24"/>
                <w:szCs w:val="24"/>
              </w:rPr>
              <w:t>ID</w:t>
            </w:r>
          </w:p>
        </w:tc>
        <w:tc>
          <w:tcPr>
            <w:tcW w:w="2430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AB6B02" w:rsidRPr="009B14E9" w:rsidRDefault="00AB6B02" w:rsidP="00B17E6B">
            <w:pPr>
              <w:spacing w:after="0" w:line="240" w:lineRule="auto"/>
              <w:jc w:val="center"/>
              <w:outlineLvl w:val="0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9B14E9">
              <w:rPr>
                <w:rFonts w:cs="Calibri"/>
                <w:b/>
                <w:bCs/>
                <w:color w:val="000000"/>
                <w:sz w:val="24"/>
                <w:szCs w:val="24"/>
              </w:rPr>
              <w:t>Department</w:t>
            </w:r>
          </w:p>
        </w:tc>
        <w:tc>
          <w:tcPr>
            <w:tcW w:w="2520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AB6B02" w:rsidRPr="009B14E9" w:rsidRDefault="00AB6B02" w:rsidP="00B17E6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9B14E9">
              <w:rPr>
                <w:rFonts w:cs="Calibri"/>
                <w:b/>
                <w:bCs/>
                <w:color w:val="000000"/>
                <w:sz w:val="24"/>
                <w:szCs w:val="24"/>
              </w:rPr>
              <w:t>Semester</w:t>
            </w:r>
          </w:p>
        </w:tc>
        <w:tc>
          <w:tcPr>
            <w:tcW w:w="3086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FBD4B4" w:themeFill="accent6" w:themeFillTint="66"/>
            <w:vAlign w:val="center"/>
          </w:tcPr>
          <w:p w:rsidR="00AB6B02" w:rsidRPr="009B14E9" w:rsidRDefault="00AB6B02" w:rsidP="00B17E6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B14E9">
              <w:rPr>
                <w:rFonts w:cs="Calibri"/>
                <w:b/>
                <w:bCs/>
                <w:color w:val="000000"/>
                <w:sz w:val="24"/>
                <w:szCs w:val="24"/>
              </w:rPr>
              <w:t>Date of employment at JIC</w:t>
            </w:r>
          </w:p>
        </w:tc>
      </w:tr>
      <w:tr w:rsidR="00AB6B02" w:rsidRPr="0019171D" w:rsidTr="00B17E6B">
        <w:trPr>
          <w:trHeight w:val="427"/>
        </w:trPr>
        <w:tc>
          <w:tcPr>
            <w:tcW w:w="3682" w:type="dxa"/>
            <w:tcBorders>
              <w:left w:val="double" w:sz="4" w:space="0" w:color="auto"/>
              <w:bottom w:val="double" w:sz="4" w:space="0" w:color="auto"/>
            </w:tcBorders>
          </w:tcPr>
          <w:p w:rsidR="00AB6B02" w:rsidRDefault="00AB6B02" w:rsidP="00AB6B02">
            <w:pPr>
              <w:spacing w:after="0" w:line="240" w:lineRule="auto"/>
              <w:outlineLvl w:val="0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double" w:sz="4" w:space="0" w:color="auto"/>
              <w:right w:val="single" w:sz="4" w:space="0" w:color="auto"/>
            </w:tcBorders>
          </w:tcPr>
          <w:p w:rsidR="00AB6B02" w:rsidRPr="00EC4C39" w:rsidRDefault="00AB6B02" w:rsidP="00AB6B02">
            <w:pPr>
              <w:spacing w:after="0" w:line="240" w:lineRule="auto"/>
              <w:jc w:val="center"/>
              <w:outlineLvl w:val="0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430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AB6B02" w:rsidRPr="00EC4C39" w:rsidRDefault="00AB6B02" w:rsidP="00AB6B02">
            <w:pPr>
              <w:spacing w:after="0" w:line="240" w:lineRule="auto"/>
              <w:jc w:val="center"/>
              <w:outlineLvl w:val="0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AB6B02" w:rsidRPr="00EC4C39" w:rsidRDefault="00AB6B02" w:rsidP="00AB6B02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sdt>
          <w:sdtPr>
            <w:rPr>
              <w:rFonts w:cs="Calibri"/>
              <w:color w:val="000000"/>
              <w:sz w:val="24"/>
              <w:szCs w:val="24"/>
            </w:rPr>
            <w:id w:val="877138495"/>
            <w:lock w:val="sdtLocked"/>
            <w:placeholder>
              <w:docPart w:val="DefaultPlaceholder_-1854013438"/>
            </w:placeholder>
            <w:date>
              <w:dateFormat w:val="d-MMM-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086" w:type="dxa"/>
                <w:tcBorders>
                  <w:left w:val="single" w:sz="4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:rsidR="00AB6B02" w:rsidRPr="00EC4C39" w:rsidRDefault="00DE487B" w:rsidP="00DE487B">
                <w:pPr>
                  <w:spacing w:after="0" w:line="240" w:lineRule="auto"/>
                  <w:jc w:val="center"/>
                  <w:rPr>
                    <w:rFonts w:cs="Calibri"/>
                    <w:color w:val="000000"/>
                    <w:sz w:val="24"/>
                    <w:szCs w:val="24"/>
                  </w:rPr>
                </w:pPr>
                <w:r>
                  <w:rPr>
                    <w:rFonts w:cs="Calibri"/>
                    <w:color w:val="000000"/>
                    <w:sz w:val="24"/>
                    <w:szCs w:val="24"/>
                  </w:rPr>
                  <w:t xml:space="preserve">                 </w:t>
                </w:r>
              </w:p>
            </w:tc>
          </w:sdtContent>
        </w:sdt>
      </w:tr>
    </w:tbl>
    <w:p w:rsidR="00AB6B02" w:rsidRPr="00AB6B02" w:rsidRDefault="00AB6B02" w:rsidP="00AB6B02">
      <w:pPr>
        <w:spacing w:after="0" w:line="240" w:lineRule="auto"/>
        <w:outlineLvl w:val="0"/>
        <w:rPr>
          <w:rFonts w:cs="Calibri"/>
          <w:b/>
          <w:color w:val="000000"/>
          <w:sz w:val="12"/>
          <w:szCs w:val="16"/>
        </w:rPr>
      </w:pPr>
    </w:p>
    <w:tbl>
      <w:tblPr>
        <w:tblW w:w="14043" w:type="dxa"/>
        <w:tblInd w:w="-5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57"/>
        <w:gridCol w:w="13486"/>
      </w:tblGrid>
      <w:tr w:rsidR="00AB6B02" w:rsidRPr="00D236E2" w:rsidTr="00B17E6B">
        <w:trPr>
          <w:trHeight w:val="441"/>
        </w:trPr>
        <w:tc>
          <w:tcPr>
            <w:tcW w:w="14043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ABF8F" w:themeFill="accent6" w:themeFillTint="99"/>
            <w:vAlign w:val="center"/>
          </w:tcPr>
          <w:p w:rsidR="00AB6B02" w:rsidRPr="00D236E2" w:rsidRDefault="00AB6B02" w:rsidP="00B17E6B">
            <w:pPr>
              <w:spacing w:after="0" w:line="240" w:lineRule="auto"/>
              <w:rPr>
                <w:rFonts w:cs="Calibri"/>
                <w:bCs/>
                <w:color w:val="000000"/>
                <w:sz w:val="24"/>
                <w:szCs w:val="24"/>
              </w:rPr>
            </w:pPr>
            <w:r w:rsidRPr="00D236E2">
              <w:rPr>
                <w:rFonts w:cs="Calibri"/>
                <w:b/>
                <w:color w:val="000000"/>
                <w:sz w:val="24"/>
                <w:szCs w:val="24"/>
              </w:rPr>
              <w:t xml:space="preserve">PART II: </w:t>
            </w:r>
            <w:r w:rsidRPr="00D236E2">
              <w:rPr>
                <w:b/>
                <w:bCs/>
              </w:rPr>
              <w:t xml:space="preserve"> </w:t>
            </w:r>
            <w:r w:rsidRPr="00FF69E9">
              <w:rPr>
                <w:sz w:val="32"/>
                <w:szCs w:val="32"/>
              </w:rPr>
              <w:t xml:space="preserve"> </w:t>
            </w:r>
            <w:r w:rsidRPr="00CF309C">
              <w:rPr>
                <w:b/>
                <w:sz w:val="24"/>
                <w:szCs w:val="24"/>
              </w:rPr>
              <w:t>Planned Faculty Development Activities</w:t>
            </w:r>
          </w:p>
        </w:tc>
      </w:tr>
      <w:tr w:rsidR="00AB6B02" w:rsidRPr="00D236E2" w:rsidTr="00B17E6B">
        <w:trPr>
          <w:trHeight w:val="369"/>
        </w:trPr>
        <w:tc>
          <w:tcPr>
            <w:tcW w:w="557" w:type="dxa"/>
            <w:tcBorders>
              <w:top w:val="double" w:sz="4" w:space="0" w:color="auto"/>
              <w:bottom w:val="single" w:sz="4" w:space="0" w:color="000000"/>
            </w:tcBorders>
            <w:vAlign w:val="center"/>
          </w:tcPr>
          <w:p w:rsidR="00AB6B02" w:rsidRPr="00D236E2" w:rsidRDefault="00AB6B02" w:rsidP="00AB6B02">
            <w:pPr>
              <w:spacing w:after="0" w:line="240" w:lineRule="auto"/>
              <w:jc w:val="center"/>
              <w:outlineLvl w:val="0"/>
              <w:rPr>
                <w:rFonts w:cs="Calibri"/>
                <w:bCs/>
                <w:color w:val="000000"/>
                <w:sz w:val="24"/>
                <w:szCs w:val="24"/>
              </w:rPr>
            </w:pPr>
            <w:r w:rsidRPr="00D236E2">
              <w:rPr>
                <w:rFonts w:cs="Calibri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13485" w:type="dxa"/>
            <w:tcBorders>
              <w:top w:val="double" w:sz="4" w:space="0" w:color="auto"/>
              <w:bottom w:val="single" w:sz="4" w:space="0" w:color="000000"/>
            </w:tcBorders>
          </w:tcPr>
          <w:p w:rsidR="00AB6B02" w:rsidRPr="00D236E2" w:rsidRDefault="00AB6B02" w:rsidP="00AB6B02">
            <w:pPr>
              <w:spacing w:after="0" w:line="240" w:lineRule="auto"/>
              <w:outlineLvl w:val="0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</w:tr>
      <w:tr w:rsidR="00AB6B02" w:rsidRPr="00D236E2" w:rsidTr="00B17E6B">
        <w:trPr>
          <w:trHeight w:val="369"/>
        </w:trPr>
        <w:tc>
          <w:tcPr>
            <w:tcW w:w="557" w:type="dxa"/>
            <w:tcBorders>
              <w:top w:val="single" w:sz="4" w:space="0" w:color="000000"/>
              <w:bottom w:val="double" w:sz="4" w:space="0" w:color="auto"/>
            </w:tcBorders>
            <w:vAlign w:val="center"/>
          </w:tcPr>
          <w:p w:rsidR="00AB6B02" w:rsidRPr="00D236E2" w:rsidRDefault="00AB6B02" w:rsidP="00AB6B02">
            <w:pPr>
              <w:spacing w:after="0" w:line="240" w:lineRule="auto"/>
              <w:jc w:val="center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D236E2">
              <w:rPr>
                <w:rFonts w:cs="Calibri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13485" w:type="dxa"/>
            <w:tcBorders>
              <w:top w:val="single" w:sz="4" w:space="0" w:color="000000"/>
              <w:bottom w:val="double" w:sz="4" w:space="0" w:color="auto"/>
            </w:tcBorders>
          </w:tcPr>
          <w:p w:rsidR="00AB6B02" w:rsidRPr="00D236E2" w:rsidRDefault="00AB6B02" w:rsidP="00AB6B02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</w:p>
        </w:tc>
      </w:tr>
    </w:tbl>
    <w:p w:rsidR="00AB6B02" w:rsidRPr="00B17E6B" w:rsidRDefault="00AB6B02" w:rsidP="00AB6B02">
      <w:pPr>
        <w:tabs>
          <w:tab w:val="left" w:pos="1155"/>
        </w:tabs>
        <w:spacing w:after="0"/>
        <w:rPr>
          <w:sz w:val="14"/>
          <w:szCs w:val="16"/>
        </w:rPr>
      </w:pPr>
    </w:p>
    <w:tbl>
      <w:tblPr>
        <w:tblW w:w="14058" w:type="dxa"/>
        <w:tblInd w:w="-5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38"/>
        <w:gridCol w:w="11520"/>
      </w:tblGrid>
      <w:tr w:rsidR="00AB6B02" w:rsidRPr="00D236E2" w:rsidTr="00B17E6B">
        <w:trPr>
          <w:trHeight w:val="360"/>
        </w:trPr>
        <w:tc>
          <w:tcPr>
            <w:tcW w:w="14058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ABF8F" w:themeFill="accent6" w:themeFillTint="99"/>
            <w:vAlign w:val="center"/>
          </w:tcPr>
          <w:p w:rsidR="00AB6B02" w:rsidRPr="00D236E2" w:rsidRDefault="00AB6B02" w:rsidP="00B17E6B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CF309C">
              <w:rPr>
                <w:rFonts w:cs="Calibri"/>
                <w:b/>
                <w:color w:val="000000"/>
                <w:sz w:val="24"/>
                <w:szCs w:val="24"/>
              </w:rPr>
              <w:t xml:space="preserve">PART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>II</w:t>
            </w:r>
            <w:r w:rsidRPr="00CF309C">
              <w:rPr>
                <w:rFonts w:cs="Calibri"/>
                <w:b/>
                <w:color w:val="000000"/>
                <w:sz w:val="24"/>
                <w:szCs w:val="24"/>
              </w:rPr>
              <w:t xml:space="preserve">I: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>Achievements</w:t>
            </w:r>
          </w:p>
        </w:tc>
      </w:tr>
      <w:tr w:rsidR="00AB6B02" w:rsidRPr="00D236E2" w:rsidTr="00B17E6B">
        <w:trPr>
          <w:trHeight w:val="477"/>
        </w:trPr>
        <w:tc>
          <w:tcPr>
            <w:tcW w:w="2538" w:type="dxa"/>
            <w:vMerge w:val="restart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AB6B02" w:rsidRPr="00D236E2" w:rsidRDefault="00AB6B02" w:rsidP="00B17E6B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664D16">
              <w:rPr>
                <w:rFonts w:cs="Calibri"/>
                <w:b/>
                <w:color w:val="000000"/>
                <w:sz w:val="24"/>
                <w:szCs w:val="24"/>
              </w:rPr>
              <w:t>Areas of improvement shown:</w:t>
            </w:r>
          </w:p>
        </w:tc>
        <w:tc>
          <w:tcPr>
            <w:tcW w:w="11520" w:type="dxa"/>
            <w:tcBorders>
              <w:top w:val="double" w:sz="4" w:space="0" w:color="auto"/>
            </w:tcBorders>
            <w:vAlign w:val="center"/>
          </w:tcPr>
          <w:p w:rsidR="00AB6B02" w:rsidRPr="00D236E2" w:rsidRDefault="00AB6B02" w:rsidP="00B17E6B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D236E2">
              <w:rPr>
                <w:rFonts w:cs="Calibri"/>
                <w:b/>
                <w:color w:val="000000"/>
                <w:sz w:val="24"/>
                <w:szCs w:val="24"/>
              </w:rPr>
              <w:t>1.</w:t>
            </w:r>
          </w:p>
        </w:tc>
      </w:tr>
      <w:tr w:rsidR="00AB6B02" w:rsidRPr="00D236E2" w:rsidTr="00B17E6B">
        <w:trPr>
          <w:trHeight w:val="476"/>
        </w:trPr>
        <w:tc>
          <w:tcPr>
            <w:tcW w:w="2538" w:type="dxa"/>
            <w:vMerge/>
            <w:shd w:val="clear" w:color="auto" w:fill="FBD4B4" w:themeFill="accent6" w:themeFillTint="66"/>
          </w:tcPr>
          <w:p w:rsidR="00AB6B02" w:rsidRPr="00D236E2" w:rsidRDefault="00AB6B02" w:rsidP="00AB6B02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1520" w:type="dxa"/>
            <w:vAlign w:val="center"/>
          </w:tcPr>
          <w:p w:rsidR="00AB6B02" w:rsidRPr="00D236E2" w:rsidRDefault="00AB6B02" w:rsidP="00B17E6B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D236E2">
              <w:rPr>
                <w:rFonts w:cs="Calibri"/>
                <w:b/>
                <w:color w:val="000000"/>
                <w:sz w:val="24"/>
                <w:szCs w:val="24"/>
              </w:rPr>
              <w:t>2.</w:t>
            </w:r>
          </w:p>
        </w:tc>
      </w:tr>
    </w:tbl>
    <w:p w:rsidR="00AB6B02" w:rsidRPr="00AB6B02" w:rsidRDefault="00AB6B02" w:rsidP="00AB6B02">
      <w:pPr>
        <w:tabs>
          <w:tab w:val="left" w:pos="1155"/>
        </w:tabs>
        <w:spacing w:after="0"/>
        <w:rPr>
          <w:sz w:val="14"/>
          <w:szCs w:val="16"/>
        </w:rPr>
      </w:pPr>
    </w:p>
    <w:tbl>
      <w:tblPr>
        <w:tblW w:w="14043" w:type="dxa"/>
        <w:tblInd w:w="-5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00"/>
        <w:gridCol w:w="7220"/>
        <w:gridCol w:w="625"/>
        <w:gridCol w:w="1330"/>
        <w:gridCol w:w="630"/>
        <w:gridCol w:w="1438"/>
      </w:tblGrid>
      <w:tr w:rsidR="00AB6B02" w:rsidRPr="00D236E2" w:rsidTr="00B17E6B">
        <w:trPr>
          <w:trHeight w:val="360"/>
        </w:trPr>
        <w:tc>
          <w:tcPr>
            <w:tcW w:w="14043" w:type="dxa"/>
            <w:gridSpan w:val="6"/>
            <w:tcBorders>
              <w:top w:val="double" w:sz="4" w:space="0" w:color="auto"/>
              <w:bottom w:val="double" w:sz="4" w:space="0" w:color="auto"/>
            </w:tcBorders>
            <w:shd w:val="clear" w:color="auto" w:fill="FABF8F" w:themeFill="accent6" w:themeFillTint="99"/>
            <w:vAlign w:val="center"/>
          </w:tcPr>
          <w:p w:rsidR="00AB6B02" w:rsidRPr="00D236E2" w:rsidRDefault="00AB6B02" w:rsidP="00B17E6B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CF309C">
              <w:rPr>
                <w:rFonts w:cs="Calibri"/>
                <w:b/>
                <w:color w:val="000000"/>
                <w:sz w:val="24"/>
                <w:szCs w:val="24"/>
              </w:rPr>
              <w:t xml:space="preserve">PART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>IV</w:t>
            </w:r>
            <w:r w:rsidRPr="00CF309C">
              <w:rPr>
                <w:rFonts w:cs="Calibri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>Recommendations</w:t>
            </w:r>
          </w:p>
        </w:tc>
      </w:tr>
      <w:tr w:rsidR="00B17E6B" w:rsidRPr="00D236E2" w:rsidTr="00B93142">
        <w:trPr>
          <w:trHeight w:val="477"/>
        </w:trPr>
        <w:tc>
          <w:tcPr>
            <w:tcW w:w="2800" w:type="dxa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AB6B02" w:rsidRPr="00D236E2" w:rsidRDefault="00AB6B02" w:rsidP="00B17E6B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Does he need further mentoring</w:t>
            </w:r>
            <w:r w:rsidRPr="00664D16">
              <w:rPr>
                <w:rFonts w:cs="Calibri"/>
                <w:b/>
                <w:color w:val="000000"/>
                <w:sz w:val="24"/>
                <w:szCs w:val="24"/>
              </w:rPr>
              <w:t>?</w:t>
            </w:r>
          </w:p>
        </w:tc>
        <w:tc>
          <w:tcPr>
            <w:tcW w:w="7220" w:type="dxa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AB6B02" w:rsidRPr="00D236E2" w:rsidRDefault="00AB6B02" w:rsidP="00B17E6B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                            </w:t>
            </w:r>
          </w:p>
        </w:tc>
        <w:tc>
          <w:tcPr>
            <w:tcW w:w="625" w:type="dxa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AB6B02" w:rsidRPr="00D236E2" w:rsidRDefault="00AB6B02" w:rsidP="00B17E6B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Yes</w:t>
            </w:r>
          </w:p>
        </w:tc>
        <w:sdt>
          <w:sdtPr>
            <w:rPr>
              <w:rFonts w:cs="Calibri"/>
              <w:b/>
              <w:color w:val="000000"/>
              <w:sz w:val="30"/>
              <w:szCs w:val="30"/>
            </w:rPr>
            <w:id w:val="-78529382"/>
            <w:lock w:val="sdtLocked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330" w:type="dxa"/>
                <w:tcBorders>
                  <w:top w:val="double" w:sz="4" w:space="0" w:color="auto"/>
                </w:tcBorders>
                <w:vAlign w:val="center"/>
              </w:tcPr>
              <w:p w:rsidR="00AB6B02" w:rsidRPr="00D236E2" w:rsidRDefault="00B93142" w:rsidP="00B93142">
                <w:pPr>
                  <w:spacing w:after="0" w:line="240" w:lineRule="auto"/>
                  <w:jc w:val="center"/>
                  <w:outlineLvl w:val="0"/>
                  <w:rPr>
                    <w:rFonts w:cs="Calibri"/>
                    <w:b/>
                    <w:color w:val="000000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color w:val="000000"/>
                    <w:sz w:val="30"/>
                    <w:szCs w:val="30"/>
                  </w:rPr>
                  <w:t>☐</w:t>
                </w:r>
              </w:p>
            </w:tc>
          </w:sdtContent>
        </w:sdt>
        <w:tc>
          <w:tcPr>
            <w:tcW w:w="630" w:type="dxa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AB6B02" w:rsidRPr="00D236E2" w:rsidRDefault="00AB6B02" w:rsidP="00B17E6B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No</w:t>
            </w:r>
          </w:p>
        </w:tc>
        <w:sdt>
          <w:sdtPr>
            <w:rPr>
              <w:rFonts w:cs="Calibri"/>
              <w:b/>
              <w:color w:val="000000"/>
              <w:sz w:val="30"/>
              <w:szCs w:val="30"/>
            </w:rPr>
            <w:id w:val="639702389"/>
            <w:lock w:val="sdtLocked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Content>
            <w:tc>
              <w:tcPr>
                <w:tcW w:w="1438" w:type="dxa"/>
                <w:tcBorders>
                  <w:top w:val="double" w:sz="4" w:space="0" w:color="auto"/>
                </w:tcBorders>
                <w:vAlign w:val="center"/>
              </w:tcPr>
              <w:p w:rsidR="00AB6B02" w:rsidRPr="00D236E2" w:rsidRDefault="00B93142" w:rsidP="00B93142">
                <w:pPr>
                  <w:spacing w:after="0" w:line="240" w:lineRule="auto"/>
                  <w:jc w:val="center"/>
                  <w:outlineLvl w:val="0"/>
                  <w:rPr>
                    <w:rFonts w:cs="Calibri"/>
                    <w:b/>
                    <w:color w:val="000000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color w:val="000000"/>
                    <w:sz w:val="30"/>
                    <w:szCs w:val="30"/>
                  </w:rPr>
                  <w:t>☐</w:t>
                </w:r>
              </w:p>
            </w:tc>
          </w:sdtContent>
        </w:sdt>
      </w:tr>
      <w:tr w:rsidR="00AB6B02" w:rsidRPr="00D236E2" w:rsidTr="00B17E6B">
        <w:trPr>
          <w:trHeight w:val="477"/>
        </w:trPr>
        <w:tc>
          <w:tcPr>
            <w:tcW w:w="2800" w:type="dxa"/>
            <w:shd w:val="clear" w:color="auto" w:fill="auto"/>
            <w:vAlign w:val="center"/>
          </w:tcPr>
          <w:p w:rsidR="00AB6B02" w:rsidRDefault="00AB6B02" w:rsidP="00B17E6B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Specify if Yes</w:t>
            </w:r>
          </w:p>
        </w:tc>
        <w:tc>
          <w:tcPr>
            <w:tcW w:w="11243" w:type="dxa"/>
            <w:gridSpan w:val="5"/>
            <w:shd w:val="clear" w:color="auto" w:fill="auto"/>
          </w:tcPr>
          <w:p w:rsidR="00AB6B02" w:rsidRPr="00D236E2" w:rsidRDefault="00AB6B02" w:rsidP="00AB6B02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</w:p>
        </w:tc>
      </w:tr>
    </w:tbl>
    <w:p w:rsidR="00AB6B02" w:rsidRPr="00AB6B02" w:rsidRDefault="00AB6B02">
      <w:pPr>
        <w:rPr>
          <w:sz w:val="2"/>
        </w:rPr>
      </w:pPr>
    </w:p>
    <w:tbl>
      <w:tblPr>
        <w:tblW w:w="14045" w:type="dxa"/>
        <w:tblInd w:w="-5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52"/>
        <w:gridCol w:w="4644"/>
        <w:gridCol w:w="1260"/>
        <w:gridCol w:w="2826"/>
        <w:gridCol w:w="810"/>
        <w:gridCol w:w="2353"/>
      </w:tblGrid>
      <w:tr w:rsidR="00B17E6B" w:rsidRPr="00D236E2" w:rsidTr="00F54ADA">
        <w:trPr>
          <w:trHeight w:val="504"/>
        </w:trPr>
        <w:tc>
          <w:tcPr>
            <w:tcW w:w="2152" w:type="dxa"/>
            <w:shd w:val="clear" w:color="auto" w:fill="FABF8F" w:themeFill="accent6" w:themeFillTint="99"/>
            <w:vAlign w:val="center"/>
          </w:tcPr>
          <w:p w:rsidR="00AB6B02" w:rsidRPr="00664D16" w:rsidRDefault="00AB6B02" w:rsidP="00B17E6B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664D16">
              <w:rPr>
                <w:rFonts w:cs="Calibri"/>
                <w:b/>
                <w:color w:val="000000"/>
                <w:sz w:val="24"/>
                <w:szCs w:val="24"/>
              </w:rPr>
              <w:t>Mentor’s name:</w:t>
            </w:r>
          </w:p>
        </w:tc>
        <w:tc>
          <w:tcPr>
            <w:tcW w:w="4644" w:type="dxa"/>
            <w:vAlign w:val="center"/>
          </w:tcPr>
          <w:p w:rsidR="00AB6B02" w:rsidRPr="00664D16" w:rsidRDefault="00AB6B02" w:rsidP="00B17E6B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ABF8F" w:themeFill="accent6" w:themeFillTint="99"/>
            <w:vAlign w:val="center"/>
          </w:tcPr>
          <w:p w:rsidR="00AB6B02" w:rsidRPr="00664D16" w:rsidRDefault="00AB6B02" w:rsidP="00B17E6B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664D16">
              <w:rPr>
                <w:rFonts w:cs="Calibri"/>
                <w:b/>
                <w:color w:val="000000"/>
                <w:sz w:val="24"/>
                <w:szCs w:val="24"/>
              </w:rPr>
              <w:t>Signature:</w:t>
            </w:r>
          </w:p>
        </w:tc>
        <w:tc>
          <w:tcPr>
            <w:tcW w:w="2826" w:type="dxa"/>
            <w:vAlign w:val="center"/>
          </w:tcPr>
          <w:p w:rsidR="00AB6B02" w:rsidRPr="00664D16" w:rsidRDefault="00AB6B02" w:rsidP="00B17E6B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FABF8F" w:themeFill="accent6" w:themeFillTint="99"/>
            <w:vAlign w:val="center"/>
          </w:tcPr>
          <w:p w:rsidR="00AB6B02" w:rsidRPr="00664D16" w:rsidRDefault="00AB6B02" w:rsidP="00B17E6B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664D16">
              <w:rPr>
                <w:rFonts w:cs="Calibri"/>
                <w:b/>
                <w:color w:val="000000"/>
                <w:sz w:val="24"/>
                <w:szCs w:val="24"/>
              </w:rPr>
              <w:t>Date:</w:t>
            </w:r>
          </w:p>
        </w:tc>
        <w:sdt>
          <w:sdtPr>
            <w:rPr>
              <w:rFonts w:cs="Calibri"/>
              <w:bCs/>
              <w:color w:val="000000" w:themeColor="text1"/>
              <w:sz w:val="24"/>
              <w:szCs w:val="24"/>
            </w:rPr>
            <w:id w:val="-1459552211"/>
            <w:lock w:val="sdtLocked"/>
            <w:placeholder>
              <w:docPart w:val="DefaultPlaceholder_-1854013438"/>
            </w:placeholder>
            <w:date>
              <w:dateFormat w:val="d-MMM-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353" w:type="dxa"/>
                <w:vAlign w:val="center"/>
              </w:tcPr>
              <w:p w:rsidR="00AB6B02" w:rsidRPr="00807096" w:rsidRDefault="00DE487B" w:rsidP="00DE487B">
                <w:pPr>
                  <w:spacing w:after="0" w:line="240" w:lineRule="auto"/>
                  <w:outlineLvl w:val="0"/>
                  <w:rPr>
                    <w:rFonts w:cs="Calibri"/>
                    <w:bCs/>
                    <w:color w:val="000000" w:themeColor="text1"/>
                    <w:sz w:val="24"/>
                    <w:szCs w:val="24"/>
                  </w:rPr>
                </w:pPr>
                <w:r w:rsidRPr="00807096">
                  <w:rPr>
                    <w:rFonts w:cs="Calibri"/>
                    <w:bCs/>
                    <w:color w:val="000000" w:themeColor="text1"/>
                    <w:sz w:val="24"/>
                    <w:szCs w:val="24"/>
                  </w:rPr>
                  <w:t xml:space="preserve">                           </w:t>
                </w:r>
              </w:p>
            </w:tc>
          </w:sdtContent>
        </w:sdt>
      </w:tr>
    </w:tbl>
    <w:p w:rsidR="00AB6B02" w:rsidRPr="00AB6B02" w:rsidRDefault="00AB6B02">
      <w:pPr>
        <w:rPr>
          <w:sz w:val="2"/>
        </w:rPr>
      </w:pPr>
    </w:p>
    <w:tbl>
      <w:tblPr>
        <w:tblW w:w="14039" w:type="dxa"/>
        <w:tblInd w:w="-5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62"/>
        <w:gridCol w:w="2690"/>
        <w:gridCol w:w="1492"/>
        <w:gridCol w:w="823"/>
        <w:gridCol w:w="793"/>
        <w:gridCol w:w="1234"/>
        <w:gridCol w:w="1740"/>
        <w:gridCol w:w="756"/>
        <w:gridCol w:w="2349"/>
      </w:tblGrid>
      <w:tr w:rsidR="00B17E6B" w:rsidRPr="00D236E2" w:rsidTr="00892834">
        <w:trPr>
          <w:trHeight w:val="366"/>
        </w:trPr>
        <w:tc>
          <w:tcPr>
            <w:tcW w:w="2162" w:type="dxa"/>
            <w:vMerge w:val="restart"/>
            <w:shd w:val="clear" w:color="auto" w:fill="FABF8F" w:themeFill="accent6" w:themeFillTint="99"/>
            <w:vAlign w:val="center"/>
          </w:tcPr>
          <w:p w:rsidR="00AB6B02" w:rsidRPr="00664D16" w:rsidRDefault="00AB6B02" w:rsidP="00892834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Chairman/Director:</w:t>
            </w:r>
          </w:p>
        </w:tc>
        <w:tc>
          <w:tcPr>
            <w:tcW w:w="2690" w:type="dxa"/>
            <w:vMerge w:val="restart"/>
            <w:vAlign w:val="center"/>
          </w:tcPr>
          <w:p w:rsidR="00AB6B02" w:rsidRPr="00664D16" w:rsidRDefault="00AB6B02" w:rsidP="00892834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492" w:type="dxa"/>
            <w:vMerge w:val="restart"/>
            <w:shd w:val="clear" w:color="auto" w:fill="FABF8F" w:themeFill="accent6" w:themeFillTint="99"/>
            <w:vAlign w:val="center"/>
          </w:tcPr>
          <w:p w:rsidR="00AB6B02" w:rsidRPr="00664D16" w:rsidRDefault="00AB6B02" w:rsidP="00892834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Agree to continue</w:t>
            </w:r>
          </w:p>
        </w:tc>
        <w:tc>
          <w:tcPr>
            <w:tcW w:w="823" w:type="dxa"/>
            <w:shd w:val="clear" w:color="auto" w:fill="FABF8F" w:themeFill="accent6" w:themeFillTint="99"/>
            <w:vAlign w:val="center"/>
          </w:tcPr>
          <w:p w:rsidR="00AB6B02" w:rsidRPr="00664D16" w:rsidRDefault="00AB6B02" w:rsidP="00892834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Yes</w:t>
            </w:r>
          </w:p>
        </w:tc>
        <w:sdt>
          <w:sdtPr>
            <w:rPr>
              <w:rFonts w:cs="Calibri"/>
              <w:b/>
              <w:color w:val="000000"/>
              <w:sz w:val="24"/>
              <w:szCs w:val="24"/>
            </w:rPr>
            <w:id w:val="-1046293660"/>
            <w:lock w:val="sdtLocked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793" w:type="dxa"/>
                <w:shd w:val="clear" w:color="auto" w:fill="auto"/>
                <w:vAlign w:val="center"/>
              </w:tcPr>
              <w:p w:rsidR="00AB6B02" w:rsidRPr="00664D16" w:rsidRDefault="0076147E" w:rsidP="0076147E">
                <w:pPr>
                  <w:spacing w:after="0" w:line="240" w:lineRule="auto"/>
                  <w:jc w:val="center"/>
                  <w:outlineLvl w:val="0"/>
                  <w:rPr>
                    <w:rFonts w:cs="Calibri"/>
                    <w:b/>
                    <w:color w:val="000000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color w:val="000000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234" w:type="dxa"/>
            <w:vMerge w:val="restart"/>
            <w:shd w:val="clear" w:color="auto" w:fill="FABF8F" w:themeFill="accent6" w:themeFillTint="99"/>
            <w:vAlign w:val="center"/>
          </w:tcPr>
          <w:p w:rsidR="00AB6B02" w:rsidRPr="00B17E6B" w:rsidRDefault="00AB6B02" w:rsidP="00892834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Signature:</w:t>
            </w:r>
          </w:p>
        </w:tc>
        <w:tc>
          <w:tcPr>
            <w:tcW w:w="1740" w:type="dxa"/>
            <w:vMerge w:val="restart"/>
            <w:vAlign w:val="center"/>
          </w:tcPr>
          <w:p w:rsidR="00AB6B02" w:rsidRPr="00664D16" w:rsidRDefault="00AB6B02" w:rsidP="00892834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756" w:type="dxa"/>
            <w:vMerge w:val="restart"/>
            <w:shd w:val="clear" w:color="auto" w:fill="FABF8F" w:themeFill="accent6" w:themeFillTint="99"/>
            <w:vAlign w:val="center"/>
          </w:tcPr>
          <w:p w:rsidR="00AB6B02" w:rsidRPr="00664D16" w:rsidRDefault="00AB6B02" w:rsidP="00892834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Date:</w:t>
            </w:r>
          </w:p>
        </w:tc>
        <w:sdt>
          <w:sdtPr>
            <w:rPr>
              <w:rFonts w:cs="Calibri"/>
              <w:bCs/>
              <w:color w:val="000000" w:themeColor="text1"/>
              <w:sz w:val="24"/>
              <w:szCs w:val="24"/>
            </w:rPr>
            <w:id w:val="65692648"/>
            <w:lock w:val="sdtLocked"/>
            <w:placeholder>
              <w:docPart w:val="DefaultPlaceholder_-1854013438"/>
            </w:placeholder>
            <w:date>
              <w:dateFormat w:val="d-MMM-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349" w:type="dxa"/>
                <w:vMerge w:val="restart"/>
                <w:vAlign w:val="center"/>
              </w:tcPr>
              <w:p w:rsidR="00AB6B02" w:rsidRPr="00807096" w:rsidRDefault="00DE487B" w:rsidP="00DE487B">
                <w:pPr>
                  <w:spacing w:after="0" w:line="240" w:lineRule="auto"/>
                  <w:outlineLvl w:val="0"/>
                  <w:rPr>
                    <w:rFonts w:cs="Calibri"/>
                    <w:bCs/>
                    <w:color w:val="000000" w:themeColor="text1"/>
                    <w:sz w:val="24"/>
                    <w:szCs w:val="24"/>
                  </w:rPr>
                </w:pPr>
                <w:r w:rsidRPr="00807096">
                  <w:rPr>
                    <w:rFonts w:cs="Calibri"/>
                    <w:bCs/>
                    <w:color w:val="000000" w:themeColor="text1"/>
                    <w:sz w:val="24"/>
                    <w:szCs w:val="24"/>
                  </w:rPr>
                  <w:t xml:space="preserve">                               </w:t>
                </w:r>
              </w:p>
            </w:tc>
          </w:sdtContent>
        </w:sdt>
      </w:tr>
      <w:tr w:rsidR="00B17E6B" w:rsidRPr="00D236E2" w:rsidTr="00892834">
        <w:trPr>
          <w:trHeight w:val="330"/>
        </w:trPr>
        <w:tc>
          <w:tcPr>
            <w:tcW w:w="2162" w:type="dxa"/>
            <w:vMerge/>
            <w:shd w:val="clear" w:color="auto" w:fill="FABF8F" w:themeFill="accent6" w:themeFillTint="99"/>
          </w:tcPr>
          <w:p w:rsidR="00AB6B02" w:rsidRDefault="00AB6B02" w:rsidP="00AB6B02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2690" w:type="dxa"/>
            <w:vMerge/>
          </w:tcPr>
          <w:p w:rsidR="00AB6B02" w:rsidRPr="00664D16" w:rsidRDefault="00AB6B02" w:rsidP="00AB6B02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492" w:type="dxa"/>
            <w:vMerge/>
            <w:shd w:val="clear" w:color="auto" w:fill="FABF8F" w:themeFill="accent6" w:themeFillTint="99"/>
          </w:tcPr>
          <w:p w:rsidR="00AB6B02" w:rsidRDefault="00AB6B02" w:rsidP="00AB6B02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823" w:type="dxa"/>
            <w:shd w:val="clear" w:color="auto" w:fill="FABF8F" w:themeFill="accent6" w:themeFillTint="99"/>
          </w:tcPr>
          <w:p w:rsidR="00AB6B02" w:rsidRPr="00664D16" w:rsidRDefault="00AB6B02" w:rsidP="00AB6B02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NO</w:t>
            </w:r>
          </w:p>
        </w:tc>
        <w:sdt>
          <w:sdtPr>
            <w:rPr>
              <w:rFonts w:cs="Calibri"/>
              <w:b/>
              <w:color w:val="000000"/>
              <w:sz w:val="24"/>
              <w:szCs w:val="24"/>
            </w:rPr>
            <w:id w:val="506416297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793" w:type="dxa"/>
                <w:shd w:val="clear" w:color="auto" w:fill="auto"/>
              </w:tcPr>
              <w:p w:rsidR="00AB6B02" w:rsidRPr="00664D16" w:rsidRDefault="0076147E" w:rsidP="0076147E">
                <w:pPr>
                  <w:spacing w:after="0" w:line="240" w:lineRule="auto"/>
                  <w:jc w:val="center"/>
                  <w:outlineLvl w:val="0"/>
                  <w:rPr>
                    <w:rFonts w:cs="Calibri"/>
                    <w:b/>
                    <w:color w:val="000000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color w:val="000000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234" w:type="dxa"/>
            <w:vMerge/>
            <w:shd w:val="clear" w:color="auto" w:fill="FABF8F" w:themeFill="accent6" w:themeFillTint="99"/>
          </w:tcPr>
          <w:p w:rsidR="00AB6B02" w:rsidRDefault="00AB6B02" w:rsidP="00AB6B02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740" w:type="dxa"/>
            <w:vMerge/>
          </w:tcPr>
          <w:p w:rsidR="00AB6B02" w:rsidRPr="00664D16" w:rsidRDefault="00AB6B02" w:rsidP="00AB6B02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vMerge/>
            <w:shd w:val="clear" w:color="auto" w:fill="FABF8F" w:themeFill="accent6" w:themeFillTint="99"/>
          </w:tcPr>
          <w:p w:rsidR="00AB6B02" w:rsidRDefault="00AB6B02" w:rsidP="00AB6B02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2349" w:type="dxa"/>
            <w:vMerge/>
          </w:tcPr>
          <w:p w:rsidR="00AB6B02" w:rsidRPr="001C25FC" w:rsidRDefault="00AB6B02" w:rsidP="00AB6B02">
            <w:pPr>
              <w:spacing w:after="0" w:line="240" w:lineRule="auto"/>
              <w:outlineLvl w:val="0"/>
              <w:rPr>
                <w:rFonts w:cs="Calibri"/>
                <w:b/>
                <w:color w:val="FF0000"/>
                <w:sz w:val="24"/>
                <w:szCs w:val="24"/>
              </w:rPr>
            </w:pPr>
          </w:p>
        </w:tc>
      </w:tr>
    </w:tbl>
    <w:p w:rsidR="006601E7" w:rsidRPr="00DE487B" w:rsidRDefault="00733B9B" w:rsidP="00733B9B">
      <w:pPr>
        <w:spacing w:line="240" w:lineRule="auto"/>
        <w:ind w:left="-540"/>
        <w:rPr>
          <w:b/>
          <w:bCs/>
          <w:sz w:val="18"/>
          <w:szCs w:val="28"/>
        </w:rPr>
      </w:pPr>
      <w:r w:rsidRPr="00DE487B">
        <w:rPr>
          <w:b/>
          <w:bCs/>
          <w:sz w:val="18"/>
          <w:szCs w:val="28"/>
        </w:rPr>
        <w:lastRenderedPageBreak/>
        <w:t>CC to Deputy P</w:t>
      </w:r>
      <w:r w:rsidR="00AB6B02" w:rsidRPr="00DE487B">
        <w:rPr>
          <w:b/>
          <w:bCs/>
          <w:sz w:val="18"/>
          <w:szCs w:val="28"/>
        </w:rPr>
        <w:t>&amp;</w:t>
      </w:r>
      <w:r w:rsidRPr="00DE487B">
        <w:rPr>
          <w:b/>
          <w:bCs/>
          <w:sz w:val="18"/>
          <w:szCs w:val="28"/>
        </w:rPr>
        <w:t>D</w:t>
      </w:r>
    </w:p>
    <w:sectPr w:rsidR="006601E7" w:rsidRPr="00DE487B" w:rsidSect="001E1985">
      <w:headerReference w:type="default" r:id="rId10"/>
      <w:footerReference w:type="default" r:id="rId11"/>
      <w:pgSz w:w="15842" w:h="12242" w:orient="landscape" w:code="1"/>
      <w:pgMar w:top="1728" w:right="1440" w:bottom="288" w:left="1440" w:header="792" w:footer="5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6740" w:rsidRDefault="00876740" w:rsidP="00C801EE">
      <w:pPr>
        <w:spacing w:after="0" w:line="240" w:lineRule="auto"/>
      </w:pPr>
      <w:r>
        <w:separator/>
      </w:r>
    </w:p>
  </w:endnote>
  <w:endnote w:type="continuationSeparator" w:id="0">
    <w:p w:rsidR="00876740" w:rsidRDefault="00876740" w:rsidP="00C80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1E7" w:rsidRDefault="005D6EE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-685800</wp:posOffset>
              </wp:positionH>
              <wp:positionV relativeFrom="paragraph">
                <wp:posOffset>-220345</wp:posOffset>
              </wp:positionV>
              <wp:extent cx="9539605" cy="24765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960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01E7" w:rsidRDefault="00824943" w:rsidP="00824943">
                          <w:r>
                            <w:rPr>
                              <w:sz w:val="20"/>
                              <w:szCs w:val="20"/>
                            </w:rPr>
                            <w:t xml:space="preserve">      </w:t>
                          </w:r>
                          <w:r w:rsidR="006601E7" w:rsidRPr="00ED2F42">
                            <w:rPr>
                              <w:sz w:val="20"/>
                              <w:szCs w:val="20"/>
                            </w:rPr>
                            <w:t xml:space="preserve">Form# </w:t>
                          </w:r>
                          <w:r w:rsidR="006601E7" w:rsidRPr="00ED2F42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F</w:t>
                          </w:r>
                          <w:r w:rsidR="00945B54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700</w:t>
                          </w:r>
                          <w:r w:rsidR="00181DBD">
                            <w:rPr>
                              <w:b/>
                              <w:bCs/>
                              <w:color w:val="00642D"/>
                              <w:sz w:val="20"/>
                              <w:szCs w:val="20"/>
                            </w:rPr>
                            <w:t>-</w:t>
                          </w:r>
                          <w:r w:rsidR="00B17E6B">
                            <w:rPr>
                              <w:b/>
                              <w:bCs/>
                              <w:color w:val="00642D"/>
                              <w:sz w:val="20"/>
                              <w:szCs w:val="20"/>
                            </w:rPr>
                            <w:t>19</w:t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  <w:t xml:space="preserve">                                                                       </w:t>
                          </w:r>
                          <w:r w:rsidR="008144CF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 xml:space="preserve"> 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t xml:space="preserve">Page 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begin"/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instrText xml:space="preserve"> PAGE  \* Arabic  \* MERGEFORMAT </w:instrTex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B93142">
                            <w:rPr>
                              <w:bCs/>
                              <w:noProof/>
                              <w:color w:val="000000" w:themeColor="text1"/>
                              <w:sz w:val="20"/>
                              <w:szCs w:val="24"/>
                            </w:rPr>
                            <w:t>1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end"/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t xml:space="preserve"> of 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begin"/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instrText xml:space="preserve"> NUMPAGES  \* Arabic  \* MERGEFORMAT </w:instrTex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B93142">
                            <w:rPr>
                              <w:bCs/>
                              <w:noProof/>
                              <w:color w:val="000000" w:themeColor="text1"/>
                              <w:sz w:val="20"/>
                              <w:szCs w:val="24"/>
                            </w:rPr>
                            <w:t>2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:rsidR="006601E7" w:rsidRDefault="006601E7" w:rsidP="004A4ADF"/>
                        <w:p w:rsidR="006601E7" w:rsidRPr="00990912" w:rsidRDefault="006601E7" w:rsidP="004A4ADF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-54pt;margin-top:-17.35pt;width:751.15pt;height:19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" filled="f" stroked="f">
              <v:textbox>
                <w:txbxContent>
                  <w:p w:rsidR="006601E7" w:rsidRDefault="00824943" w:rsidP="00824943">
                    <w:r>
                      <w:rPr>
                        <w:sz w:val="20"/>
                        <w:szCs w:val="20"/>
                      </w:rPr>
                      <w:t xml:space="preserve">      </w:t>
                    </w:r>
                    <w:r w:rsidR="006601E7" w:rsidRPr="00ED2F42">
                      <w:rPr>
                        <w:sz w:val="20"/>
                        <w:szCs w:val="20"/>
                      </w:rPr>
                      <w:t xml:space="preserve">Form# </w:t>
                    </w:r>
                    <w:r w:rsidR="006601E7" w:rsidRPr="00ED2F42">
                      <w:rPr>
                        <w:b/>
                        <w:bCs/>
                        <w:sz w:val="20"/>
                        <w:szCs w:val="20"/>
                      </w:rPr>
                      <w:t>F</w:t>
                    </w:r>
                    <w:r w:rsidR="00945B54">
                      <w:rPr>
                        <w:b/>
                        <w:bCs/>
                        <w:sz w:val="20"/>
                        <w:szCs w:val="20"/>
                      </w:rPr>
                      <w:t>700</w:t>
                    </w:r>
                    <w:r w:rsidR="00181DBD">
                      <w:rPr>
                        <w:b/>
                        <w:bCs/>
                        <w:color w:val="00642D"/>
                        <w:sz w:val="20"/>
                        <w:szCs w:val="20"/>
                      </w:rPr>
                      <w:t>-</w:t>
                    </w:r>
                    <w:r w:rsidR="00B17E6B">
                      <w:rPr>
                        <w:b/>
                        <w:bCs/>
                        <w:color w:val="00642D"/>
                        <w:sz w:val="20"/>
                        <w:szCs w:val="20"/>
                      </w:rPr>
                      <w:t>19</w:t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  <w:t xml:space="preserve">                                                                       </w:t>
                    </w:r>
                    <w:r w:rsidR="008144CF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 xml:space="preserve"> 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t xml:space="preserve">Page 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begin"/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instrText xml:space="preserve"> PAGE  \* Arabic  \* MERGEFORMAT </w:instrTex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separate"/>
                    </w:r>
                    <w:r w:rsidR="00B93142">
                      <w:rPr>
                        <w:bCs/>
                        <w:noProof/>
                        <w:color w:val="000000" w:themeColor="text1"/>
                        <w:sz w:val="20"/>
                        <w:szCs w:val="24"/>
                      </w:rPr>
                      <w:t>1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end"/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t xml:space="preserve"> of 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begin"/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instrText xml:space="preserve"> NUMPAGES  \* Arabic  \* MERGEFORMAT </w:instrTex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separate"/>
                    </w:r>
                    <w:r w:rsidR="00B93142">
                      <w:rPr>
                        <w:bCs/>
                        <w:noProof/>
                        <w:color w:val="000000" w:themeColor="text1"/>
                        <w:sz w:val="20"/>
                        <w:szCs w:val="24"/>
                      </w:rPr>
                      <w:t>2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end"/>
                    </w:r>
                  </w:p>
                  <w:p w:rsidR="006601E7" w:rsidRDefault="006601E7" w:rsidP="004A4ADF"/>
                  <w:p w:rsidR="006601E7" w:rsidRPr="00990912" w:rsidRDefault="006601E7" w:rsidP="004A4ADF">
                    <w:pPr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6740" w:rsidRDefault="00876740" w:rsidP="00C801EE">
      <w:pPr>
        <w:spacing w:after="0" w:line="240" w:lineRule="auto"/>
      </w:pPr>
      <w:r>
        <w:separator/>
      </w:r>
    </w:p>
  </w:footnote>
  <w:footnote w:type="continuationSeparator" w:id="0">
    <w:p w:rsidR="00876740" w:rsidRDefault="00876740" w:rsidP="00C801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1E7" w:rsidRPr="00B90A02" w:rsidRDefault="001E1985" w:rsidP="004D4339">
    <w:pPr>
      <w:pStyle w:val="Header"/>
      <w:ind w:hanging="540"/>
      <w:jc w:val="center"/>
    </w:pPr>
    <w:r>
      <w:rPr>
        <w:noProof/>
      </w:rPr>
      <w:drawing>
        <wp:anchor distT="0" distB="0" distL="114300" distR="114300" simplePos="0" relativeHeight="251665920" behindDoc="1" locked="0" layoutInCell="1" allowOverlap="1" wp14:anchorId="05E36A47" wp14:editId="0070E9C2">
          <wp:simplePos x="0" y="0"/>
          <wp:positionH relativeFrom="page">
            <wp:align>right</wp:align>
          </wp:positionH>
          <wp:positionV relativeFrom="paragraph">
            <wp:posOffset>-426720</wp:posOffset>
          </wp:positionV>
          <wp:extent cx="10029825" cy="7419975"/>
          <wp:effectExtent l="0" t="0" r="9525" b="952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29825" cy="7419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4"/>
        <w:szCs w:val="24"/>
      </w:rPr>
      <w:drawing>
        <wp:anchor distT="0" distB="0" distL="114300" distR="114300" simplePos="0" relativeHeight="251667968" behindDoc="1" locked="0" layoutInCell="1" allowOverlap="1" wp14:anchorId="3CD2D7A9" wp14:editId="7FA83DBD">
          <wp:simplePos x="0" y="0"/>
          <wp:positionH relativeFrom="margin">
            <wp:posOffset>-895350</wp:posOffset>
          </wp:positionH>
          <wp:positionV relativeFrom="paragraph">
            <wp:posOffset>201295</wp:posOffset>
          </wp:positionV>
          <wp:extent cx="10020300" cy="1666875"/>
          <wp:effectExtent l="0" t="0" r="0" b="9525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67"/>
                  <a:stretch/>
                </pic:blipFill>
                <pic:spPr bwMode="auto">
                  <a:xfrm>
                    <a:off x="0" y="0"/>
                    <a:ext cx="10020300" cy="1666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7ECA">
      <w:rPr>
        <w:rFonts w:ascii="Times New Roman" w:hAnsi="Times New Roman" w:cs="Times New Roman"/>
        <w:b/>
        <w:bCs/>
        <w:noProof/>
        <w:color w:val="720B13"/>
      </w:rPr>
      <mc:AlternateContent>
        <mc:Choice Requires="wps">
          <w:drawing>
            <wp:anchor distT="0" distB="0" distL="114300" distR="114300" simplePos="0" relativeHeight="251653630" behindDoc="0" locked="0" layoutInCell="1" allowOverlap="1" wp14:anchorId="74558992" wp14:editId="108BA772">
              <wp:simplePos x="0" y="0"/>
              <wp:positionH relativeFrom="column">
                <wp:posOffset>6296025</wp:posOffset>
              </wp:positionH>
              <wp:positionV relativeFrom="paragraph">
                <wp:posOffset>321310</wp:posOffset>
              </wp:positionV>
              <wp:extent cx="1263650" cy="25654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3650" cy="2565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8144CF" w:rsidRPr="00B9702E" w:rsidRDefault="008144CF" w:rsidP="008144CF">
                          <w:pPr>
                            <w:pStyle w:val="Header"/>
                            <w:bidi/>
                            <w:jc w:val="center"/>
                            <w:rPr>
                              <w:sz w:val="20"/>
                              <w:szCs w:val="20"/>
                              <w:rtl/>
                            </w:rPr>
                          </w:pPr>
                          <w:r w:rsidRPr="00047ECA">
                            <w:rPr>
                              <w:rFonts w:cs="Calibri" w:hint="cs"/>
                              <w:b/>
                              <w:bCs/>
                              <w:color w:val="720B13"/>
                              <w:sz w:val="20"/>
                              <w:szCs w:val="20"/>
                              <w:rtl/>
                            </w:rPr>
                            <w:t>وكالة التخطيط والتطوير</w:t>
                          </w:r>
                        </w:p>
                        <w:p w:rsidR="008144CF" w:rsidRPr="00635EF4" w:rsidRDefault="008144CF" w:rsidP="008144CF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55899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95.75pt;margin-top:25.3pt;width:99.5pt;height:20.2pt;z-index:2516536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" filled="f" stroked="f" strokeweight=".5pt">
              <v:textbox>
                <w:txbxContent>
                  <w:p w:rsidR="008144CF" w:rsidRPr="00B9702E" w:rsidRDefault="008144CF" w:rsidP="008144CF">
                    <w:pPr>
                      <w:pStyle w:val="Header"/>
                      <w:bidi/>
                      <w:jc w:val="center"/>
                      <w:rPr>
                        <w:sz w:val="20"/>
                        <w:szCs w:val="20"/>
                        <w:rtl/>
                      </w:rPr>
                    </w:pPr>
                    <w:r w:rsidRPr="00047ECA">
                      <w:rPr>
                        <w:rFonts w:cs="Calibri" w:hint="cs"/>
                        <w:b/>
                        <w:bCs/>
                        <w:color w:val="720B13"/>
                        <w:sz w:val="20"/>
                        <w:szCs w:val="20"/>
                        <w:rtl/>
                      </w:rPr>
                      <w:t>وكالة التخطيط والتطوير</w:t>
                    </w:r>
                  </w:p>
                  <w:p w:rsidR="008144CF" w:rsidRPr="00635EF4" w:rsidRDefault="008144CF" w:rsidP="008144CF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92FC8C2" wp14:editId="5935700D">
              <wp:simplePos x="0" y="0"/>
              <wp:positionH relativeFrom="column">
                <wp:posOffset>-685800</wp:posOffset>
              </wp:positionH>
              <wp:positionV relativeFrom="paragraph">
                <wp:posOffset>735331</wp:posOffset>
              </wp:positionV>
              <wp:extent cx="9553575" cy="5981700"/>
              <wp:effectExtent l="0" t="0" r="28575" b="1905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53575" cy="5981700"/>
                      </a:xfrm>
                      <a:prstGeom prst="roundRect">
                        <a:avLst>
                          <a:gd name="adj" fmla="val 1639"/>
                        </a:avLst>
                      </a:prstGeom>
                      <a:noFill/>
                      <a:ln w="9525" cap="flat" cmpd="sng" algn="ctr">
                        <a:solidFill>
                          <a:schemeClr val="accent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accent6"/>
                      </a:fontRef>
                    </wps:style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2DFD7AE9" id="AutoShape 2" o:spid="_x0000_s1026" style="position:absolute;margin-left:-54pt;margin-top:57.9pt;width:752.25pt;height:47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" filled="f" strokecolor="#f79646 [3209]"/>
          </w:pict>
        </mc:Fallback>
      </mc:AlternateContent>
    </w:r>
    <w:r>
      <w:rPr>
        <w:noProof/>
      </w:rPr>
      <w:drawing>
        <wp:anchor distT="0" distB="0" distL="114300" distR="114300" simplePos="0" relativeHeight="251673088" behindDoc="0" locked="0" layoutInCell="1" allowOverlap="1" wp14:anchorId="675AA5CC" wp14:editId="1B9768B7">
          <wp:simplePos x="0" y="0"/>
          <wp:positionH relativeFrom="margin">
            <wp:posOffset>-581025</wp:posOffset>
          </wp:positionH>
          <wp:positionV relativeFrom="page">
            <wp:posOffset>66675</wp:posOffset>
          </wp:positionV>
          <wp:extent cx="742950" cy="742950"/>
          <wp:effectExtent l="0" t="0" r="0" b="0"/>
          <wp:wrapSquare wrapText="bothSides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17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47ECA">
      <w:rPr>
        <w:rFonts w:ascii="Times New Roman" w:hAnsi="Times New Roman" w:cs="Times New Roman"/>
        <w:b/>
        <w:bCs/>
        <w:noProof/>
        <w:color w:val="720B13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1A98F3A6" wp14:editId="78C7DF7F">
              <wp:simplePos x="0" y="0"/>
              <wp:positionH relativeFrom="column">
                <wp:posOffset>-666750</wp:posOffset>
              </wp:positionH>
              <wp:positionV relativeFrom="paragraph">
                <wp:posOffset>285115</wp:posOffset>
              </wp:positionV>
              <wp:extent cx="2673350" cy="28575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8144CF" w:rsidRPr="00B9702E" w:rsidRDefault="008144CF" w:rsidP="008144CF">
                          <w:pPr>
                            <w:pStyle w:val="Header"/>
                            <w:rPr>
                              <w:sz w:val="20"/>
                              <w:szCs w:val="20"/>
                            </w:rPr>
                          </w:pPr>
                          <w:r w:rsidRPr="00047ECA">
                            <w:rPr>
                              <w:rFonts w:ascii="Times New Roman" w:hAnsi="Times New Roman" w:cs="Times New Roman"/>
                              <w:b/>
                              <w:bCs/>
                              <w:color w:val="720B13"/>
                              <w:sz w:val="20"/>
                              <w:szCs w:val="20"/>
                            </w:rPr>
                            <w:t xml:space="preserve">Planning and Development Deputyship </w:t>
                          </w:r>
                        </w:p>
                        <w:p w:rsidR="008144CF" w:rsidRPr="00635EF4" w:rsidRDefault="008144CF" w:rsidP="008144C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A98F3A6" id="Text Box 5" o:spid="_x0000_s1027" type="#_x0000_t202" style="position:absolute;left:0;text-align:left;margin-left:-52.5pt;margin-top:22.45pt;width:210.5pt;height:22.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" filled="f" stroked="f" strokeweight=".5pt">
              <v:textbox>
                <w:txbxContent>
                  <w:p w:rsidR="008144CF" w:rsidRPr="00B9702E" w:rsidRDefault="008144CF" w:rsidP="008144CF">
                    <w:pPr>
                      <w:pStyle w:val="Header"/>
                      <w:rPr>
                        <w:sz w:val="20"/>
                        <w:szCs w:val="20"/>
                      </w:rPr>
                    </w:pPr>
                    <w:r w:rsidRPr="00047ECA">
                      <w:rPr>
                        <w:rFonts w:ascii="Times New Roman" w:hAnsi="Times New Roman" w:cs="Times New Roman"/>
                        <w:b/>
                        <w:bCs/>
                        <w:color w:val="720B13"/>
                        <w:sz w:val="20"/>
                        <w:szCs w:val="20"/>
                      </w:rPr>
                      <w:t xml:space="preserve">Planning and Development Deputyship </w:t>
                    </w:r>
                  </w:p>
                  <w:p w:rsidR="008144CF" w:rsidRPr="00635EF4" w:rsidRDefault="008144CF" w:rsidP="008144CF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4655" behindDoc="0" locked="0" layoutInCell="1" allowOverlap="0" wp14:anchorId="55CF385E" wp14:editId="09B24345">
          <wp:simplePos x="0" y="0"/>
          <wp:positionH relativeFrom="column">
            <wp:posOffset>5440680</wp:posOffset>
          </wp:positionH>
          <wp:positionV relativeFrom="paragraph">
            <wp:posOffset>-423545</wp:posOffset>
          </wp:positionV>
          <wp:extent cx="3405505" cy="789305"/>
          <wp:effectExtent l="0" t="0" r="4445" b="0"/>
          <wp:wrapSquare wrapText="bothSides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-04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505" cy="789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148FA"/>
    <w:multiLevelType w:val="multilevel"/>
    <w:tmpl w:val="B724997C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" w15:restartNumberingAfterBreak="0">
    <w:nsid w:val="00EB67B9"/>
    <w:multiLevelType w:val="hybridMultilevel"/>
    <w:tmpl w:val="10B41A6E"/>
    <w:lvl w:ilvl="0" w:tplc="461E52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212121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49C0D99"/>
    <w:multiLevelType w:val="hybridMultilevel"/>
    <w:tmpl w:val="C1D45E9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85A33"/>
    <w:multiLevelType w:val="hybridMultilevel"/>
    <w:tmpl w:val="4A1C826A"/>
    <w:lvl w:ilvl="0" w:tplc="A3D221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EA4F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F4D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8A6E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8BC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9ED2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C255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9438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8810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42046E5"/>
    <w:multiLevelType w:val="hybridMultilevel"/>
    <w:tmpl w:val="E66AFEC8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1847A6"/>
    <w:multiLevelType w:val="multilevel"/>
    <w:tmpl w:val="F0605BD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6" w15:restartNumberingAfterBreak="0">
    <w:nsid w:val="217667AB"/>
    <w:multiLevelType w:val="hybridMultilevel"/>
    <w:tmpl w:val="C98A4D18"/>
    <w:lvl w:ilvl="0" w:tplc="0409000F">
      <w:start w:val="1"/>
      <w:numFmt w:val="decimal"/>
      <w:lvlText w:val="%1."/>
      <w:lvlJc w:val="left"/>
      <w:pPr>
        <w:ind w:left="81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7" w15:restartNumberingAfterBreak="0">
    <w:nsid w:val="24B72A65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5A97994"/>
    <w:multiLevelType w:val="hybridMultilevel"/>
    <w:tmpl w:val="EA86A992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DC6AA8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FF0000"/>
      </w:rPr>
    </w:lvl>
    <w:lvl w:ilvl="2" w:tplc="CE66DD52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87E4B"/>
    <w:multiLevelType w:val="hybridMultilevel"/>
    <w:tmpl w:val="54501C3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7465ECF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87A1A1C"/>
    <w:multiLevelType w:val="hybridMultilevel"/>
    <w:tmpl w:val="D3BEB5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9CC7FFC">
      <w:numFmt w:val="bullet"/>
      <w:lvlText w:val="•"/>
      <w:lvlJc w:val="left"/>
      <w:pPr>
        <w:ind w:left="1800" w:hanging="360"/>
      </w:pPr>
      <w:rPr>
        <w:rFonts w:ascii="Calibri" w:eastAsia="Times New Roman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49876BB"/>
    <w:multiLevelType w:val="hybridMultilevel"/>
    <w:tmpl w:val="319C8E52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65"/>
        </w:tabs>
        <w:ind w:left="256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85"/>
        </w:tabs>
        <w:ind w:left="328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4005"/>
        </w:tabs>
        <w:ind w:left="400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725"/>
        </w:tabs>
        <w:ind w:left="472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45"/>
        </w:tabs>
        <w:ind w:left="544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65"/>
        </w:tabs>
        <w:ind w:left="616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85"/>
        </w:tabs>
        <w:ind w:left="688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605"/>
        </w:tabs>
        <w:ind w:left="7605" w:hanging="180"/>
      </w:pPr>
      <w:rPr>
        <w:rFonts w:cs="Times New Roman"/>
      </w:rPr>
    </w:lvl>
  </w:abstractNum>
  <w:abstractNum w:abstractNumId="13" w15:restartNumberingAfterBreak="0">
    <w:nsid w:val="3CE44A2D"/>
    <w:multiLevelType w:val="hybridMultilevel"/>
    <w:tmpl w:val="E80CB5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693D1B"/>
    <w:multiLevelType w:val="hybridMultilevel"/>
    <w:tmpl w:val="C5CA5FEA"/>
    <w:lvl w:ilvl="0" w:tplc="8C4473AA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28A5B6D"/>
    <w:multiLevelType w:val="hybridMultilevel"/>
    <w:tmpl w:val="499AEED4"/>
    <w:lvl w:ilvl="0" w:tplc="82822148">
      <w:start w:val="1"/>
      <w:numFmt w:val="bullet"/>
      <w:lvlText w:val="□"/>
      <w:lvlJc w:val="left"/>
      <w:pPr>
        <w:tabs>
          <w:tab w:val="num" w:pos="1080"/>
        </w:tabs>
        <w:ind w:left="1152" w:hanging="72"/>
      </w:pPr>
      <w:rPr>
        <w:rFonts w:ascii="Courier New" w:hAnsi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6E7160"/>
    <w:multiLevelType w:val="hybridMultilevel"/>
    <w:tmpl w:val="969075DC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0A3B6D"/>
    <w:multiLevelType w:val="hybridMultilevel"/>
    <w:tmpl w:val="03820DB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CAD5327"/>
    <w:multiLevelType w:val="hybridMultilevel"/>
    <w:tmpl w:val="8A4ABE14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DC6AA8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FF0000"/>
      </w:rPr>
    </w:lvl>
    <w:lvl w:ilvl="2" w:tplc="0DC6AA84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  <w:color w:val="FF0000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811536"/>
    <w:multiLevelType w:val="hybridMultilevel"/>
    <w:tmpl w:val="C4AC8A0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51DE7091"/>
    <w:multiLevelType w:val="hybridMultilevel"/>
    <w:tmpl w:val="47EA2B12"/>
    <w:lvl w:ilvl="0" w:tplc="A566D1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52DF0D72"/>
    <w:multiLevelType w:val="hybridMultilevel"/>
    <w:tmpl w:val="DF3EFA2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6D1676E"/>
    <w:multiLevelType w:val="hybridMultilevel"/>
    <w:tmpl w:val="896C9C2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92E0C4A"/>
    <w:multiLevelType w:val="hybridMultilevel"/>
    <w:tmpl w:val="4D14835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FED595B"/>
    <w:multiLevelType w:val="multilevel"/>
    <w:tmpl w:val="6D8E6E3C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25" w15:restartNumberingAfterBreak="0">
    <w:nsid w:val="60777AC2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2B3343B"/>
    <w:multiLevelType w:val="hybridMultilevel"/>
    <w:tmpl w:val="C5CA5FEA"/>
    <w:lvl w:ilvl="0" w:tplc="8C4473AA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2D41DA6"/>
    <w:multiLevelType w:val="hybridMultilevel"/>
    <w:tmpl w:val="1844460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61500EB"/>
    <w:multiLevelType w:val="hybridMultilevel"/>
    <w:tmpl w:val="CEC25C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A9651CC"/>
    <w:multiLevelType w:val="multilevel"/>
    <w:tmpl w:val="785A8942"/>
    <w:lvl w:ilvl="0">
      <w:start w:val="1"/>
      <w:numFmt w:val="bullet"/>
      <w:lvlText w:val=""/>
      <w:lvlJc w:val="left"/>
      <w:pPr>
        <w:ind w:left="1920" w:hanging="48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2280" w:hanging="48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3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cs="Times New Roman" w:hint="default"/>
      </w:rPr>
    </w:lvl>
  </w:abstractNum>
  <w:abstractNum w:abstractNumId="30" w15:restartNumberingAfterBreak="0">
    <w:nsid w:val="6F893581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4D7CBC"/>
    <w:multiLevelType w:val="singleLevel"/>
    <w:tmpl w:val="461E5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212121"/>
      </w:rPr>
    </w:lvl>
  </w:abstractNum>
  <w:abstractNum w:abstractNumId="32" w15:restartNumberingAfterBreak="0">
    <w:nsid w:val="73153E99"/>
    <w:multiLevelType w:val="hybridMultilevel"/>
    <w:tmpl w:val="87C878E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7316389"/>
    <w:multiLevelType w:val="hybridMultilevel"/>
    <w:tmpl w:val="A8DC8C24"/>
    <w:lvl w:ilvl="0" w:tplc="1C344C28">
      <w:start w:val="1"/>
      <w:numFmt w:val="bullet"/>
      <w:lvlText w:val=""/>
      <w:lvlJc w:val="left"/>
      <w:pPr>
        <w:ind w:left="1800" w:hanging="360"/>
      </w:pPr>
      <w:rPr>
        <w:rFonts w:ascii="Webdings" w:hAnsi="Webdings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8EF3BDA"/>
    <w:multiLevelType w:val="hybridMultilevel"/>
    <w:tmpl w:val="2448248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951E3F"/>
    <w:multiLevelType w:val="hybridMultilevel"/>
    <w:tmpl w:val="7CB6C940"/>
    <w:lvl w:ilvl="0" w:tplc="9154B196">
      <w:start w:val="1"/>
      <w:numFmt w:val="decimal"/>
      <w:lvlText w:val="%1 - 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E0145B9"/>
    <w:multiLevelType w:val="hybridMultilevel"/>
    <w:tmpl w:val="A45E19F0"/>
    <w:lvl w:ilvl="0" w:tplc="96965F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3"/>
  </w:num>
  <w:num w:numId="3">
    <w:abstractNumId w:val="2"/>
  </w:num>
  <w:num w:numId="4">
    <w:abstractNumId w:val="17"/>
  </w:num>
  <w:num w:numId="5">
    <w:abstractNumId w:val="32"/>
  </w:num>
  <w:num w:numId="6">
    <w:abstractNumId w:val="35"/>
  </w:num>
  <w:num w:numId="7">
    <w:abstractNumId w:val="13"/>
  </w:num>
  <w:num w:numId="8">
    <w:abstractNumId w:val="15"/>
  </w:num>
  <w:num w:numId="9">
    <w:abstractNumId w:val="28"/>
  </w:num>
  <w:num w:numId="10">
    <w:abstractNumId w:val="26"/>
  </w:num>
  <w:num w:numId="11">
    <w:abstractNumId w:val="9"/>
  </w:num>
  <w:num w:numId="12">
    <w:abstractNumId w:val="14"/>
  </w:num>
  <w:num w:numId="13">
    <w:abstractNumId w:val="6"/>
  </w:num>
  <w:num w:numId="14">
    <w:abstractNumId w:val="34"/>
  </w:num>
  <w:num w:numId="15">
    <w:abstractNumId w:val="12"/>
  </w:num>
  <w:num w:numId="16">
    <w:abstractNumId w:val="30"/>
  </w:num>
  <w:num w:numId="17">
    <w:abstractNumId w:val="27"/>
  </w:num>
  <w:num w:numId="18">
    <w:abstractNumId w:val="10"/>
  </w:num>
  <w:num w:numId="19">
    <w:abstractNumId w:val="25"/>
  </w:num>
  <w:num w:numId="20">
    <w:abstractNumId w:val="7"/>
  </w:num>
  <w:num w:numId="21">
    <w:abstractNumId w:val="1"/>
  </w:num>
  <w:num w:numId="22">
    <w:abstractNumId w:val="19"/>
  </w:num>
  <w:num w:numId="23">
    <w:abstractNumId w:val="20"/>
  </w:num>
  <w:num w:numId="24">
    <w:abstractNumId w:val="31"/>
  </w:num>
  <w:num w:numId="25">
    <w:abstractNumId w:val="11"/>
  </w:num>
  <w:num w:numId="26">
    <w:abstractNumId w:val="5"/>
  </w:num>
  <w:num w:numId="27">
    <w:abstractNumId w:val="0"/>
  </w:num>
  <w:num w:numId="28">
    <w:abstractNumId w:val="29"/>
  </w:num>
  <w:num w:numId="29">
    <w:abstractNumId w:val="24"/>
  </w:num>
  <w:num w:numId="30">
    <w:abstractNumId w:val="33"/>
  </w:num>
  <w:num w:numId="31">
    <w:abstractNumId w:val="16"/>
  </w:num>
  <w:num w:numId="32">
    <w:abstractNumId w:val="4"/>
  </w:num>
  <w:num w:numId="33">
    <w:abstractNumId w:val="18"/>
  </w:num>
  <w:num w:numId="34">
    <w:abstractNumId w:val="8"/>
  </w:num>
  <w:num w:numId="35">
    <w:abstractNumId w:val="22"/>
  </w:num>
  <w:num w:numId="36">
    <w:abstractNumId w:val="36"/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B02"/>
    <w:rsid w:val="000000E8"/>
    <w:rsid w:val="000062AF"/>
    <w:rsid w:val="00014A5D"/>
    <w:rsid w:val="00015AF0"/>
    <w:rsid w:val="0002440F"/>
    <w:rsid w:val="00037A61"/>
    <w:rsid w:val="000447E2"/>
    <w:rsid w:val="00055FC8"/>
    <w:rsid w:val="00061B4C"/>
    <w:rsid w:val="0006517E"/>
    <w:rsid w:val="00086CC6"/>
    <w:rsid w:val="00094226"/>
    <w:rsid w:val="00097A7A"/>
    <w:rsid w:val="00097E08"/>
    <w:rsid w:val="000A62E5"/>
    <w:rsid w:val="000B2522"/>
    <w:rsid w:val="000B5858"/>
    <w:rsid w:val="000C4BBD"/>
    <w:rsid w:val="000C5F43"/>
    <w:rsid w:val="000C7710"/>
    <w:rsid w:val="000D7227"/>
    <w:rsid w:val="000E4D76"/>
    <w:rsid w:val="000E5D44"/>
    <w:rsid w:val="000E7092"/>
    <w:rsid w:val="000F06C4"/>
    <w:rsid w:val="000F0884"/>
    <w:rsid w:val="00105149"/>
    <w:rsid w:val="00110D76"/>
    <w:rsid w:val="00145653"/>
    <w:rsid w:val="00154296"/>
    <w:rsid w:val="00156990"/>
    <w:rsid w:val="00161131"/>
    <w:rsid w:val="00165C68"/>
    <w:rsid w:val="001700B2"/>
    <w:rsid w:val="001762C9"/>
    <w:rsid w:val="00181CF3"/>
    <w:rsid w:val="00181DBD"/>
    <w:rsid w:val="00182932"/>
    <w:rsid w:val="0019171D"/>
    <w:rsid w:val="00193937"/>
    <w:rsid w:val="001C7E74"/>
    <w:rsid w:val="001D351A"/>
    <w:rsid w:val="001D3676"/>
    <w:rsid w:val="001E1985"/>
    <w:rsid w:val="001E1A43"/>
    <w:rsid w:val="001E7A95"/>
    <w:rsid w:val="001F74DC"/>
    <w:rsid w:val="0020278D"/>
    <w:rsid w:val="00210E4B"/>
    <w:rsid w:val="002171B3"/>
    <w:rsid w:val="002260D6"/>
    <w:rsid w:val="0023184B"/>
    <w:rsid w:val="00233892"/>
    <w:rsid w:val="00240329"/>
    <w:rsid w:val="00244BEE"/>
    <w:rsid w:val="00250532"/>
    <w:rsid w:val="002523AE"/>
    <w:rsid w:val="00271BAE"/>
    <w:rsid w:val="00283BBF"/>
    <w:rsid w:val="002A191C"/>
    <w:rsid w:val="002A6D85"/>
    <w:rsid w:val="002A78CF"/>
    <w:rsid w:val="002C1FE5"/>
    <w:rsid w:val="002D49DE"/>
    <w:rsid w:val="002E0383"/>
    <w:rsid w:val="002E79A2"/>
    <w:rsid w:val="00301619"/>
    <w:rsid w:val="00310D99"/>
    <w:rsid w:val="0031590E"/>
    <w:rsid w:val="00317195"/>
    <w:rsid w:val="003211E4"/>
    <w:rsid w:val="0032245C"/>
    <w:rsid w:val="00344A22"/>
    <w:rsid w:val="0034761D"/>
    <w:rsid w:val="00353456"/>
    <w:rsid w:val="00356B5A"/>
    <w:rsid w:val="00356F37"/>
    <w:rsid w:val="00357521"/>
    <w:rsid w:val="0038054B"/>
    <w:rsid w:val="0038395A"/>
    <w:rsid w:val="003903B2"/>
    <w:rsid w:val="0039053A"/>
    <w:rsid w:val="00396CA3"/>
    <w:rsid w:val="003B10B7"/>
    <w:rsid w:val="003B1138"/>
    <w:rsid w:val="003B383E"/>
    <w:rsid w:val="003B6FAE"/>
    <w:rsid w:val="003B7C67"/>
    <w:rsid w:val="003D14E8"/>
    <w:rsid w:val="003D51E3"/>
    <w:rsid w:val="003E147B"/>
    <w:rsid w:val="003E38FC"/>
    <w:rsid w:val="003E6780"/>
    <w:rsid w:val="003F42B9"/>
    <w:rsid w:val="003F5396"/>
    <w:rsid w:val="003F7422"/>
    <w:rsid w:val="004032BF"/>
    <w:rsid w:val="00412983"/>
    <w:rsid w:val="004133FE"/>
    <w:rsid w:val="004179C9"/>
    <w:rsid w:val="00424679"/>
    <w:rsid w:val="00427B75"/>
    <w:rsid w:val="00434A4C"/>
    <w:rsid w:val="00437EA9"/>
    <w:rsid w:val="00457535"/>
    <w:rsid w:val="004633FF"/>
    <w:rsid w:val="00467612"/>
    <w:rsid w:val="00472BDA"/>
    <w:rsid w:val="00477ED4"/>
    <w:rsid w:val="0048126C"/>
    <w:rsid w:val="004817AB"/>
    <w:rsid w:val="0048364B"/>
    <w:rsid w:val="00497A79"/>
    <w:rsid w:val="004A4ADF"/>
    <w:rsid w:val="004B2A73"/>
    <w:rsid w:val="004B439F"/>
    <w:rsid w:val="004B4581"/>
    <w:rsid w:val="004B4D7A"/>
    <w:rsid w:val="004B57B8"/>
    <w:rsid w:val="004B7EAF"/>
    <w:rsid w:val="004D4339"/>
    <w:rsid w:val="004D6421"/>
    <w:rsid w:val="004F37CA"/>
    <w:rsid w:val="00504D69"/>
    <w:rsid w:val="0051534E"/>
    <w:rsid w:val="00515F4F"/>
    <w:rsid w:val="00520CAF"/>
    <w:rsid w:val="0053112A"/>
    <w:rsid w:val="00531BBC"/>
    <w:rsid w:val="00546B5F"/>
    <w:rsid w:val="0056701B"/>
    <w:rsid w:val="00570070"/>
    <w:rsid w:val="005720B1"/>
    <w:rsid w:val="005843C4"/>
    <w:rsid w:val="005977E9"/>
    <w:rsid w:val="005A42C5"/>
    <w:rsid w:val="005A4F19"/>
    <w:rsid w:val="005B5F06"/>
    <w:rsid w:val="005B64EF"/>
    <w:rsid w:val="005C5C46"/>
    <w:rsid w:val="005D36BE"/>
    <w:rsid w:val="005D6998"/>
    <w:rsid w:val="005D6EED"/>
    <w:rsid w:val="005E1B8B"/>
    <w:rsid w:val="005E3B8E"/>
    <w:rsid w:val="005E679B"/>
    <w:rsid w:val="005E7CCA"/>
    <w:rsid w:val="005F0C3F"/>
    <w:rsid w:val="006052B9"/>
    <w:rsid w:val="006203C5"/>
    <w:rsid w:val="006356D6"/>
    <w:rsid w:val="006449CC"/>
    <w:rsid w:val="00645740"/>
    <w:rsid w:val="006601E7"/>
    <w:rsid w:val="006630C9"/>
    <w:rsid w:val="00671E47"/>
    <w:rsid w:val="006758A4"/>
    <w:rsid w:val="0068107C"/>
    <w:rsid w:val="00693E2C"/>
    <w:rsid w:val="006965C4"/>
    <w:rsid w:val="006A4092"/>
    <w:rsid w:val="006B6A4F"/>
    <w:rsid w:val="006D4117"/>
    <w:rsid w:val="006D54E2"/>
    <w:rsid w:val="006E185A"/>
    <w:rsid w:val="006E44C1"/>
    <w:rsid w:val="006E45C5"/>
    <w:rsid w:val="006E4BF9"/>
    <w:rsid w:val="006E4F61"/>
    <w:rsid w:val="006F4CA3"/>
    <w:rsid w:val="00715FB9"/>
    <w:rsid w:val="0072281F"/>
    <w:rsid w:val="007327B5"/>
    <w:rsid w:val="00733B9B"/>
    <w:rsid w:val="00736B71"/>
    <w:rsid w:val="007426C2"/>
    <w:rsid w:val="00742D33"/>
    <w:rsid w:val="0076147E"/>
    <w:rsid w:val="007664BA"/>
    <w:rsid w:val="007676BE"/>
    <w:rsid w:val="007679F5"/>
    <w:rsid w:val="00785664"/>
    <w:rsid w:val="00795AC6"/>
    <w:rsid w:val="007A2FEF"/>
    <w:rsid w:val="007D0562"/>
    <w:rsid w:val="007E0A90"/>
    <w:rsid w:val="007E3FAD"/>
    <w:rsid w:val="007E4BFC"/>
    <w:rsid w:val="007E7F8A"/>
    <w:rsid w:val="007F388F"/>
    <w:rsid w:val="00802DB0"/>
    <w:rsid w:val="00807096"/>
    <w:rsid w:val="008144CF"/>
    <w:rsid w:val="00816FEA"/>
    <w:rsid w:val="00824943"/>
    <w:rsid w:val="008270C8"/>
    <w:rsid w:val="00850F40"/>
    <w:rsid w:val="0085155B"/>
    <w:rsid w:val="0085366D"/>
    <w:rsid w:val="008549D9"/>
    <w:rsid w:val="0085539E"/>
    <w:rsid w:val="00864C36"/>
    <w:rsid w:val="00866CE0"/>
    <w:rsid w:val="00871536"/>
    <w:rsid w:val="00872597"/>
    <w:rsid w:val="00876740"/>
    <w:rsid w:val="008926A7"/>
    <w:rsid w:val="00892834"/>
    <w:rsid w:val="008A4219"/>
    <w:rsid w:val="008A543A"/>
    <w:rsid w:val="008C29EE"/>
    <w:rsid w:val="008E7122"/>
    <w:rsid w:val="008F18BB"/>
    <w:rsid w:val="008F5428"/>
    <w:rsid w:val="00905447"/>
    <w:rsid w:val="00907B6D"/>
    <w:rsid w:val="0091126D"/>
    <w:rsid w:val="009232CA"/>
    <w:rsid w:val="0092504D"/>
    <w:rsid w:val="00927FA5"/>
    <w:rsid w:val="00931B47"/>
    <w:rsid w:val="00945B54"/>
    <w:rsid w:val="00946AF2"/>
    <w:rsid w:val="009662FE"/>
    <w:rsid w:val="00976593"/>
    <w:rsid w:val="00980E5B"/>
    <w:rsid w:val="00990912"/>
    <w:rsid w:val="009A4082"/>
    <w:rsid w:val="009B10C3"/>
    <w:rsid w:val="009B25AB"/>
    <w:rsid w:val="009B3381"/>
    <w:rsid w:val="009B44AD"/>
    <w:rsid w:val="009F2912"/>
    <w:rsid w:val="009F4EEB"/>
    <w:rsid w:val="00A047EC"/>
    <w:rsid w:val="00A2294D"/>
    <w:rsid w:val="00A3615D"/>
    <w:rsid w:val="00A45EB3"/>
    <w:rsid w:val="00A52021"/>
    <w:rsid w:val="00A54D5E"/>
    <w:rsid w:val="00A66555"/>
    <w:rsid w:val="00A74381"/>
    <w:rsid w:val="00A77DE4"/>
    <w:rsid w:val="00A82EC7"/>
    <w:rsid w:val="00A90E97"/>
    <w:rsid w:val="00A96742"/>
    <w:rsid w:val="00A96A97"/>
    <w:rsid w:val="00A97518"/>
    <w:rsid w:val="00AA61EE"/>
    <w:rsid w:val="00AB5A94"/>
    <w:rsid w:val="00AB6B02"/>
    <w:rsid w:val="00AC3650"/>
    <w:rsid w:val="00AD0161"/>
    <w:rsid w:val="00AD19E3"/>
    <w:rsid w:val="00AD3DE0"/>
    <w:rsid w:val="00AE05E9"/>
    <w:rsid w:val="00AE1A5A"/>
    <w:rsid w:val="00AF18EF"/>
    <w:rsid w:val="00B04879"/>
    <w:rsid w:val="00B063B9"/>
    <w:rsid w:val="00B12093"/>
    <w:rsid w:val="00B17E6B"/>
    <w:rsid w:val="00B262B7"/>
    <w:rsid w:val="00B2766C"/>
    <w:rsid w:val="00B32657"/>
    <w:rsid w:val="00B32796"/>
    <w:rsid w:val="00B536F4"/>
    <w:rsid w:val="00B5420C"/>
    <w:rsid w:val="00B55687"/>
    <w:rsid w:val="00B665A4"/>
    <w:rsid w:val="00B66888"/>
    <w:rsid w:val="00B669A7"/>
    <w:rsid w:val="00B7743F"/>
    <w:rsid w:val="00B85315"/>
    <w:rsid w:val="00B90A02"/>
    <w:rsid w:val="00B93142"/>
    <w:rsid w:val="00B9316A"/>
    <w:rsid w:val="00B94F85"/>
    <w:rsid w:val="00BA0C46"/>
    <w:rsid w:val="00BA2715"/>
    <w:rsid w:val="00BA7070"/>
    <w:rsid w:val="00BB3454"/>
    <w:rsid w:val="00BB7B4E"/>
    <w:rsid w:val="00BC0B35"/>
    <w:rsid w:val="00BC57C9"/>
    <w:rsid w:val="00BD18DD"/>
    <w:rsid w:val="00BD206A"/>
    <w:rsid w:val="00BD4B27"/>
    <w:rsid w:val="00BD56C8"/>
    <w:rsid w:val="00BD6BD5"/>
    <w:rsid w:val="00BE19DB"/>
    <w:rsid w:val="00BF4B80"/>
    <w:rsid w:val="00BF6793"/>
    <w:rsid w:val="00BF76D5"/>
    <w:rsid w:val="00C01C0F"/>
    <w:rsid w:val="00C131C5"/>
    <w:rsid w:val="00C14F6B"/>
    <w:rsid w:val="00C2267E"/>
    <w:rsid w:val="00C34889"/>
    <w:rsid w:val="00C34CC7"/>
    <w:rsid w:val="00C3641B"/>
    <w:rsid w:val="00C436C9"/>
    <w:rsid w:val="00C43C5C"/>
    <w:rsid w:val="00C4521C"/>
    <w:rsid w:val="00C468A1"/>
    <w:rsid w:val="00C468FA"/>
    <w:rsid w:val="00C62180"/>
    <w:rsid w:val="00C63812"/>
    <w:rsid w:val="00C7162E"/>
    <w:rsid w:val="00C72E64"/>
    <w:rsid w:val="00C76DFA"/>
    <w:rsid w:val="00C801EE"/>
    <w:rsid w:val="00C82C7F"/>
    <w:rsid w:val="00C907A0"/>
    <w:rsid w:val="00CB0820"/>
    <w:rsid w:val="00CB13B8"/>
    <w:rsid w:val="00CB153D"/>
    <w:rsid w:val="00CB44E9"/>
    <w:rsid w:val="00CB5FC5"/>
    <w:rsid w:val="00CC16F3"/>
    <w:rsid w:val="00CD1483"/>
    <w:rsid w:val="00CD37EB"/>
    <w:rsid w:val="00CE26A4"/>
    <w:rsid w:val="00CE4AC3"/>
    <w:rsid w:val="00CE4B78"/>
    <w:rsid w:val="00CE7E36"/>
    <w:rsid w:val="00D0685A"/>
    <w:rsid w:val="00D32C2B"/>
    <w:rsid w:val="00D357B2"/>
    <w:rsid w:val="00D36D0D"/>
    <w:rsid w:val="00D40D13"/>
    <w:rsid w:val="00D4428A"/>
    <w:rsid w:val="00D50E94"/>
    <w:rsid w:val="00D66C02"/>
    <w:rsid w:val="00D72F80"/>
    <w:rsid w:val="00D73F15"/>
    <w:rsid w:val="00D74AA4"/>
    <w:rsid w:val="00D845D0"/>
    <w:rsid w:val="00D87EB1"/>
    <w:rsid w:val="00D90C52"/>
    <w:rsid w:val="00D91A4B"/>
    <w:rsid w:val="00D96FBA"/>
    <w:rsid w:val="00DB1FBB"/>
    <w:rsid w:val="00DC4D8A"/>
    <w:rsid w:val="00DC6669"/>
    <w:rsid w:val="00DD11AD"/>
    <w:rsid w:val="00DD3829"/>
    <w:rsid w:val="00DD7894"/>
    <w:rsid w:val="00DE0D13"/>
    <w:rsid w:val="00DE407F"/>
    <w:rsid w:val="00DE487B"/>
    <w:rsid w:val="00DE4F2E"/>
    <w:rsid w:val="00DE60F0"/>
    <w:rsid w:val="00DF26B1"/>
    <w:rsid w:val="00DF576F"/>
    <w:rsid w:val="00DF6BDF"/>
    <w:rsid w:val="00DF70FE"/>
    <w:rsid w:val="00E0538F"/>
    <w:rsid w:val="00E07106"/>
    <w:rsid w:val="00E20D70"/>
    <w:rsid w:val="00E21A15"/>
    <w:rsid w:val="00E30816"/>
    <w:rsid w:val="00E43603"/>
    <w:rsid w:val="00E65E83"/>
    <w:rsid w:val="00E86012"/>
    <w:rsid w:val="00E92700"/>
    <w:rsid w:val="00EB406F"/>
    <w:rsid w:val="00EC5771"/>
    <w:rsid w:val="00EC67B2"/>
    <w:rsid w:val="00ED2F42"/>
    <w:rsid w:val="00ED3014"/>
    <w:rsid w:val="00ED4138"/>
    <w:rsid w:val="00EE036B"/>
    <w:rsid w:val="00EE20BA"/>
    <w:rsid w:val="00EE22F9"/>
    <w:rsid w:val="00EF1066"/>
    <w:rsid w:val="00F02524"/>
    <w:rsid w:val="00F02903"/>
    <w:rsid w:val="00F07FB8"/>
    <w:rsid w:val="00F12B72"/>
    <w:rsid w:val="00F174DF"/>
    <w:rsid w:val="00F33576"/>
    <w:rsid w:val="00F41C3B"/>
    <w:rsid w:val="00F420AA"/>
    <w:rsid w:val="00F50CF3"/>
    <w:rsid w:val="00F54ADA"/>
    <w:rsid w:val="00F56536"/>
    <w:rsid w:val="00F57BC8"/>
    <w:rsid w:val="00F73877"/>
    <w:rsid w:val="00F80297"/>
    <w:rsid w:val="00F8216F"/>
    <w:rsid w:val="00F9421D"/>
    <w:rsid w:val="00F965C2"/>
    <w:rsid w:val="00FA009E"/>
    <w:rsid w:val="00FA2295"/>
    <w:rsid w:val="00FA3985"/>
    <w:rsid w:val="00FB6BB4"/>
    <w:rsid w:val="00FC3B6C"/>
    <w:rsid w:val="00FC530B"/>
    <w:rsid w:val="00FC5BFC"/>
    <w:rsid w:val="00FC72B5"/>
    <w:rsid w:val="00FD69AA"/>
    <w:rsid w:val="00FD754F"/>
    <w:rsid w:val="00FE5F7B"/>
    <w:rsid w:val="00FF6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5EADCC1E-B8C2-44DB-BD9A-5EDB9C1B4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B02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8926A7"/>
    <w:pPr>
      <w:keepNext/>
      <w:keepLines/>
      <w:spacing w:before="480" w:after="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926A7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50F40"/>
    <w:pPr>
      <w:keepNext/>
      <w:spacing w:after="0" w:line="240" w:lineRule="auto"/>
      <w:jc w:val="lowKashida"/>
      <w:outlineLvl w:val="3"/>
    </w:pPr>
    <w:rPr>
      <w:rFonts w:ascii="Arial" w:hAnsi="Arial" w:cs="Times New Roman"/>
      <w:sz w:val="24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926A7"/>
    <w:rPr>
      <w:rFonts w:ascii="Cambria" w:hAnsi="Cambria" w:cs="Times New Roman"/>
      <w:b/>
      <w:color w:val="365F91"/>
      <w:sz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8926A7"/>
    <w:rPr>
      <w:rFonts w:ascii="Cambria" w:hAnsi="Cambria" w:cs="Times New Roman"/>
      <w:b/>
      <w:color w:val="4F81BD"/>
      <w:sz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850F40"/>
    <w:rPr>
      <w:rFonts w:ascii="Arial" w:hAnsi="Arial" w:cs="Times New Roman"/>
      <w:sz w:val="33"/>
    </w:rPr>
  </w:style>
  <w:style w:type="table" w:styleId="TableGrid">
    <w:name w:val="Table Grid"/>
    <w:basedOn w:val="TableNormal"/>
    <w:uiPriority w:val="99"/>
    <w:rsid w:val="00165C6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C801EE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01EE"/>
    <w:rPr>
      <w:rFonts w:ascii="Tahoma" w:hAnsi="Tahoma" w:cs="Times New Roman"/>
      <w:sz w:val="16"/>
    </w:rPr>
  </w:style>
  <w:style w:type="paragraph" w:styleId="Header">
    <w:name w:val="header"/>
    <w:basedOn w:val="Normal"/>
    <w:link w:val="HeaderChar"/>
    <w:uiPriority w:val="99"/>
    <w:rsid w:val="00C801E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801E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801E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801EE"/>
    <w:rPr>
      <w:rFonts w:cs="Times New Roman"/>
    </w:rPr>
  </w:style>
  <w:style w:type="paragraph" w:styleId="ListParagraph">
    <w:name w:val="List Paragraph"/>
    <w:basedOn w:val="Normal"/>
    <w:uiPriority w:val="99"/>
    <w:qFormat/>
    <w:rsid w:val="0038395A"/>
    <w:pPr>
      <w:ind w:left="720"/>
      <w:contextualSpacing/>
    </w:pPr>
  </w:style>
  <w:style w:type="table" w:styleId="MediumGrid3-Accent4">
    <w:name w:val="Medium Grid 3 Accent 4"/>
    <w:basedOn w:val="TableNormal"/>
    <w:uiPriority w:val="99"/>
    <w:rsid w:val="0038395A"/>
    <w:rPr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rFonts w:cs="Arial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rFonts w:cs="Arial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rFonts w:cs="Arial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rFonts w:cs="Arial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Arial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rPr>
        <w:rFonts w:cs="Arial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character" w:customStyle="1" w:styleId="longtext">
    <w:name w:val="long_text"/>
    <w:basedOn w:val="DefaultParagraphFont"/>
    <w:uiPriority w:val="99"/>
    <w:rsid w:val="00D845D0"/>
    <w:rPr>
      <w:rFonts w:cs="Times New Roman"/>
    </w:rPr>
  </w:style>
  <w:style w:type="character" w:customStyle="1" w:styleId="hps">
    <w:name w:val="hps"/>
    <w:basedOn w:val="DefaultParagraphFont"/>
    <w:uiPriority w:val="99"/>
    <w:rsid w:val="00D845D0"/>
    <w:rPr>
      <w:rFonts w:cs="Times New Roman"/>
    </w:rPr>
  </w:style>
  <w:style w:type="paragraph" w:styleId="NormalWeb">
    <w:name w:val="Normal (Web)"/>
    <w:basedOn w:val="Normal"/>
    <w:uiPriority w:val="99"/>
    <w:rsid w:val="00344A22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FFFFFF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rsid w:val="00B55687"/>
    <w:pPr>
      <w:spacing w:after="0" w:line="240" w:lineRule="auto"/>
    </w:pPr>
    <w:rPr>
      <w:rFonts w:ascii="Consolas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B55687"/>
    <w:rPr>
      <w:rFonts w:ascii="Consolas" w:hAnsi="Consolas" w:cs="Times New Roman"/>
      <w:sz w:val="21"/>
    </w:rPr>
  </w:style>
  <w:style w:type="paragraph" w:styleId="BodyText2">
    <w:name w:val="Body Text 2"/>
    <w:basedOn w:val="Normal"/>
    <w:link w:val="BodyText2Char"/>
    <w:uiPriority w:val="99"/>
    <w:rsid w:val="00086CC6"/>
    <w:pPr>
      <w:spacing w:after="0" w:line="240" w:lineRule="auto"/>
      <w:jc w:val="center"/>
    </w:pPr>
    <w:rPr>
      <w:rFonts w:ascii="Arial Black" w:hAnsi="Arial Black" w:cs="Times New Roman"/>
      <w:b/>
      <w:bCs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086CC6"/>
    <w:rPr>
      <w:rFonts w:ascii="Arial Black" w:hAnsi="Arial Black" w:cs="Times New Roman"/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086CC6"/>
    <w:pPr>
      <w:spacing w:after="120" w:line="240" w:lineRule="auto"/>
      <w:ind w:left="360"/>
    </w:pPr>
    <w:rPr>
      <w:rFonts w:ascii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86CC6"/>
    <w:rPr>
      <w:rFonts w:ascii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015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015AF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203C5"/>
    <w:rPr>
      <w:color w:val="808080"/>
    </w:rPr>
  </w:style>
  <w:style w:type="character" w:customStyle="1" w:styleId="ISODateStyle">
    <w:name w:val="ISO Date Style"/>
    <w:basedOn w:val="DefaultParagraphFont"/>
    <w:uiPriority w:val="1"/>
    <w:qFormat/>
    <w:rsid w:val="006203C5"/>
    <w:rPr>
      <w:rFonts w:ascii="Times New Roman" w:hAnsi="Times New Roman"/>
      <w:sz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991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919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20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919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zal_np\Documents\Custom%20Office%20Templates\P%20&amp;%20D%20template%20Landscap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E3406-8AEC-4A5D-BF99-BB44DDE607C7}"/>
      </w:docPartPr>
      <w:docPartBody>
        <w:p w:rsidR="00762B46" w:rsidRDefault="00BF0221">
          <w:r w:rsidRPr="009C2363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221"/>
    <w:rsid w:val="0023767E"/>
    <w:rsid w:val="00762B46"/>
    <w:rsid w:val="00BF0221"/>
    <w:rsid w:val="00DD3A9A"/>
    <w:rsid w:val="00F63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F022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750C4D716E6B468121F960B2ECD2A1" ma:contentTypeVersion="1" ma:contentTypeDescription="Create a new document." ma:contentTypeScope="" ma:versionID="23214d16a62035c801010d5c985f133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136BBD-3889-473A-AD59-2189194A23B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899F5306-62E5-4940-9F4E-CAB9900B56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6BE842-6DC9-4BAD-9A6E-732AA802143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 &amp; D template Landscapte.dotx</Template>
  <TotalTime>34</TotalTime>
  <Pages>1</Pages>
  <Words>72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Jubail Industrial College</vt:lpstr>
    </vt:vector>
  </TitlesOfParts>
  <Company>jic</Company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Jubail Industrial College</dc:title>
  <dc:creator>Fazal N. Shaik</dc:creator>
  <cp:lastModifiedBy>Fazal N. Shaik</cp:lastModifiedBy>
  <cp:revision>9</cp:revision>
  <cp:lastPrinted>2020-11-30T06:24:00Z</cp:lastPrinted>
  <dcterms:created xsi:type="dcterms:W3CDTF">2020-12-01T07:50:00Z</dcterms:created>
  <dcterms:modified xsi:type="dcterms:W3CDTF">2021-04-18T10:40:00Z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0x01010055750C4D716E6B468121F960B2ECD2A1</vt:lpwstr>
  </property>
</Properties>
</file>