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7AF" w:rsidRDefault="002307AF" w:rsidP="00761114">
      <w:pPr>
        <w:shd w:val="clear" w:color="auto" w:fill="FABF8F" w:themeFill="accent6" w:themeFillTint="99"/>
        <w:spacing w:after="0" w:line="240" w:lineRule="auto"/>
        <w:ind w:left="-720" w:right="90"/>
        <w:jc w:val="center"/>
        <w:outlineLvl w:val="0"/>
        <w:rPr>
          <w:rFonts w:cs="Calibri"/>
          <w:b/>
          <w:color w:val="000000"/>
          <w:sz w:val="32"/>
          <w:szCs w:val="32"/>
        </w:rPr>
      </w:pPr>
      <w:r w:rsidRPr="0090119C">
        <w:rPr>
          <w:rFonts w:cs="Calibri"/>
          <w:b/>
          <w:color w:val="000000"/>
          <w:sz w:val="32"/>
          <w:szCs w:val="32"/>
        </w:rPr>
        <w:t>FACULTY MENTORING</w:t>
      </w:r>
      <w:r>
        <w:rPr>
          <w:rFonts w:cs="Calibri"/>
          <w:b/>
          <w:color w:val="000000"/>
          <w:sz w:val="32"/>
          <w:szCs w:val="32"/>
        </w:rPr>
        <w:t xml:space="preserve"> REPORT</w:t>
      </w:r>
      <w:r w:rsidRPr="0090119C">
        <w:rPr>
          <w:rFonts w:cs="Calibri"/>
          <w:b/>
          <w:color w:val="000000"/>
          <w:sz w:val="32"/>
          <w:szCs w:val="32"/>
        </w:rPr>
        <w:t xml:space="preserve"> </w:t>
      </w:r>
    </w:p>
    <w:p w:rsidR="002307AF" w:rsidRPr="00490B7F" w:rsidRDefault="002307AF" w:rsidP="002307AF">
      <w:pPr>
        <w:shd w:val="clear" w:color="auto" w:fill="FFFFFF" w:themeFill="background1"/>
        <w:spacing w:after="0" w:line="240" w:lineRule="auto"/>
        <w:jc w:val="center"/>
        <w:outlineLvl w:val="0"/>
        <w:rPr>
          <w:rFonts w:cs="Calibri"/>
          <w:b/>
          <w:color w:val="000000"/>
          <w:sz w:val="16"/>
          <w:szCs w:val="16"/>
        </w:rPr>
      </w:pPr>
    </w:p>
    <w:tbl>
      <w:tblPr>
        <w:tblpPr w:leftFromText="180" w:rightFromText="180" w:vertAnchor="text" w:horzAnchor="margin" w:tblpX="-730" w:tblpY="121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1800"/>
        <w:gridCol w:w="2070"/>
        <w:gridCol w:w="3330"/>
        <w:gridCol w:w="1823"/>
        <w:gridCol w:w="1867"/>
      </w:tblGrid>
      <w:tr w:rsidR="002307AF" w:rsidRPr="0019171D" w:rsidTr="001428C1">
        <w:trPr>
          <w:trHeight w:val="351"/>
        </w:trPr>
        <w:tc>
          <w:tcPr>
            <w:tcW w:w="14395" w:type="dxa"/>
            <w:gridSpan w:val="6"/>
            <w:shd w:val="clear" w:color="auto" w:fill="FABF8F" w:themeFill="accent6" w:themeFillTint="99"/>
          </w:tcPr>
          <w:p w:rsidR="002307AF" w:rsidRPr="002307AF" w:rsidRDefault="002307AF" w:rsidP="002307AF">
            <w:pPr>
              <w:spacing w:after="0"/>
              <w:rPr>
                <w:b/>
                <w:bCs/>
                <w:sz w:val="28"/>
                <w:szCs w:val="28"/>
              </w:rPr>
            </w:pPr>
            <w:r w:rsidRPr="002307AF">
              <w:rPr>
                <w:rFonts w:cs="Calibri"/>
                <w:b/>
                <w:color w:val="000000"/>
                <w:sz w:val="28"/>
                <w:szCs w:val="28"/>
              </w:rPr>
              <w:t>PART I: Faculty’s Information</w:t>
            </w:r>
          </w:p>
        </w:tc>
      </w:tr>
      <w:tr w:rsidR="002307AF" w:rsidRPr="0019171D" w:rsidTr="006517B6">
        <w:trPr>
          <w:trHeight w:val="234"/>
        </w:trPr>
        <w:tc>
          <w:tcPr>
            <w:tcW w:w="3505" w:type="dxa"/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bCs/>
                <w:color w:val="000000"/>
                <w:sz w:val="24"/>
                <w:szCs w:val="24"/>
              </w:rPr>
              <w:t>ID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bCs/>
                <w:color w:val="000000"/>
                <w:sz w:val="24"/>
                <w:szCs w:val="24"/>
              </w:rPr>
              <w:t>Department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jc w:val="center"/>
              <w:outlineLvl w:val="0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bCs/>
                <w:color w:val="000000"/>
                <w:sz w:val="24"/>
                <w:szCs w:val="24"/>
              </w:rPr>
              <w:t>Specialization</w:t>
            </w:r>
          </w:p>
        </w:tc>
        <w:tc>
          <w:tcPr>
            <w:tcW w:w="1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bCs/>
                <w:color w:val="000000"/>
                <w:sz w:val="24"/>
                <w:szCs w:val="24"/>
              </w:rPr>
              <w:t>Date of appointment at JIC</w:t>
            </w:r>
          </w:p>
        </w:tc>
        <w:tc>
          <w:tcPr>
            <w:tcW w:w="1867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5B0611">
              <w:rPr>
                <w:rFonts w:cs="Calibri"/>
                <w:b/>
                <w:bCs/>
                <w:color w:val="000000"/>
                <w:sz w:val="24"/>
                <w:szCs w:val="24"/>
              </w:rPr>
              <w:t>Current Semester</w:t>
            </w:r>
          </w:p>
        </w:tc>
      </w:tr>
      <w:tr w:rsidR="002307AF" w:rsidRPr="0019171D" w:rsidTr="006517B6">
        <w:trPr>
          <w:trHeight w:val="476"/>
        </w:trPr>
        <w:tc>
          <w:tcPr>
            <w:tcW w:w="3505" w:type="dxa"/>
            <w:shd w:val="clear" w:color="auto" w:fill="FFFFFF" w:themeFill="background1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/>
                <w:b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632423" w:themeColor="accent2" w:themeShade="80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/>
                <w:bCs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/>
                <w:bCs/>
                <w:color w:val="632423" w:themeColor="accent2" w:themeShade="80"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1705898756"/>
            <w:lock w:val="sdtLocked"/>
            <w:placeholder>
              <w:docPart w:val="55E1213E4B7C4B3CB37257DD67FA7F0A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823" w:type="dxa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307AF" w:rsidRPr="005B0611" w:rsidRDefault="00B07B1C" w:rsidP="00B07B1C">
                <w:pPr>
                  <w:spacing w:after="0"/>
                  <w:rPr>
                    <w:rFonts w:cs="Calibri"/>
                    <w:color w:val="632423" w:themeColor="accent2" w:themeShade="80"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sz w:val="24"/>
                    <w:szCs w:val="24"/>
                  </w:rPr>
                  <w:t xml:space="preserve">                      </w:t>
                </w:r>
              </w:p>
            </w:tc>
          </w:sdtContent>
        </w:sdt>
        <w:tc>
          <w:tcPr>
            <w:tcW w:w="186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307AF" w:rsidRPr="005B0611" w:rsidRDefault="002307AF" w:rsidP="002307AF">
            <w:pPr>
              <w:spacing w:after="0"/>
              <w:rPr>
                <w:rFonts w:cs="Calibri"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2307AF" w:rsidRPr="0090119C" w:rsidRDefault="002307AF" w:rsidP="002307AF">
      <w:pPr>
        <w:spacing w:after="0" w:line="240" w:lineRule="auto"/>
        <w:outlineLvl w:val="0"/>
        <w:rPr>
          <w:rFonts w:cs="Calibri"/>
          <w:b/>
          <w:color w:val="000000"/>
          <w:sz w:val="16"/>
          <w:szCs w:val="16"/>
        </w:rPr>
      </w:pPr>
    </w:p>
    <w:tbl>
      <w:tblPr>
        <w:tblpPr w:leftFromText="180" w:rightFromText="180" w:vertAnchor="text" w:horzAnchor="margin" w:tblpX="-725" w:tblpY="121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3420"/>
        <w:gridCol w:w="1440"/>
        <w:gridCol w:w="2970"/>
        <w:gridCol w:w="810"/>
        <w:gridCol w:w="2250"/>
      </w:tblGrid>
      <w:tr w:rsidR="002307AF" w:rsidRPr="00D236E2" w:rsidTr="001428C1">
        <w:trPr>
          <w:trHeight w:val="257"/>
        </w:trPr>
        <w:tc>
          <w:tcPr>
            <w:tcW w:w="14395" w:type="dxa"/>
            <w:gridSpan w:val="6"/>
            <w:shd w:val="clear" w:color="auto" w:fill="FABF8F" w:themeFill="accent6" w:themeFillTint="99"/>
            <w:vAlign w:val="center"/>
          </w:tcPr>
          <w:p w:rsidR="002307AF" w:rsidRPr="002307AF" w:rsidRDefault="002307AF" w:rsidP="002307AF">
            <w:pPr>
              <w:spacing w:after="0"/>
              <w:outlineLvl w:val="0"/>
              <w:rPr>
                <w:rFonts w:cs="Calibri"/>
                <w:b/>
                <w:color w:val="000000"/>
                <w:sz w:val="28"/>
                <w:szCs w:val="28"/>
              </w:rPr>
            </w:pPr>
            <w:r w:rsidRPr="002307AF">
              <w:rPr>
                <w:rFonts w:cs="Calibri"/>
                <w:b/>
                <w:color w:val="000000"/>
                <w:sz w:val="28"/>
                <w:szCs w:val="28"/>
              </w:rPr>
              <w:t>PART II: Mentoring Plan</w:t>
            </w:r>
          </w:p>
        </w:tc>
      </w:tr>
      <w:tr w:rsidR="00FF7DA8" w:rsidRPr="00D236E2" w:rsidTr="006517B6">
        <w:trPr>
          <w:trHeight w:val="287"/>
        </w:trPr>
        <w:tc>
          <w:tcPr>
            <w:tcW w:w="3505" w:type="dxa"/>
            <w:shd w:val="clear" w:color="auto" w:fill="FBD4B4" w:themeFill="accent6" w:themeFillTint="66"/>
            <w:vAlign w:val="center"/>
          </w:tcPr>
          <w:p w:rsidR="00FF7DA8" w:rsidRPr="005B0611" w:rsidRDefault="00FF7DA8" w:rsidP="002307AF">
            <w:pPr>
              <w:spacing w:after="0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color w:val="000000"/>
                <w:sz w:val="24"/>
                <w:szCs w:val="24"/>
              </w:rPr>
              <w:t>Targeted courses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0890" w:type="dxa"/>
            <w:gridSpan w:val="5"/>
            <w:shd w:val="clear" w:color="auto" w:fill="auto"/>
            <w:vAlign w:val="center"/>
          </w:tcPr>
          <w:tbl>
            <w:tblPr>
              <w:tblStyle w:val="TableGrid"/>
              <w:tblW w:w="106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"/>
              <w:gridCol w:w="4606"/>
              <w:gridCol w:w="360"/>
              <w:gridCol w:w="5324"/>
            </w:tblGrid>
            <w:tr w:rsidR="00FF7DA8" w:rsidTr="00E56842">
              <w:trPr>
                <w:trHeight w:val="316"/>
              </w:trPr>
              <w:tc>
                <w:tcPr>
                  <w:tcW w:w="374" w:type="dxa"/>
                </w:tcPr>
                <w:p w:rsidR="00FF7DA8" w:rsidRPr="00FF7DA8" w:rsidRDefault="00FF7DA8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0"/>
                    </w:numPr>
                    <w:spacing w:after="0"/>
                    <w:ind w:left="240" w:right="30" w:hanging="27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606" w:type="dxa"/>
                </w:tcPr>
                <w:p w:rsidR="00FF7DA8" w:rsidRDefault="00FF7DA8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FF7DA8" w:rsidRPr="00FF7DA8" w:rsidRDefault="00FF7DA8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0"/>
                    </w:numPr>
                    <w:tabs>
                      <w:tab w:val="left" w:pos="541"/>
                    </w:tabs>
                    <w:spacing w:after="0"/>
                    <w:ind w:left="271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324" w:type="dxa"/>
                </w:tcPr>
                <w:p w:rsidR="00FF7DA8" w:rsidRDefault="00FF7DA8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F7DA8" w:rsidRPr="00FF7DA8" w:rsidRDefault="00FF7DA8" w:rsidP="00FF7DA8">
            <w:pPr>
              <w:spacing w:after="0"/>
              <w:outlineLvl w:val="0"/>
              <w:rPr>
                <w:rFonts w:cs="Calibri"/>
                <w:b/>
                <w:sz w:val="24"/>
                <w:szCs w:val="24"/>
              </w:rPr>
            </w:pPr>
          </w:p>
        </w:tc>
      </w:tr>
      <w:tr w:rsidR="004E0B74" w:rsidRPr="00D236E2" w:rsidTr="006517B6">
        <w:trPr>
          <w:trHeight w:val="1378"/>
        </w:trPr>
        <w:tc>
          <w:tcPr>
            <w:tcW w:w="3505" w:type="dxa"/>
            <w:shd w:val="clear" w:color="auto" w:fill="FBD4B4" w:themeFill="accent6" w:themeFillTint="66"/>
            <w:vAlign w:val="center"/>
          </w:tcPr>
          <w:p w:rsidR="004E0B74" w:rsidRPr="005B0611" w:rsidRDefault="004E0B74" w:rsidP="002307AF">
            <w:pPr>
              <w:rPr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Opportunities for </w:t>
            </w:r>
            <w:r w:rsidRPr="005B0611">
              <w:rPr>
                <w:rFonts w:cs="Calibri"/>
                <w:b/>
                <w:color w:val="000000"/>
                <w:sz w:val="24"/>
                <w:szCs w:val="24"/>
              </w:rPr>
              <w:t xml:space="preserve"> improvement</w:t>
            </w:r>
          </w:p>
        </w:tc>
        <w:tc>
          <w:tcPr>
            <w:tcW w:w="10890" w:type="dxa"/>
            <w:gridSpan w:val="5"/>
            <w:shd w:val="clear" w:color="auto" w:fill="auto"/>
          </w:tcPr>
          <w:tbl>
            <w:tblPr>
              <w:tblStyle w:val="TableGrid"/>
              <w:tblW w:w="10959" w:type="dxa"/>
              <w:tblBorders>
                <w:top w:val="single" w:sz="4" w:space="0" w:color="auto"/>
                <w:left w:val="none" w:sz="0" w:space="0" w:color="auto"/>
                <w:bottom w:val="single" w:sz="4" w:space="0" w:color="auto"/>
                <w:right w:val="none" w:sz="0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"/>
              <w:gridCol w:w="10585"/>
            </w:tblGrid>
            <w:tr w:rsidR="00A90A73" w:rsidTr="00C32354">
              <w:trPr>
                <w:trHeight w:val="286"/>
              </w:trPr>
              <w:tc>
                <w:tcPr>
                  <w:tcW w:w="374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4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8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C32354">
              <w:trPr>
                <w:trHeight w:val="286"/>
              </w:trPr>
              <w:tc>
                <w:tcPr>
                  <w:tcW w:w="374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4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8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C32354">
              <w:trPr>
                <w:trHeight w:val="286"/>
              </w:trPr>
              <w:tc>
                <w:tcPr>
                  <w:tcW w:w="374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4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8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C32354">
              <w:trPr>
                <w:trHeight w:val="286"/>
              </w:trPr>
              <w:tc>
                <w:tcPr>
                  <w:tcW w:w="374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4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8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</w:tbl>
          <w:p w:rsidR="00CF186A" w:rsidRPr="005B0611" w:rsidRDefault="00CF186A" w:rsidP="00A508EF">
            <w:pPr>
              <w:spacing w:after="0"/>
              <w:outlineLvl w:val="0"/>
              <w:rPr>
                <w:rFonts w:cs="Calibri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A90A73" w:rsidRPr="00D236E2" w:rsidTr="006517B6">
        <w:trPr>
          <w:trHeight w:val="1378"/>
        </w:trPr>
        <w:tc>
          <w:tcPr>
            <w:tcW w:w="3505" w:type="dxa"/>
            <w:shd w:val="clear" w:color="auto" w:fill="FBD4B4" w:themeFill="accent6" w:themeFillTint="66"/>
            <w:vAlign w:val="center"/>
          </w:tcPr>
          <w:p w:rsidR="00A90A73" w:rsidRPr="005B0611" w:rsidRDefault="00A90A73" w:rsidP="002307AF">
            <w:pPr>
              <w:spacing w:after="0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color w:val="000000"/>
                <w:sz w:val="24"/>
                <w:szCs w:val="24"/>
              </w:rPr>
              <w:t xml:space="preserve">Suggested faculty </w:t>
            </w:r>
            <w:r>
              <w:rPr>
                <w:rFonts w:cs="Calibri"/>
                <w:b/>
                <w:color w:val="000000"/>
                <w:sz w:val="24"/>
                <w:szCs w:val="24"/>
              </w:rPr>
              <w:t xml:space="preserve">development activities for the </w:t>
            </w:r>
            <w:r w:rsidR="0072387B">
              <w:rPr>
                <w:rFonts w:cs="Calibri"/>
                <w:b/>
                <w:color w:val="000000"/>
                <w:sz w:val="24"/>
                <w:szCs w:val="24"/>
              </w:rPr>
              <w:t>p</w:t>
            </w:r>
            <w:r w:rsidR="0072387B" w:rsidRPr="005B0611">
              <w:rPr>
                <w:rFonts w:cs="Calibri"/>
                <w:b/>
                <w:color w:val="000000"/>
                <w:sz w:val="24"/>
                <w:szCs w:val="24"/>
              </w:rPr>
              <w:t>eriod:</w:t>
            </w:r>
            <w:r w:rsidRPr="005B0611">
              <w:rPr>
                <w:rFonts w:cs="Calibri"/>
                <w:b/>
                <w:color w:val="000000"/>
                <w:sz w:val="24"/>
                <w:szCs w:val="24"/>
              </w:rPr>
              <w:t xml:space="preserve"> </w:t>
            </w:r>
          </w:p>
          <w:p w:rsidR="0072387B" w:rsidRPr="0072387B" w:rsidRDefault="00A90A73" w:rsidP="008E1AF5">
            <w:pPr>
              <w:spacing w:after="0"/>
              <w:outlineLvl w:val="0"/>
              <w:rPr>
                <w:rFonts w:cs="Calibri"/>
                <w:b/>
                <w:color w:val="000000"/>
                <w:sz w:val="24"/>
                <w:szCs w:val="24"/>
                <w:u w:val="thick" w:color="C00000"/>
              </w:rPr>
            </w:pPr>
            <w:r w:rsidRPr="00CF186A">
              <w:rPr>
                <w:rFonts w:cs="Calibri"/>
                <w:b/>
                <w:color w:val="000000"/>
                <w:sz w:val="24"/>
                <w:szCs w:val="24"/>
              </w:rPr>
              <w:t xml:space="preserve">From </w:t>
            </w:r>
            <w:sdt>
              <w:sdtPr>
                <w:rPr>
                  <w:rFonts w:cs="Calibri"/>
                  <w:bCs/>
                  <w:color w:val="C00000"/>
                  <w:u w:val="dotted"/>
                </w:rPr>
                <w:id w:val="1772430954"/>
                <w:lock w:val="sdtLocked"/>
                <w:placeholder>
                  <w:docPart w:val="0361743BB6AD47EE94FEB9E2422490FC"/>
                </w:placeholder>
                <w:date>
                  <w:dateFormat w:val="d-MMM-yyyy"/>
                  <w:lid w:val="en-US"/>
                  <w:storeMappedDataAs w:val="dateTime"/>
                  <w:calendar w:val="gregorian"/>
                </w:date>
              </w:sdtPr>
              <w:sdtContent>
                <w:r w:rsidR="0072387B">
                  <w:rPr>
                    <w:rFonts w:cs="Calibri"/>
                    <w:bCs/>
                    <w:color w:val="C00000"/>
                    <w:u w:val="dotted"/>
                  </w:rPr>
                  <w:t xml:space="preserve">                 </w:t>
                </w:r>
              </w:sdtContent>
            </w:sdt>
            <w:r w:rsidRPr="005B0611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r w:rsidR="0072387B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r w:rsidR="008E1AF5">
              <w:rPr>
                <w:rFonts w:cs="Calibri"/>
                <w:b/>
                <w:color w:val="000000"/>
                <w:sz w:val="24"/>
                <w:szCs w:val="24"/>
              </w:rPr>
              <w:t xml:space="preserve">To   </w:t>
            </w:r>
            <w:sdt>
              <w:sdtPr>
                <w:rPr>
                  <w:rFonts w:cs="Calibri"/>
                  <w:b/>
                  <w:color w:val="C00000"/>
                  <w:u w:val="dotted"/>
                </w:rPr>
                <w:id w:val="1549717963"/>
                <w:lock w:val="sdtLocked"/>
                <w:placeholder>
                  <w:docPart w:val="DefaultPlaceholder_-1854013438"/>
                </w:placeholder>
                <w:date>
                  <w:dateFormat w:val="d-MMM-yyyy"/>
                  <w:lid w:val="en-US"/>
                  <w:storeMappedDataAs w:val="dateTime"/>
                  <w:calendar w:val="gregorian"/>
                </w:date>
              </w:sdtPr>
              <w:sdtContent>
                <w:r w:rsidR="008E1AF5" w:rsidRPr="008E1AF5">
                  <w:rPr>
                    <w:rFonts w:cs="Calibri"/>
                    <w:b/>
                    <w:color w:val="C00000"/>
                    <w:u w:val="dotted"/>
                  </w:rPr>
                  <w:t xml:space="preserve">       </w:t>
                </w:r>
                <w:r w:rsidR="008E1AF5">
                  <w:rPr>
                    <w:rFonts w:cs="Calibri"/>
                    <w:b/>
                    <w:color w:val="C00000"/>
                    <w:u w:val="dotted"/>
                  </w:rPr>
                  <w:t xml:space="preserve">  </w:t>
                </w:r>
                <w:r w:rsidR="008E1AF5" w:rsidRPr="008E1AF5">
                  <w:rPr>
                    <w:rFonts w:cs="Calibri"/>
                    <w:b/>
                    <w:color w:val="C00000"/>
                    <w:u w:val="dotted"/>
                  </w:rPr>
                  <w:t xml:space="preserve">   </w:t>
                </w:r>
                <w:r w:rsidR="008E1AF5">
                  <w:rPr>
                    <w:rFonts w:cs="Calibri"/>
                    <w:b/>
                    <w:color w:val="C00000"/>
                    <w:u w:val="dotted"/>
                  </w:rPr>
                  <w:t xml:space="preserve">   </w:t>
                </w:r>
                <w:r w:rsidR="008E1AF5" w:rsidRPr="008E1AF5">
                  <w:rPr>
                    <w:rFonts w:cs="Calibri"/>
                    <w:b/>
                    <w:color w:val="C00000"/>
                    <w:u w:val="dotted"/>
                  </w:rPr>
                  <w:t xml:space="preserve">   </w:t>
                </w:r>
              </w:sdtContent>
            </w:sdt>
            <w:r w:rsidR="008E1AF5">
              <w:rPr>
                <w:rFonts w:cs="Calibri"/>
                <w:b/>
                <w:color w:val="000000"/>
                <w:sz w:val="24"/>
                <w:szCs w:val="24"/>
              </w:rPr>
              <w:t xml:space="preserve">   </w:t>
            </w:r>
            <w:r w:rsidR="008E1AF5" w:rsidRPr="008E1AF5">
              <w:rPr>
                <w:rFonts w:cs="Calibri"/>
                <w:b/>
                <w:color w:val="000000"/>
                <w:sz w:val="2"/>
                <w:szCs w:val="2"/>
              </w:rPr>
              <w:t>s</w:t>
            </w:r>
            <w:r w:rsidR="0072387B">
              <w:rPr>
                <w:rFonts w:cs="Calibri"/>
                <w:b/>
                <w:color w:val="000000"/>
                <w:sz w:val="24"/>
                <w:szCs w:val="24"/>
                <w:u w:val="thick" w:color="C00000"/>
              </w:rPr>
              <w:t xml:space="preserve"> </w:t>
            </w:r>
          </w:p>
        </w:tc>
        <w:tc>
          <w:tcPr>
            <w:tcW w:w="10890" w:type="dxa"/>
            <w:gridSpan w:val="5"/>
            <w:shd w:val="clear" w:color="auto" w:fill="auto"/>
            <w:vAlign w:val="center"/>
          </w:tcPr>
          <w:tbl>
            <w:tblPr>
              <w:tblStyle w:val="TableGrid"/>
              <w:tblW w:w="109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"/>
              <w:gridCol w:w="10585"/>
            </w:tblGrid>
            <w:tr w:rsidR="00A90A73" w:rsidTr="00C32354">
              <w:trPr>
                <w:trHeight w:val="280"/>
              </w:trPr>
              <w:tc>
                <w:tcPr>
                  <w:tcW w:w="374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5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8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C32354">
              <w:trPr>
                <w:trHeight w:val="280"/>
              </w:trPr>
              <w:tc>
                <w:tcPr>
                  <w:tcW w:w="374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5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8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C32354">
              <w:trPr>
                <w:trHeight w:val="280"/>
              </w:trPr>
              <w:tc>
                <w:tcPr>
                  <w:tcW w:w="374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5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8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C32354">
              <w:trPr>
                <w:trHeight w:val="280"/>
              </w:trPr>
              <w:tc>
                <w:tcPr>
                  <w:tcW w:w="374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5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8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</w:tbl>
          <w:p w:rsidR="00A90A73" w:rsidRPr="005B0611" w:rsidRDefault="00A90A73" w:rsidP="006A06C4">
            <w:pPr>
              <w:spacing w:after="0"/>
              <w:outlineLvl w:val="0"/>
              <w:rPr>
                <w:rFonts w:cs="Calibri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A90A73" w:rsidRPr="00D236E2" w:rsidTr="006517B6">
        <w:trPr>
          <w:trHeight w:val="587"/>
        </w:trPr>
        <w:tc>
          <w:tcPr>
            <w:tcW w:w="3505" w:type="dxa"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color w:val="000000"/>
                <w:sz w:val="24"/>
                <w:szCs w:val="24"/>
              </w:rPr>
              <w:t>Mentor’s Name:</w:t>
            </w:r>
          </w:p>
        </w:tc>
        <w:tc>
          <w:tcPr>
            <w:tcW w:w="34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/>
                <w:color w:val="632423" w:themeColor="accent2" w:themeShade="8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40" w:type="dxa"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9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color w:val="000000"/>
                <w:sz w:val="24"/>
                <w:szCs w:val="24"/>
              </w:rPr>
              <w:t>Date:</w:t>
            </w:r>
          </w:p>
        </w:tc>
        <w:sdt>
          <w:sdtPr>
            <w:rPr>
              <w:rFonts w:cs="Calibri"/>
              <w:b/>
              <w:sz w:val="24"/>
              <w:szCs w:val="24"/>
            </w:rPr>
            <w:id w:val="-686443693"/>
            <w:lock w:val="sdtLocked"/>
            <w:placeholder>
              <w:docPart w:val="DefaultPlaceholder_-185401343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250" w:type="dxa"/>
                <w:tcBorders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2307AF" w:rsidRPr="00A90A73" w:rsidRDefault="00B07B1C" w:rsidP="00B07B1C">
                <w:pPr>
                  <w:spacing w:after="0"/>
                  <w:outlineLvl w:val="0"/>
                  <w:rPr>
                    <w:rFonts w:cs="Calibri"/>
                    <w:b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sz w:val="24"/>
                    <w:szCs w:val="24"/>
                  </w:rPr>
                  <w:t xml:space="preserve">                             </w:t>
                </w:r>
              </w:p>
            </w:tc>
          </w:sdtContent>
        </w:sdt>
      </w:tr>
      <w:tr w:rsidR="00A90A73" w:rsidRPr="00D236E2" w:rsidTr="006517B6">
        <w:trPr>
          <w:trHeight w:val="614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color w:val="000000"/>
                <w:sz w:val="24"/>
                <w:szCs w:val="24"/>
              </w:rPr>
              <w:t>Chairman: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/>
                <w:color w:val="632423" w:themeColor="accent2" w:themeShade="80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bCs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5B0611" w:rsidRDefault="002307AF" w:rsidP="002307AF">
            <w:pPr>
              <w:spacing w:after="0"/>
              <w:outlineLvl w:val="0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5B0611">
              <w:rPr>
                <w:rFonts w:cs="Calibri"/>
                <w:b/>
                <w:bCs/>
                <w:color w:val="000000"/>
                <w:sz w:val="24"/>
                <w:szCs w:val="24"/>
              </w:rPr>
              <w:t>Date:</w:t>
            </w:r>
          </w:p>
        </w:tc>
        <w:sdt>
          <w:sdtPr>
            <w:rPr>
              <w:rFonts w:cs="Calibri"/>
              <w:b/>
              <w:sz w:val="24"/>
              <w:szCs w:val="24"/>
            </w:rPr>
            <w:id w:val="-483474384"/>
            <w:lock w:val="sdtLocked"/>
            <w:placeholder>
              <w:docPart w:val="00C505D742394739BF7CBED11A299A04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250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2307AF" w:rsidRPr="00A90A73" w:rsidRDefault="00B07B1C" w:rsidP="00B07B1C">
                <w:pPr>
                  <w:spacing w:after="0"/>
                  <w:outlineLvl w:val="0"/>
                  <w:rPr>
                    <w:rFonts w:cs="Calibri"/>
                    <w:b/>
                    <w:sz w:val="24"/>
                    <w:szCs w:val="24"/>
                  </w:rPr>
                </w:pPr>
                <w:r>
                  <w:rPr>
                    <w:rFonts w:cs="Calibri"/>
                    <w:b/>
                    <w:sz w:val="24"/>
                    <w:szCs w:val="24"/>
                  </w:rPr>
                  <w:t xml:space="preserve">                              </w:t>
                </w:r>
              </w:p>
            </w:tc>
          </w:sdtContent>
        </w:sdt>
      </w:tr>
    </w:tbl>
    <w:p w:rsidR="002307AF" w:rsidRDefault="002307AF" w:rsidP="002307AF">
      <w:pPr>
        <w:tabs>
          <w:tab w:val="left" w:pos="1155"/>
        </w:tabs>
        <w:spacing w:after="0"/>
        <w:rPr>
          <w:sz w:val="14"/>
          <w:szCs w:val="14"/>
        </w:rPr>
      </w:pPr>
    </w:p>
    <w:p w:rsidR="002307AF" w:rsidRDefault="002307AF" w:rsidP="002307AF">
      <w:pPr>
        <w:tabs>
          <w:tab w:val="left" w:pos="1155"/>
        </w:tabs>
        <w:spacing w:after="0"/>
        <w:rPr>
          <w:sz w:val="14"/>
          <w:szCs w:val="14"/>
        </w:rPr>
      </w:pPr>
    </w:p>
    <w:p w:rsidR="002307AF" w:rsidRDefault="002307AF" w:rsidP="002307AF">
      <w:pPr>
        <w:tabs>
          <w:tab w:val="left" w:pos="1155"/>
        </w:tabs>
        <w:spacing w:after="0"/>
        <w:rPr>
          <w:sz w:val="14"/>
          <w:szCs w:val="14"/>
        </w:rPr>
      </w:pPr>
    </w:p>
    <w:p w:rsidR="002307AF" w:rsidRDefault="002307AF" w:rsidP="002307AF">
      <w:pPr>
        <w:tabs>
          <w:tab w:val="left" w:pos="1155"/>
        </w:tabs>
        <w:spacing w:after="0"/>
        <w:rPr>
          <w:sz w:val="14"/>
          <w:szCs w:val="14"/>
        </w:rPr>
      </w:pPr>
    </w:p>
    <w:p w:rsidR="00E56842" w:rsidRDefault="00E56842" w:rsidP="002307AF">
      <w:pPr>
        <w:tabs>
          <w:tab w:val="left" w:pos="1155"/>
        </w:tabs>
        <w:spacing w:after="0"/>
        <w:rPr>
          <w:sz w:val="14"/>
          <w:szCs w:val="14"/>
        </w:rPr>
      </w:pPr>
    </w:p>
    <w:p w:rsidR="00B07B1C" w:rsidRDefault="00B07B1C" w:rsidP="002307AF">
      <w:pPr>
        <w:tabs>
          <w:tab w:val="left" w:pos="1155"/>
        </w:tabs>
        <w:spacing w:after="0"/>
        <w:rPr>
          <w:sz w:val="14"/>
          <w:szCs w:val="14"/>
        </w:rPr>
      </w:pPr>
    </w:p>
    <w:p w:rsidR="002307AF" w:rsidRPr="00115617" w:rsidRDefault="002307AF" w:rsidP="002307AF">
      <w:pPr>
        <w:tabs>
          <w:tab w:val="left" w:pos="1155"/>
        </w:tabs>
        <w:spacing w:after="0"/>
        <w:rPr>
          <w:sz w:val="14"/>
          <w:szCs w:val="14"/>
        </w:rPr>
      </w:pPr>
    </w:p>
    <w:tbl>
      <w:tblPr>
        <w:tblpPr w:leftFromText="180" w:rightFromText="180" w:vertAnchor="text" w:horzAnchor="margin" w:tblpX="-725" w:tblpY="121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4387"/>
        <w:gridCol w:w="1260"/>
        <w:gridCol w:w="2790"/>
        <w:gridCol w:w="810"/>
        <w:gridCol w:w="2520"/>
      </w:tblGrid>
      <w:tr w:rsidR="002307AF" w:rsidRPr="00D236E2" w:rsidTr="001428C1">
        <w:trPr>
          <w:trHeight w:val="257"/>
        </w:trPr>
        <w:tc>
          <w:tcPr>
            <w:tcW w:w="14395" w:type="dxa"/>
            <w:gridSpan w:val="6"/>
            <w:shd w:val="clear" w:color="auto" w:fill="FABF8F" w:themeFill="accent6" w:themeFillTint="99"/>
            <w:vAlign w:val="center"/>
          </w:tcPr>
          <w:p w:rsidR="002307AF" w:rsidRPr="00E56842" w:rsidRDefault="002307AF" w:rsidP="002307AF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6"/>
                <w:szCs w:val="26"/>
              </w:rPr>
            </w:pPr>
            <w:r w:rsidRPr="00E56842">
              <w:rPr>
                <w:rFonts w:cs="Calibri"/>
                <w:b/>
                <w:color w:val="000000"/>
                <w:sz w:val="26"/>
                <w:szCs w:val="26"/>
              </w:rPr>
              <w:lastRenderedPageBreak/>
              <w:t xml:space="preserve">PART III: Mentee’s Performance Assessment </w:t>
            </w:r>
          </w:p>
        </w:tc>
      </w:tr>
      <w:tr w:rsidR="00A90A73" w:rsidRPr="005734CC" w:rsidTr="001428C1">
        <w:trPr>
          <w:trHeight w:val="1259"/>
        </w:trPr>
        <w:tc>
          <w:tcPr>
            <w:tcW w:w="2628" w:type="dxa"/>
            <w:shd w:val="clear" w:color="auto" w:fill="FBD4B4" w:themeFill="accent6" w:themeFillTint="66"/>
            <w:vAlign w:val="center"/>
          </w:tcPr>
          <w:p w:rsidR="00A90A73" w:rsidRPr="002307AF" w:rsidRDefault="00A90A73" w:rsidP="002307AF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>Areas where  improvement was achieved</w:t>
            </w:r>
          </w:p>
        </w:tc>
        <w:tc>
          <w:tcPr>
            <w:tcW w:w="11767" w:type="dxa"/>
            <w:gridSpan w:val="5"/>
            <w:shd w:val="clear" w:color="auto" w:fill="auto"/>
            <w:vAlign w:val="center"/>
          </w:tcPr>
          <w:tbl>
            <w:tblPr>
              <w:tblStyle w:val="TableGrid"/>
              <w:tblW w:w="115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"/>
              <w:gridCol w:w="11135"/>
            </w:tblGrid>
            <w:tr w:rsidR="00A90A73" w:rsidTr="00B07B1C">
              <w:trPr>
                <w:trHeight w:val="268"/>
              </w:trPr>
              <w:tc>
                <w:tcPr>
                  <w:tcW w:w="411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6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13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B07B1C">
              <w:trPr>
                <w:trHeight w:val="268"/>
              </w:trPr>
              <w:tc>
                <w:tcPr>
                  <w:tcW w:w="411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6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13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B07B1C">
              <w:trPr>
                <w:trHeight w:val="268"/>
              </w:trPr>
              <w:tc>
                <w:tcPr>
                  <w:tcW w:w="411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6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13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B07B1C">
              <w:trPr>
                <w:trHeight w:val="268"/>
              </w:trPr>
              <w:tc>
                <w:tcPr>
                  <w:tcW w:w="411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6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135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</w:tbl>
          <w:p w:rsidR="00A90A73" w:rsidRPr="005734CC" w:rsidRDefault="00A90A73" w:rsidP="006A06C4">
            <w:pPr>
              <w:spacing w:after="0" w:line="240" w:lineRule="auto"/>
              <w:outlineLvl w:val="0"/>
              <w:rPr>
                <w:rFonts w:cs="Calibri"/>
                <w:b/>
                <w:color w:val="632423" w:themeColor="accent2" w:themeShade="80"/>
                <w:sz w:val="20"/>
                <w:szCs w:val="20"/>
              </w:rPr>
            </w:pPr>
          </w:p>
        </w:tc>
      </w:tr>
      <w:tr w:rsidR="00A90A73" w:rsidRPr="005734CC" w:rsidTr="001428C1">
        <w:trPr>
          <w:trHeight w:val="1202"/>
        </w:trPr>
        <w:tc>
          <w:tcPr>
            <w:tcW w:w="2628" w:type="dxa"/>
            <w:shd w:val="clear" w:color="auto" w:fill="FBD4B4" w:themeFill="accent6" w:themeFillTint="66"/>
            <w:vAlign w:val="center"/>
          </w:tcPr>
          <w:p w:rsidR="00A90A73" w:rsidRPr="002307AF" w:rsidRDefault="00A90A73" w:rsidP="002307AF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 xml:space="preserve">Mentor’s recommendations </w:t>
            </w:r>
          </w:p>
        </w:tc>
        <w:tc>
          <w:tcPr>
            <w:tcW w:w="11767" w:type="dxa"/>
            <w:gridSpan w:val="5"/>
            <w:shd w:val="clear" w:color="auto" w:fill="auto"/>
            <w:vAlign w:val="center"/>
          </w:tcPr>
          <w:tbl>
            <w:tblPr>
              <w:tblStyle w:val="TableGrid"/>
              <w:tblW w:w="11532" w:type="dxa"/>
              <w:tblBorders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"/>
              <w:gridCol w:w="11121"/>
            </w:tblGrid>
            <w:tr w:rsidR="00A90A73" w:rsidTr="00B07B1C">
              <w:trPr>
                <w:trHeight w:val="277"/>
              </w:trPr>
              <w:tc>
                <w:tcPr>
                  <w:tcW w:w="411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7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121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B07B1C">
              <w:trPr>
                <w:trHeight w:val="277"/>
              </w:trPr>
              <w:tc>
                <w:tcPr>
                  <w:tcW w:w="411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7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121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B07B1C">
              <w:trPr>
                <w:trHeight w:val="277"/>
              </w:trPr>
              <w:tc>
                <w:tcPr>
                  <w:tcW w:w="411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7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121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  <w:tr w:rsidR="00A90A73" w:rsidTr="00B07B1C">
              <w:trPr>
                <w:trHeight w:val="277"/>
              </w:trPr>
              <w:tc>
                <w:tcPr>
                  <w:tcW w:w="411" w:type="dxa"/>
                </w:tcPr>
                <w:p w:rsidR="00A90A73" w:rsidRPr="00CF186A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7"/>
                    </w:numPr>
                    <w:spacing w:after="0"/>
                    <w:ind w:left="33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121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color w:val="632423" w:themeColor="accent2" w:themeShade="80"/>
                      <w:sz w:val="24"/>
                      <w:szCs w:val="24"/>
                    </w:rPr>
                  </w:pPr>
                </w:p>
              </w:tc>
            </w:tr>
          </w:tbl>
          <w:p w:rsidR="00A90A73" w:rsidRPr="005734CC" w:rsidRDefault="00A90A73" w:rsidP="006A06C4">
            <w:pPr>
              <w:spacing w:after="0" w:line="240" w:lineRule="auto"/>
              <w:outlineLvl w:val="0"/>
              <w:rPr>
                <w:rFonts w:cs="Calibri"/>
                <w:b/>
                <w:color w:val="632423" w:themeColor="accent2" w:themeShade="80"/>
                <w:sz w:val="20"/>
                <w:szCs w:val="20"/>
              </w:rPr>
            </w:pPr>
          </w:p>
        </w:tc>
      </w:tr>
      <w:tr w:rsidR="001428C1" w:rsidRPr="005734CC" w:rsidTr="001428C1">
        <w:trPr>
          <w:trHeight w:val="647"/>
        </w:trPr>
        <w:tc>
          <w:tcPr>
            <w:tcW w:w="2628" w:type="dxa"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307AF" w:rsidRPr="002307AF" w:rsidRDefault="002307AF" w:rsidP="002307AF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>Mentor’s Name:</w:t>
            </w:r>
          </w:p>
        </w:tc>
        <w:tc>
          <w:tcPr>
            <w:tcW w:w="43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07AF" w:rsidRPr="005734CC" w:rsidRDefault="002307AF" w:rsidP="002307AF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307AF" w:rsidRPr="005734CC" w:rsidRDefault="002307AF" w:rsidP="002307AF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>Signature</w:t>
            </w:r>
            <w:r w:rsidRPr="005734CC">
              <w:rPr>
                <w:rFonts w:cs="Calibri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7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307AF" w:rsidRPr="005734CC" w:rsidRDefault="002307AF" w:rsidP="002307AF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307AF" w:rsidRPr="005734CC" w:rsidRDefault="002307AF" w:rsidP="002307AF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>Date</w:t>
            </w:r>
            <w:r w:rsidRPr="005734CC">
              <w:rPr>
                <w:rFonts w:cs="Calibri"/>
                <w:b/>
                <w:color w:val="000000"/>
                <w:sz w:val="20"/>
                <w:szCs w:val="20"/>
              </w:rPr>
              <w:t>:</w:t>
            </w:r>
          </w:p>
        </w:tc>
        <w:sdt>
          <w:sdtPr>
            <w:rPr>
              <w:rFonts w:cs="Calibri"/>
              <w:b/>
              <w:sz w:val="24"/>
              <w:szCs w:val="24"/>
            </w:rPr>
            <w:id w:val="-243258909"/>
            <w:lock w:val="sdtLocked"/>
            <w:placeholder>
              <w:docPart w:val="96EC0F79390B42B2B0B5FBD395A5EE36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520" w:type="dxa"/>
                <w:tcBorders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2307AF" w:rsidRPr="005734CC" w:rsidRDefault="00B07B1C" w:rsidP="00B07B1C">
                <w:pPr>
                  <w:spacing w:after="0" w:line="240" w:lineRule="auto"/>
                  <w:outlineLvl w:val="0"/>
                  <w:rPr>
                    <w:rFonts w:cs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cs="Calibri"/>
                    <w:b/>
                    <w:sz w:val="24"/>
                    <w:szCs w:val="24"/>
                  </w:rPr>
                  <w:t xml:space="preserve">                                   </w:t>
                </w:r>
              </w:p>
            </w:tc>
          </w:sdtContent>
        </w:sdt>
      </w:tr>
    </w:tbl>
    <w:p w:rsidR="002307AF" w:rsidRPr="005734CC" w:rsidRDefault="002307AF" w:rsidP="002307AF">
      <w:pPr>
        <w:tabs>
          <w:tab w:val="left" w:pos="1155"/>
        </w:tabs>
        <w:spacing w:after="0"/>
        <w:rPr>
          <w:b/>
          <w:szCs w:val="32"/>
        </w:rPr>
      </w:pPr>
    </w:p>
    <w:tbl>
      <w:tblPr>
        <w:tblpPr w:leftFromText="180" w:rightFromText="180" w:vertAnchor="text" w:horzAnchor="margin" w:tblpX="-725" w:tblpY="121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4297"/>
        <w:gridCol w:w="1260"/>
        <w:gridCol w:w="2790"/>
        <w:gridCol w:w="990"/>
        <w:gridCol w:w="2340"/>
      </w:tblGrid>
      <w:tr w:rsidR="002307AF" w:rsidRPr="005734CC" w:rsidTr="001428C1">
        <w:trPr>
          <w:trHeight w:val="20"/>
        </w:trPr>
        <w:tc>
          <w:tcPr>
            <w:tcW w:w="14395" w:type="dxa"/>
            <w:gridSpan w:val="6"/>
            <w:shd w:val="clear" w:color="auto" w:fill="FABF8F" w:themeFill="accent6" w:themeFillTint="99"/>
            <w:vAlign w:val="center"/>
          </w:tcPr>
          <w:p w:rsidR="002307AF" w:rsidRPr="00E56842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6"/>
                <w:szCs w:val="26"/>
              </w:rPr>
            </w:pPr>
            <w:r w:rsidRPr="00E56842">
              <w:rPr>
                <w:rFonts w:cs="Calibri"/>
                <w:b/>
                <w:color w:val="000000"/>
                <w:sz w:val="26"/>
                <w:szCs w:val="26"/>
              </w:rPr>
              <w:t xml:space="preserve">PART </w:t>
            </w:r>
            <w:r w:rsidRPr="00E56842">
              <w:rPr>
                <w:rFonts w:cs="Calibri"/>
                <w:b/>
                <w:color w:val="000000"/>
                <w:sz w:val="26"/>
                <w:szCs w:val="26"/>
                <w:shd w:val="clear" w:color="auto" w:fill="FABF8F" w:themeFill="accent6" w:themeFillTint="99"/>
              </w:rPr>
              <w:t>I</w:t>
            </w:r>
            <w:r w:rsidRPr="00E56842">
              <w:rPr>
                <w:rFonts w:cs="Calibri"/>
                <w:b/>
                <w:color w:val="000000"/>
                <w:sz w:val="26"/>
                <w:szCs w:val="26"/>
              </w:rPr>
              <w:t>V: Chairman’s Decision</w:t>
            </w:r>
          </w:p>
        </w:tc>
      </w:tr>
      <w:tr w:rsidR="00A90A73" w:rsidRPr="005734CC" w:rsidTr="001428C1">
        <w:trPr>
          <w:trHeight w:val="20"/>
        </w:trPr>
        <w:tc>
          <w:tcPr>
            <w:tcW w:w="2718" w:type="dxa"/>
            <w:shd w:val="clear" w:color="auto" w:fill="FBD4B4" w:themeFill="accent6" w:themeFillTint="66"/>
            <w:vAlign w:val="center"/>
          </w:tcPr>
          <w:p w:rsidR="00A90A73" w:rsidRPr="002307AF" w:rsidRDefault="00A90A73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 xml:space="preserve">Can teach the courses: </w:t>
            </w:r>
          </w:p>
        </w:tc>
        <w:tc>
          <w:tcPr>
            <w:tcW w:w="11677" w:type="dxa"/>
            <w:gridSpan w:val="5"/>
            <w:shd w:val="clear" w:color="auto" w:fill="auto"/>
            <w:vAlign w:val="center"/>
          </w:tcPr>
          <w:tbl>
            <w:tblPr>
              <w:tblStyle w:val="TableGrid"/>
              <w:tblW w:w="112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4852"/>
              <w:gridCol w:w="379"/>
              <w:gridCol w:w="5609"/>
            </w:tblGrid>
            <w:tr w:rsidR="00A90A73" w:rsidTr="001428C1">
              <w:trPr>
                <w:trHeight w:val="306"/>
              </w:trPr>
              <w:tc>
                <w:tcPr>
                  <w:tcW w:w="377" w:type="dxa"/>
                </w:tcPr>
                <w:p w:rsidR="00A90A73" w:rsidRPr="00FF7DA8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8"/>
                    </w:numPr>
                    <w:tabs>
                      <w:tab w:val="left" w:pos="541"/>
                    </w:tabs>
                    <w:spacing w:after="0"/>
                    <w:ind w:left="271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852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</w:tcPr>
                <w:p w:rsidR="00A90A73" w:rsidRPr="00FF7DA8" w:rsidRDefault="00A90A73" w:rsidP="006517B6">
                  <w:pPr>
                    <w:pStyle w:val="ListParagraph"/>
                    <w:framePr w:hSpace="180" w:wrap="around" w:vAnchor="text" w:hAnchor="margin" w:x="-725" w:y="121"/>
                    <w:numPr>
                      <w:ilvl w:val="0"/>
                      <w:numId w:val="48"/>
                    </w:numPr>
                    <w:tabs>
                      <w:tab w:val="left" w:pos="541"/>
                    </w:tabs>
                    <w:spacing w:after="0"/>
                    <w:ind w:left="271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09" w:type="dxa"/>
                </w:tcPr>
                <w:p w:rsidR="00A90A73" w:rsidRDefault="00A90A73" w:rsidP="006517B6">
                  <w:pPr>
                    <w:framePr w:hSpace="180" w:wrap="around" w:vAnchor="text" w:hAnchor="margin" w:x="-725" w:y="121"/>
                    <w:spacing w:after="0"/>
                    <w:outlineLvl w:val="0"/>
                    <w:rPr>
                      <w:rFonts w:cs="Calibr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90A73" w:rsidRPr="00A90A73" w:rsidRDefault="00A90A73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  <w:tr w:rsidR="002307AF" w:rsidRPr="005734CC" w:rsidTr="001428C1">
        <w:trPr>
          <w:trHeight w:val="257"/>
        </w:trPr>
        <w:tc>
          <w:tcPr>
            <w:tcW w:w="2718" w:type="dxa"/>
            <w:shd w:val="clear" w:color="auto" w:fill="FBD4B4" w:themeFill="accent6" w:themeFillTint="66"/>
            <w:vAlign w:val="center"/>
          </w:tcPr>
          <w:p w:rsidR="002307AF" w:rsidRPr="002307AF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>Needs further mentoring (</w:t>
            </w:r>
            <w:r w:rsidRPr="002307AF">
              <w:rPr>
                <w:rFonts w:cs="Calibri"/>
                <w:b/>
                <w:i/>
                <w:iCs/>
                <w:color w:val="984806" w:themeColor="accent6" w:themeShade="80"/>
                <w:sz w:val="24"/>
                <w:szCs w:val="24"/>
              </w:rPr>
              <w:t>Please specify</w:t>
            </w: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>).</w:t>
            </w:r>
          </w:p>
        </w:tc>
        <w:tc>
          <w:tcPr>
            <w:tcW w:w="11677" w:type="dxa"/>
            <w:gridSpan w:val="5"/>
            <w:shd w:val="clear" w:color="auto" w:fill="auto"/>
            <w:vAlign w:val="center"/>
          </w:tcPr>
          <w:p w:rsidR="002307AF" w:rsidRPr="005734CC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  <w:p w:rsidR="002307AF" w:rsidRPr="005734CC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  <w:p w:rsidR="002307AF" w:rsidRPr="005734CC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  <w:p w:rsidR="002307AF" w:rsidRPr="005734CC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  <w:tr w:rsidR="001428C1" w:rsidRPr="005734CC" w:rsidTr="001428C1">
        <w:trPr>
          <w:trHeight w:val="755"/>
        </w:trPr>
        <w:tc>
          <w:tcPr>
            <w:tcW w:w="2718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2307AF" w:rsidRDefault="002307AF" w:rsidP="001428C1">
            <w:pPr>
              <w:spacing w:after="0" w:line="240" w:lineRule="auto"/>
              <w:jc w:val="right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 xml:space="preserve">Chairman’s Name </w:t>
            </w:r>
          </w:p>
        </w:tc>
        <w:tc>
          <w:tcPr>
            <w:tcW w:w="42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07AF" w:rsidRPr="005734CC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2307AF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07AF" w:rsidRPr="002307AF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2307AF" w:rsidRPr="002307AF" w:rsidRDefault="002307AF" w:rsidP="001428C1">
            <w:pPr>
              <w:spacing w:after="0" w:line="240" w:lineRule="auto"/>
              <w:outlineLvl w:val="0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2307AF">
              <w:rPr>
                <w:rFonts w:cs="Calibri"/>
                <w:b/>
                <w:color w:val="000000"/>
                <w:sz w:val="24"/>
                <w:szCs w:val="24"/>
              </w:rPr>
              <w:t>Date:</w:t>
            </w:r>
          </w:p>
        </w:tc>
        <w:sdt>
          <w:sdtPr>
            <w:rPr>
              <w:rFonts w:cs="Calibri"/>
              <w:b/>
              <w:sz w:val="24"/>
              <w:szCs w:val="24"/>
            </w:rPr>
            <w:id w:val="1030918060"/>
            <w:lock w:val="sdtLocked"/>
            <w:placeholder>
              <w:docPart w:val="0F30556530224867AEE8EA2C801BFCC6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340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2307AF" w:rsidRPr="005734CC" w:rsidRDefault="00B07B1C" w:rsidP="00B07B1C">
                <w:pPr>
                  <w:spacing w:after="0" w:line="240" w:lineRule="auto"/>
                  <w:outlineLvl w:val="0"/>
                  <w:rPr>
                    <w:rFonts w:cs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cs="Calibri"/>
                    <w:b/>
                    <w:sz w:val="24"/>
                    <w:szCs w:val="24"/>
                  </w:rPr>
                  <w:t xml:space="preserve">                               </w:t>
                </w:r>
              </w:p>
            </w:tc>
          </w:sdtContent>
        </w:sdt>
      </w:tr>
    </w:tbl>
    <w:p w:rsidR="002307AF" w:rsidRDefault="002307AF" w:rsidP="002307AF">
      <w:pPr>
        <w:tabs>
          <w:tab w:val="left" w:pos="1155"/>
        </w:tabs>
        <w:spacing w:after="0"/>
        <w:rPr>
          <w:szCs w:val="32"/>
        </w:rPr>
      </w:pPr>
    </w:p>
    <w:p w:rsidR="002307AF" w:rsidRPr="00490B7F" w:rsidRDefault="002307AF" w:rsidP="001428C1">
      <w:pPr>
        <w:spacing w:after="0" w:line="240" w:lineRule="auto"/>
        <w:ind w:left="10800"/>
        <w:rPr>
          <w:rFonts w:cs="Times New Roman"/>
          <w:b/>
          <w:bCs/>
          <w:sz w:val="24"/>
          <w:szCs w:val="24"/>
          <w:u w:val="single"/>
        </w:rPr>
      </w:pPr>
      <w:r w:rsidRPr="00490B7F">
        <w:rPr>
          <w:rFonts w:cs="Times New Roman"/>
          <w:b/>
          <w:bCs/>
          <w:sz w:val="24"/>
          <w:szCs w:val="24"/>
          <w:u w:val="single"/>
        </w:rPr>
        <w:t>Distribution:</w:t>
      </w:r>
    </w:p>
    <w:p w:rsidR="002307AF" w:rsidRDefault="002307AF" w:rsidP="001428C1">
      <w:pPr>
        <w:spacing w:after="0" w:line="240" w:lineRule="auto"/>
        <w:ind w:left="10800"/>
        <w:rPr>
          <w:rFonts w:cs="Times New Roman"/>
          <w:b/>
          <w:bCs/>
          <w:sz w:val="18"/>
          <w:szCs w:val="18"/>
        </w:rPr>
      </w:pPr>
      <w:r w:rsidRPr="00490B7F">
        <w:rPr>
          <w:rFonts w:cs="Times New Roman"/>
          <w:b/>
          <w:bCs/>
          <w:sz w:val="18"/>
          <w:szCs w:val="18"/>
        </w:rPr>
        <w:t xml:space="preserve">Faculty member’s file </w:t>
      </w:r>
    </w:p>
    <w:p w:rsidR="002307AF" w:rsidRPr="00490B7F" w:rsidRDefault="002307AF" w:rsidP="001428C1">
      <w:pPr>
        <w:spacing w:after="0" w:line="240" w:lineRule="auto"/>
        <w:ind w:left="10800"/>
        <w:rPr>
          <w:rFonts w:cs="Times New Roman"/>
          <w:b/>
          <w:bCs/>
          <w:sz w:val="18"/>
          <w:szCs w:val="18"/>
        </w:rPr>
      </w:pPr>
      <w:r w:rsidRPr="00490B7F">
        <w:rPr>
          <w:rFonts w:cs="Times New Roman"/>
          <w:b/>
          <w:bCs/>
          <w:sz w:val="18"/>
          <w:szCs w:val="18"/>
        </w:rPr>
        <w:t>Deputy, Education and Training Affairs</w:t>
      </w:r>
    </w:p>
    <w:p w:rsidR="006601E7" w:rsidRPr="002307AF" w:rsidRDefault="002307AF" w:rsidP="008E1AF5">
      <w:pPr>
        <w:spacing w:after="0" w:line="240" w:lineRule="auto"/>
        <w:ind w:left="10800"/>
        <w:rPr>
          <w:b/>
          <w:bCs/>
          <w:sz w:val="18"/>
          <w:szCs w:val="18"/>
        </w:rPr>
      </w:pPr>
      <w:r w:rsidRPr="00490B7F">
        <w:rPr>
          <w:rFonts w:cs="Times New Roman"/>
          <w:b/>
          <w:bCs/>
          <w:sz w:val="18"/>
          <w:szCs w:val="18"/>
        </w:rPr>
        <w:t>Deputy, Planning and Developmen</w:t>
      </w:r>
      <w:r w:rsidRPr="00490B7F">
        <w:rPr>
          <w:rFonts w:ascii="Times New Roman" w:hAnsi="Times New Roman" w:cs="Times New Roman"/>
          <w:b/>
          <w:bCs/>
          <w:sz w:val="18"/>
          <w:szCs w:val="18"/>
        </w:rPr>
        <w:t>t</w:t>
      </w:r>
    </w:p>
    <w:sectPr w:rsidR="006601E7" w:rsidRPr="002307AF" w:rsidSect="00B07B1C">
      <w:headerReference w:type="default" r:id="rId10"/>
      <w:footerReference w:type="default" r:id="rId11"/>
      <w:pgSz w:w="15842" w:h="12242" w:orient="landscape" w:code="1"/>
      <w:pgMar w:top="2070" w:right="632" w:bottom="288" w:left="144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87B" w:rsidRDefault="0072387B" w:rsidP="00C801EE">
      <w:pPr>
        <w:spacing w:after="0" w:line="240" w:lineRule="auto"/>
      </w:pPr>
      <w:r>
        <w:separator/>
      </w:r>
    </w:p>
  </w:endnote>
  <w:endnote w:type="continuationSeparator" w:id="0">
    <w:p w:rsidR="0072387B" w:rsidRDefault="0072387B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87B" w:rsidRDefault="007238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87B" w:rsidRDefault="0072387B" w:rsidP="00945B54">
                          <w:r>
                            <w:rPr>
                              <w:sz w:val="20"/>
                              <w:szCs w:val="20"/>
                            </w:rPr>
                            <w:t xml:space="preserve">        </w:t>
                          </w:r>
                          <w:r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700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 xml:space="preserve">-18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rev.a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           </w:t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E1AF5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E1AF5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2</w:t>
                          </w:r>
                          <w:r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72387B" w:rsidRDefault="0072387B" w:rsidP="004A4ADF"/>
                        <w:p w:rsidR="0072387B" w:rsidRPr="00990912" w:rsidRDefault="0072387B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54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" filled="f" stroked="f">
              <v:textbox>
                <w:txbxContent>
                  <w:p w:rsidR="0072387B" w:rsidRDefault="0072387B" w:rsidP="00945B54">
                    <w:r>
                      <w:rPr>
                        <w:sz w:val="20"/>
                        <w:szCs w:val="20"/>
                      </w:rPr>
                      <w:t xml:space="preserve">        </w:t>
                    </w:r>
                    <w:r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700</w:t>
                    </w:r>
                    <w:r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 xml:space="preserve">-18 </w:t>
                    </w:r>
                    <w:proofErr w:type="spellStart"/>
                    <w:r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rev.a</w:t>
                    </w:r>
                    <w:proofErr w:type="spellEnd"/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           </w:t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8E1AF5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8E1AF5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2</w:t>
                    </w:r>
                    <w:r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72387B" w:rsidRDefault="0072387B" w:rsidP="004A4ADF"/>
                  <w:p w:rsidR="0072387B" w:rsidRPr="00990912" w:rsidRDefault="0072387B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87B" w:rsidRDefault="0072387B" w:rsidP="00C801EE">
      <w:pPr>
        <w:spacing w:after="0" w:line="240" w:lineRule="auto"/>
      </w:pPr>
      <w:r>
        <w:separator/>
      </w:r>
    </w:p>
  </w:footnote>
  <w:footnote w:type="continuationSeparator" w:id="0">
    <w:p w:rsidR="0072387B" w:rsidRDefault="0072387B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87B" w:rsidRPr="00B90A02" w:rsidRDefault="0072387B" w:rsidP="004D4339">
    <w:pPr>
      <w:pStyle w:val="Header"/>
      <w:ind w:hanging="540"/>
      <w:jc w:val="center"/>
    </w:pPr>
    <w:r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53630" behindDoc="0" locked="0" layoutInCell="1" allowOverlap="1" wp14:anchorId="724852AB" wp14:editId="5B986A19">
              <wp:simplePos x="0" y="0"/>
              <wp:positionH relativeFrom="column">
                <wp:posOffset>6296025</wp:posOffset>
              </wp:positionH>
              <wp:positionV relativeFrom="paragraph">
                <wp:posOffset>378460</wp:posOffset>
              </wp:positionV>
              <wp:extent cx="1263650" cy="2565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3650" cy="256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2387B" w:rsidRPr="00B9702E" w:rsidRDefault="0072387B" w:rsidP="008144CF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47ECA">
                            <w:rPr>
                              <w:rFonts w:cs="Times New Roman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التخطيط والتطوير</w:t>
                          </w:r>
                        </w:p>
                        <w:p w:rsidR="0072387B" w:rsidRPr="00635EF4" w:rsidRDefault="0072387B" w:rsidP="008144C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4852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95.75pt;margin-top:29.8pt;width:99.5pt;height:20.2pt;z-index:251653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" filled="f" stroked="f" strokeweight=".5pt">
              <v:textbox>
                <w:txbxContent>
                  <w:p w:rsidR="0072387B" w:rsidRPr="00B9702E" w:rsidRDefault="0072387B" w:rsidP="008144CF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 w:rsidRPr="00047ECA">
                      <w:rPr>
                        <w:rFonts w:cs="Times New Roman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التخطيط والتطوير</w:t>
                    </w:r>
                  </w:p>
                  <w:p w:rsidR="0072387B" w:rsidRPr="00635EF4" w:rsidRDefault="0072387B" w:rsidP="008144C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047ECA">
      <w:rPr>
        <w:rFonts w:ascii="Times New Roman" w:hAnsi="Times New Roman" w:cs="Times New Roman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AA4EC6E" wp14:editId="540F1E2A">
              <wp:simplePos x="0" y="0"/>
              <wp:positionH relativeFrom="column">
                <wp:posOffset>-666750</wp:posOffset>
              </wp:positionH>
              <wp:positionV relativeFrom="paragraph">
                <wp:posOffset>323215</wp:posOffset>
              </wp:positionV>
              <wp:extent cx="26733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3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2387B" w:rsidRPr="00B9702E" w:rsidRDefault="0072387B" w:rsidP="008144CF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 w:rsidRPr="00047ECA">
                            <w:rPr>
                              <w:rFonts w:ascii="Times New Roman" w:hAnsi="Times New Roman" w:cs="Times New Roman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 xml:space="preserve">Planning and Development Deputyship </w:t>
                          </w:r>
                        </w:p>
                        <w:p w:rsidR="0072387B" w:rsidRPr="00635EF4" w:rsidRDefault="0072387B" w:rsidP="008144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AA4EC6E" id="Text Box 5" o:spid="_x0000_s1027" type="#_x0000_t202" style="position:absolute;left:0;text-align:left;margin-left:-52.5pt;margin-top:25.45pt;width:210.5pt;height:22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" filled="f" stroked="f" strokeweight=".5pt">
              <v:textbox>
                <w:txbxContent>
                  <w:p w:rsidR="0072387B" w:rsidRPr="00B9702E" w:rsidRDefault="0072387B" w:rsidP="008144CF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 w:rsidRPr="00047ECA">
                      <w:rPr>
                        <w:rFonts w:ascii="Times New Roman" w:hAnsi="Times New Roman" w:cs="Times New Roman"/>
                        <w:b/>
                        <w:bCs/>
                        <w:color w:val="720B13"/>
                        <w:sz w:val="20"/>
                        <w:szCs w:val="20"/>
                      </w:rPr>
                      <w:t xml:space="preserve">Planning and Development Deputyship </w:t>
                    </w:r>
                  </w:p>
                  <w:p w:rsidR="0072387B" w:rsidRPr="00635EF4" w:rsidRDefault="0072387B" w:rsidP="008144CF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5" behindDoc="0" locked="0" layoutInCell="1" allowOverlap="0" wp14:anchorId="630501CE" wp14:editId="52231FCA">
          <wp:simplePos x="0" y="0"/>
          <wp:positionH relativeFrom="column">
            <wp:posOffset>5440680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28876E10" wp14:editId="6E9621F1">
          <wp:simplePos x="0" y="0"/>
          <wp:positionH relativeFrom="margin">
            <wp:posOffset>-581025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10A11B5B" wp14:editId="0FA32ED4">
          <wp:simplePos x="0" y="0"/>
          <wp:positionH relativeFrom="margin">
            <wp:posOffset>-914400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02483A69" wp14:editId="27F574E2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23F0B9F" wp14:editId="27ADC002">
              <wp:simplePos x="0" y="0"/>
              <wp:positionH relativeFrom="column">
                <wp:posOffset>-685800</wp:posOffset>
              </wp:positionH>
              <wp:positionV relativeFrom="paragraph">
                <wp:posOffset>735331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68E4CB8" id="AutoShape 2" o:spid="_x0000_s1026" style="position:absolute;margin-left:-54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" filled="f" strokecolor="#f79646 [3209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15954CE"/>
    <w:multiLevelType w:val="hybridMultilevel"/>
    <w:tmpl w:val="AB30CC6E"/>
    <w:lvl w:ilvl="0" w:tplc="45BA76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B348E"/>
    <w:multiLevelType w:val="hybridMultilevel"/>
    <w:tmpl w:val="2E1409F2"/>
    <w:lvl w:ilvl="0" w:tplc="CADCFD6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B0379"/>
    <w:multiLevelType w:val="hybridMultilevel"/>
    <w:tmpl w:val="AB30CC6E"/>
    <w:lvl w:ilvl="0" w:tplc="45BA76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C5118"/>
    <w:multiLevelType w:val="hybridMultilevel"/>
    <w:tmpl w:val="71125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1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96A7095"/>
    <w:multiLevelType w:val="hybridMultilevel"/>
    <w:tmpl w:val="AB30CC6E"/>
    <w:lvl w:ilvl="0" w:tplc="45BA76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D428B"/>
    <w:multiLevelType w:val="hybridMultilevel"/>
    <w:tmpl w:val="14764396"/>
    <w:lvl w:ilvl="0" w:tplc="FF5E7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9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E5F74"/>
    <w:multiLevelType w:val="hybridMultilevel"/>
    <w:tmpl w:val="71125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1DA77B0"/>
    <w:multiLevelType w:val="hybridMultilevel"/>
    <w:tmpl w:val="AB30CC6E"/>
    <w:lvl w:ilvl="0" w:tplc="45BA76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05B6BE1"/>
    <w:multiLevelType w:val="hybridMultilevel"/>
    <w:tmpl w:val="A93A8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4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9" w15:restartNumberingAfterBreak="0">
    <w:nsid w:val="6EE16E47"/>
    <w:multiLevelType w:val="hybridMultilevel"/>
    <w:tmpl w:val="71125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4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7750578"/>
    <w:multiLevelType w:val="hybridMultilevel"/>
    <w:tmpl w:val="8E863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3"/>
  </w:num>
  <w:num w:numId="4">
    <w:abstractNumId w:val="25"/>
  </w:num>
  <w:num w:numId="5">
    <w:abstractNumId w:val="42"/>
  </w:num>
  <w:num w:numId="6">
    <w:abstractNumId w:val="46"/>
  </w:num>
  <w:num w:numId="7">
    <w:abstractNumId w:val="19"/>
  </w:num>
  <w:num w:numId="8">
    <w:abstractNumId w:val="23"/>
  </w:num>
  <w:num w:numId="9">
    <w:abstractNumId w:val="37"/>
  </w:num>
  <w:num w:numId="10">
    <w:abstractNumId w:val="35"/>
  </w:num>
  <w:num w:numId="11">
    <w:abstractNumId w:val="13"/>
  </w:num>
  <w:num w:numId="12">
    <w:abstractNumId w:val="21"/>
  </w:num>
  <w:num w:numId="13">
    <w:abstractNumId w:val="10"/>
  </w:num>
  <w:num w:numId="14">
    <w:abstractNumId w:val="45"/>
  </w:num>
  <w:num w:numId="15">
    <w:abstractNumId w:val="18"/>
  </w:num>
  <w:num w:numId="16">
    <w:abstractNumId w:val="40"/>
  </w:num>
  <w:num w:numId="17">
    <w:abstractNumId w:val="36"/>
  </w:num>
  <w:num w:numId="18">
    <w:abstractNumId w:val="14"/>
  </w:num>
  <w:num w:numId="19">
    <w:abstractNumId w:val="34"/>
  </w:num>
  <w:num w:numId="20">
    <w:abstractNumId w:val="11"/>
  </w:num>
  <w:num w:numId="21">
    <w:abstractNumId w:val="1"/>
  </w:num>
  <w:num w:numId="22">
    <w:abstractNumId w:val="27"/>
  </w:num>
  <w:num w:numId="23">
    <w:abstractNumId w:val="29"/>
  </w:num>
  <w:num w:numId="24">
    <w:abstractNumId w:val="41"/>
  </w:num>
  <w:num w:numId="25">
    <w:abstractNumId w:val="15"/>
  </w:num>
  <w:num w:numId="26">
    <w:abstractNumId w:val="9"/>
  </w:num>
  <w:num w:numId="27">
    <w:abstractNumId w:val="0"/>
  </w:num>
  <w:num w:numId="28">
    <w:abstractNumId w:val="38"/>
  </w:num>
  <w:num w:numId="29">
    <w:abstractNumId w:val="33"/>
  </w:num>
  <w:num w:numId="30">
    <w:abstractNumId w:val="43"/>
  </w:num>
  <w:num w:numId="31">
    <w:abstractNumId w:val="24"/>
  </w:num>
  <w:num w:numId="32">
    <w:abstractNumId w:val="6"/>
  </w:num>
  <w:num w:numId="33">
    <w:abstractNumId w:val="26"/>
  </w:num>
  <w:num w:numId="34">
    <w:abstractNumId w:val="12"/>
  </w:num>
  <w:num w:numId="35">
    <w:abstractNumId w:val="31"/>
  </w:num>
  <w:num w:numId="36">
    <w:abstractNumId w:val="47"/>
  </w:num>
  <w:num w:numId="37">
    <w:abstractNumId w:val="30"/>
  </w:num>
  <w:num w:numId="38">
    <w:abstractNumId w:val="28"/>
  </w:num>
  <w:num w:numId="39">
    <w:abstractNumId w:val="17"/>
  </w:num>
  <w:num w:numId="40">
    <w:abstractNumId w:val="8"/>
  </w:num>
  <w:num w:numId="41">
    <w:abstractNumId w:val="39"/>
  </w:num>
  <w:num w:numId="42">
    <w:abstractNumId w:val="4"/>
  </w:num>
  <w:num w:numId="43">
    <w:abstractNumId w:val="44"/>
  </w:num>
  <w:num w:numId="44">
    <w:abstractNumId w:val="22"/>
  </w:num>
  <w:num w:numId="45">
    <w:abstractNumId w:val="7"/>
  </w:num>
  <w:num w:numId="46">
    <w:abstractNumId w:val="2"/>
  </w:num>
  <w:num w:numId="47">
    <w:abstractNumId w:val="16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7AF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28C1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3174"/>
    <w:rsid w:val="002171B3"/>
    <w:rsid w:val="002260D6"/>
    <w:rsid w:val="002307AF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2D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4339"/>
    <w:rsid w:val="004D6421"/>
    <w:rsid w:val="004E0B74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57D21"/>
    <w:rsid w:val="0056701B"/>
    <w:rsid w:val="00570070"/>
    <w:rsid w:val="005720B1"/>
    <w:rsid w:val="005843C4"/>
    <w:rsid w:val="005977E9"/>
    <w:rsid w:val="005A42C5"/>
    <w:rsid w:val="005A4F19"/>
    <w:rsid w:val="005B545D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203C5"/>
    <w:rsid w:val="006356D6"/>
    <w:rsid w:val="006449CC"/>
    <w:rsid w:val="00645740"/>
    <w:rsid w:val="006517B6"/>
    <w:rsid w:val="006601E7"/>
    <w:rsid w:val="006630C9"/>
    <w:rsid w:val="00671E47"/>
    <w:rsid w:val="006758A4"/>
    <w:rsid w:val="0068107C"/>
    <w:rsid w:val="00693E2C"/>
    <w:rsid w:val="006965C4"/>
    <w:rsid w:val="006A06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2387B"/>
    <w:rsid w:val="007327B5"/>
    <w:rsid w:val="00736B71"/>
    <w:rsid w:val="007426C2"/>
    <w:rsid w:val="00742D33"/>
    <w:rsid w:val="00761114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1AF5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871F9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08EF"/>
    <w:rsid w:val="00A52021"/>
    <w:rsid w:val="00A54D5E"/>
    <w:rsid w:val="00A66555"/>
    <w:rsid w:val="00A74381"/>
    <w:rsid w:val="00A77DE4"/>
    <w:rsid w:val="00A82EC7"/>
    <w:rsid w:val="00A90A73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07B1C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2354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24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CF186A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76077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56842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97C59CA"/>
  <w15:docId w15:val="{55ABE4E8-0102-46F1-B6DB-555E63914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7A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8395A"/>
    <w:pPr>
      <w:ind w:left="720"/>
      <w:contextualSpacing/>
    </w:p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  <w:style w:type="character" w:customStyle="1" w:styleId="Style1">
    <w:name w:val="Style1"/>
    <w:basedOn w:val="DefaultParagraphFont"/>
    <w:uiPriority w:val="1"/>
    <w:rsid w:val="0072387B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P%20&amp;%20D%20template%20Landscape-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9AE61-39EF-4C54-AD58-6C90482CD4CA}"/>
      </w:docPartPr>
      <w:docPartBody>
        <w:p w:rsidR="002104A8" w:rsidRDefault="00AE1FE9"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61743BB6AD47EE94FEB9E242249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3650A-2960-4B3D-856C-1A8E13F442D5}"/>
      </w:docPartPr>
      <w:docPartBody>
        <w:p w:rsidR="002104A8" w:rsidRDefault="00AE1FE9" w:rsidP="00AE1FE9">
          <w:pPr>
            <w:pStyle w:val="0361743BB6AD47EE94FEB9E2422490FC"/>
          </w:pPr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00C505D742394739BF7CBED11A299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FD2F2-CFDB-48C8-9796-618BFD6689C9}"/>
      </w:docPartPr>
      <w:docPartBody>
        <w:p w:rsidR="002104A8" w:rsidRDefault="00AE1FE9" w:rsidP="00AE1FE9">
          <w:pPr>
            <w:pStyle w:val="00C505D742394739BF7CBED11A299A04"/>
          </w:pPr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96EC0F79390B42B2B0B5FBD395A5E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F1493-54B6-4D11-B478-76B9E51570A8}"/>
      </w:docPartPr>
      <w:docPartBody>
        <w:p w:rsidR="002104A8" w:rsidRDefault="00AE1FE9" w:rsidP="00AE1FE9">
          <w:pPr>
            <w:pStyle w:val="96EC0F79390B42B2B0B5FBD395A5EE36"/>
          </w:pPr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0F30556530224867AEE8EA2C801BF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1EA6-E703-4906-8F08-D3BB53EE66F5}"/>
      </w:docPartPr>
      <w:docPartBody>
        <w:p w:rsidR="002104A8" w:rsidRDefault="00AE1FE9" w:rsidP="00AE1FE9">
          <w:pPr>
            <w:pStyle w:val="0F30556530224867AEE8EA2C801BFCC6"/>
          </w:pPr>
          <w:r w:rsidRPr="00AE11F2">
            <w:rPr>
              <w:rStyle w:val="PlaceholderText"/>
            </w:rPr>
            <w:t>Click or tap to enter a date.</w:t>
          </w:r>
        </w:p>
      </w:docPartBody>
    </w:docPart>
    <w:docPart>
      <w:docPartPr>
        <w:name w:val="55E1213E4B7C4B3CB37257DD67FA7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5EF4B-E030-4288-8819-C53B0CB74F77}"/>
      </w:docPartPr>
      <w:docPartBody>
        <w:p w:rsidR="002104A8" w:rsidRDefault="00AE1FE9" w:rsidP="00AE1FE9">
          <w:pPr>
            <w:pStyle w:val="55E1213E4B7C4B3CB37257DD67FA7F0A"/>
          </w:pPr>
          <w:r w:rsidRPr="00AE11F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FE9"/>
    <w:rsid w:val="002104A8"/>
    <w:rsid w:val="003372C2"/>
    <w:rsid w:val="003B03DE"/>
    <w:rsid w:val="00464BE0"/>
    <w:rsid w:val="007F1637"/>
    <w:rsid w:val="009A6514"/>
    <w:rsid w:val="00AE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6514"/>
    <w:rPr>
      <w:color w:val="808080"/>
    </w:rPr>
  </w:style>
  <w:style w:type="paragraph" w:customStyle="1" w:styleId="0361743BB6AD47EE94FEB9E2422490FC">
    <w:name w:val="0361743BB6AD47EE94FEB9E2422490FC"/>
    <w:rsid w:val="00AE1FE9"/>
  </w:style>
  <w:style w:type="paragraph" w:customStyle="1" w:styleId="00C505D742394739BF7CBED11A299A04">
    <w:name w:val="00C505D742394739BF7CBED11A299A04"/>
    <w:rsid w:val="00AE1FE9"/>
  </w:style>
  <w:style w:type="paragraph" w:customStyle="1" w:styleId="96EC0F79390B42B2B0B5FBD395A5EE36">
    <w:name w:val="96EC0F79390B42B2B0B5FBD395A5EE36"/>
    <w:rsid w:val="00AE1FE9"/>
  </w:style>
  <w:style w:type="paragraph" w:customStyle="1" w:styleId="0F30556530224867AEE8EA2C801BFCC6">
    <w:name w:val="0F30556530224867AEE8EA2C801BFCC6"/>
    <w:rsid w:val="00AE1FE9"/>
  </w:style>
  <w:style w:type="paragraph" w:customStyle="1" w:styleId="55E1213E4B7C4B3CB37257DD67FA7F0A">
    <w:name w:val="55E1213E4B7C4B3CB37257DD67FA7F0A"/>
    <w:rsid w:val="00AE1FE9"/>
  </w:style>
  <w:style w:type="paragraph" w:customStyle="1" w:styleId="1D33447818E64118BCEBBEC3AE669F45">
    <w:name w:val="1D33447818E64118BCEBBEC3AE669F45"/>
    <w:rsid w:val="00464BE0"/>
  </w:style>
  <w:style w:type="paragraph" w:customStyle="1" w:styleId="EE21F6111E084401A14BD4368329578F">
    <w:name w:val="EE21F6111E084401A14BD4368329578F"/>
    <w:rsid w:val="00464BE0"/>
  </w:style>
  <w:style w:type="paragraph" w:customStyle="1" w:styleId="511391C364C54AF8AE121FE9B2906FDE">
    <w:name w:val="511391C364C54AF8AE121FE9B2906FDE"/>
    <w:rsid w:val="00464BE0"/>
  </w:style>
  <w:style w:type="paragraph" w:customStyle="1" w:styleId="780CBDC25BB649909ED9499612EAD1BF">
    <w:name w:val="780CBDC25BB649909ED9499612EAD1BF"/>
    <w:rsid w:val="009A6514"/>
  </w:style>
  <w:style w:type="paragraph" w:customStyle="1" w:styleId="5BBF5E3C38F6460F909743E39BC49939">
    <w:name w:val="5BBF5E3C38F6460F909743E39BC49939"/>
    <w:rsid w:val="009A6514"/>
  </w:style>
  <w:style w:type="paragraph" w:customStyle="1" w:styleId="044ABD4C2A1F4379AFF2E7C6E267E7D0">
    <w:name w:val="044ABD4C2A1F4379AFF2E7C6E267E7D0"/>
    <w:rsid w:val="009A6514"/>
  </w:style>
  <w:style w:type="paragraph" w:customStyle="1" w:styleId="E6C38F154AC245279C7AF889A876CD30">
    <w:name w:val="E6C38F154AC245279C7AF889A876CD30"/>
    <w:rsid w:val="009A65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 &amp; D template Landscape-1.dotx</Template>
  <TotalTime>129</TotalTime>
  <Pages>2</Pages>
  <Words>110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10</cp:revision>
  <cp:lastPrinted>2020-11-30T06:24:00Z</cp:lastPrinted>
  <dcterms:created xsi:type="dcterms:W3CDTF">2020-12-31T06:10:00Z</dcterms:created>
  <dcterms:modified xsi:type="dcterms:W3CDTF">2021-04-18T10:34:00Z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