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0DB" w:rsidRPr="007B50DB" w:rsidRDefault="007B50DB" w:rsidP="007B50DB">
      <w:pPr>
        <w:spacing w:before="120" w:after="120" w:line="36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7B50DB">
        <w:rPr>
          <w:rFonts w:ascii="Arial" w:eastAsia="Times New Roman" w:hAnsi="Arial" w:cs="Arial"/>
          <w:b/>
          <w:bCs/>
          <w:color w:val="000000"/>
          <w:sz w:val="28"/>
          <w:szCs w:val="28"/>
        </w:rPr>
        <w:t>INVOICE DATA FORM</w:t>
      </w:r>
    </w:p>
    <w:p w:rsidR="007B50DB" w:rsidRPr="007B50DB" w:rsidRDefault="007B50DB" w:rsidP="007B50DB">
      <w:pPr>
        <w:spacing w:before="120" w:after="120" w:line="360" w:lineRule="auto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</w:rPr>
      </w:pPr>
      <w:r w:rsidRPr="007B50DB">
        <w:rPr>
          <w:rFonts w:ascii="Arial" w:eastAsia="Times New Roman" w:hAnsi="Arial" w:cs="Arial"/>
          <w:b/>
          <w:bCs/>
          <w:color w:val="000000"/>
          <w:sz w:val="26"/>
          <w:szCs w:val="26"/>
        </w:rPr>
        <w:t>Special Programs</w:t>
      </w:r>
    </w:p>
    <w:tbl>
      <w:tblPr>
        <w:tblStyle w:val="TableGrid2"/>
        <w:tblW w:w="944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3639"/>
        <w:gridCol w:w="5808"/>
      </w:tblGrid>
      <w:tr w:rsidR="007B50DB" w:rsidRPr="007B50DB" w:rsidTr="007B50DB">
        <w:trPr>
          <w:trHeight w:val="585"/>
          <w:jc w:val="center"/>
        </w:trPr>
        <w:tc>
          <w:tcPr>
            <w:tcW w:w="3639" w:type="dxa"/>
            <w:shd w:val="clear" w:color="auto" w:fill="auto"/>
            <w:vAlign w:val="center"/>
          </w:tcPr>
          <w:p w:rsidR="007B50DB" w:rsidRPr="007B50DB" w:rsidRDefault="007B50DB" w:rsidP="007B50D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50DB">
              <w:rPr>
                <w:rFonts w:ascii="Arial" w:hAnsi="Arial" w:cs="Arial"/>
                <w:b/>
                <w:bCs/>
                <w:sz w:val="24"/>
                <w:szCs w:val="24"/>
              </w:rPr>
              <w:t>Program Title</w:t>
            </w:r>
          </w:p>
        </w:tc>
        <w:tc>
          <w:tcPr>
            <w:tcW w:w="5808" w:type="dxa"/>
            <w:vAlign w:val="center"/>
          </w:tcPr>
          <w:p w:rsidR="007B50DB" w:rsidRPr="007B50DB" w:rsidRDefault="007B50DB" w:rsidP="007B50DB">
            <w:pPr>
              <w:rPr>
                <w:rFonts w:ascii="Arial" w:hAnsi="Arial" w:cs="Arial"/>
                <w:sz w:val="32"/>
              </w:rPr>
            </w:pPr>
          </w:p>
        </w:tc>
      </w:tr>
      <w:tr w:rsidR="007B50DB" w:rsidRPr="007B50DB" w:rsidTr="007B50DB">
        <w:trPr>
          <w:trHeight w:val="585"/>
          <w:jc w:val="center"/>
        </w:trPr>
        <w:tc>
          <w:tcPr>
            <w:tcW w:w="3639" w:type="dxa"/>
            <w:shd w:val="clear" w:color="auto" w:fill="F4B083" w:themeFill="accent2" w:themeFillTint="99"/>
            <w:vAlign w:val="center"/>
          </w:tcPr>
          <w:p w:rsidR="007B50DB" w:rsidRPr="007B50DB" w:rsidRDefault="007B50DB" w:rsidP="007B50D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50DB">
              <w:rPr>
                <w:rFonts w:ascii="Arial" w:hAnsi="Arial" w:cs="Arial"/>
                <w:b/>
                <w:bCs/>
                <w:sz w:val="24"/>
                <w:szCs w:val="24"/>
              </w:rPr>
              <w:t>Company Name</w:t>
            </w:r>
          </w:p>
        </w:tc>
        <w:tc>
          <w:tcPr>
            <w:tcW w:w="5808" w:type="dxa"/>
            <w:shd w:val="clear" w:color="auto" w:fill="FBE4D5" w:themeFill="accent2" w:themeFillTint="33"/>
            <w:vAlign w:val="center"/>
          </w:tcPr>
          <w:p w:rsidR="007B50DB" w:rsidRPr="007B50DB" w:rsidRDefault="007B50DB" w:rsidP="007B50DB">
            <w:pPr>
              <w:rPr>
                <w:rFonts w:ascii="Arial" w:hAnsi="Arial" w:cs="Arial"/>
                <w:sz w:val="32"/>
              </w:rPr>
            </w:pPr>
          </w:p>
        </w:tc>
      </w:tr>
      <w:tr w:rsidR="007B50DB" w:rsidRPr="007B50DB" w:rsidTr="007B50DB">
        <w:trPr>
          <w:trHeight w:val="585"/>
          <w:jc w:val="center"/>
        </w:trPr>
        <w:tc>
          <w:tcPr>
            <w:tcW w:w="3639" w:type="dxa"/>
            <w:shd w:val="clear" w:color="auto" w:fill="auto"/>
            <w:vAlign w:val="center"/>
          </w:tcPr>
          <w:p w:rsidR="007B50DB" w:rsidRPr="007B50DB" w:rsidRDefault="007B50DB" w:rsidP="007B50D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50DB">
              <w:rPr>
                <w:rFonts w:ascii="Arial" w:hAnsi="Arial" w:cs="Arial"/>
                <w:b/>
                <w:bCs/>
                <w:sz w:val="24"/>
                <w:szCs w:val="24"/>
              </w:rPr>
              <w:t>Company Representative</w:t>
            </w:r>
          </w:p>
        </w:tc>
        <w:tc>
          <w:tcPr>
            <w:tcW w:w="5808" w:type="dxa"/>
            <w:vAlign w:val="center"/>
          </w:tcPr>
          <w:p w:rsidR="007B50DB" w:rsidRPr="007B50DB" w:rsidRDefault="007B50DB" w:rsidP="007B50DB">
            <w:pPr>
              <w:rPr>
                <w:rFonts w:ascii="Arial" w:hAnsi="Arial" w:cs="Arial"/>
                <w:sz w:val="32"/>
              </w:rPr>
            </w:pPr>
          </w:p>
        </w:tc>
      </w:tr>
      <w:tr w:rsidR="007B50DB" w:rsidRPr="007B50DB" w:rsidTr="007B50DB">
        <w:trPr>
          <w:trHeight w:val="585"/>
          <w:jc w:val="center"/>
        </w:trPr>
        <w:tc>
          <w:tcPr>
            <w:tcW w:w="3639" w:type="dxa"/>
            <w:shd w:val="clear" w:color="auto" w:fill="F4B083" w:themeFill="accent2" w:themeFillTint="99"/>
            <w:vAlign w:val="center"/>
          </w:tcPr>
          <w:p w:rsidR="007B50DB" w:rsidRPr="007B50DB" w:rsidRDefault="007B50DB" w:rsidP="007B50D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50DB">
              <w:rPr>
                <w:rFonts w:ascii="Arial" w:hAnsi="Arial" w:cs="Arial"/>
                <w:b/>
                <w:bCs/>
                <w:sz w:val="24"/>
                <w:szCs w:val="24"/>
              </w:rPr>
              <w:t>No. of Participants</w:t>
            </w:r>
          </w:p>
        </w:tc>
        <w:tc>
          <w:tcPr>
            <w:tcW w:w="5808" w:type="dxa"/>
            <w:shd w:val="clear" w:color="auto" w:fill="FBE4D5" w:themeFill="accent2" w:themeFillTint="33"/>
            <w:vAlign w:val="center"/>
          </w:tcPr>
          <w:p w:rsidR="007B50DB" w:rsidRPr="007B50DB" w:rsidRDefault="007B50DB" w:rsidP="007B50DB">
            <w:pPr>
              <w:rPr>
                <w:rFonts w:ascii="Arial" w:hAnsi="Arial" w:cs="Arial"/>
                <w:sz w:val="32"/>
              </w:rPr>
            </w:pPr>
          </w:p>
        </w:tc>
      </w:tr>
      <w:tr w:rsidR="007B50DB" w:rsidRPr="007B50DB" w:rsidTr="007B50DB">
        <w:trPr>
          <w:trHeight w:val="585"/>
          <w:jc w:val="center"/>
        </w:trPr>
        <w:tc>
          <w:tcPr>
            <w:tcW w:w="3639" w:type="dxa"/>
            <w:shd w:val="clear" w:color="auto" w:fill="auto"/>
            <w:vAlign w:val="center"/>
          </w:tcPr>
          <w:p w:rsidR="007B50DB" w:rsidRPr="007B50DB" w:rsidRDefault="007B50DB" w:rsidP="007B50D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50DB">
              <w:rPr>
                <w:rFonts w:ascii="Arial" w:hAnsi="Arial" w:cs="Arial"/>
                <w:b/>
                <w:bCs/>
                <w:sz w:val="24"/>
                <w:szCs w:val="24"/>
              </w:rPr>
              <w:t>Duration</w:t>
            </w:r>
          </w:p>
        </w:tc>
        <w:tc>
          <w:tcPr>
            <w:tcW w:w="5808" w:type="dxa"/>
            <w:vAlign w:val="center"/>
          </w:tcPr>
          <w:p w:rsidR="007B50DB" w:rsidRPr="007B50DB" w:rsidRDefault="007B50DB" w:rsidP="007B50DB">
            <w:pPr>
              <w:rPr>
                <w:rFonts w:ascii="Arial" w:hAnsi="Arial" w:cs="Arial"/>
                <w:sz w:val="32"/>
              </w:rPr>
            </w:pPr>
          </w:p>
        </w:tc>
      </w:tr>
      <w:tr w:rsidR="007B50DB" w:rsidRPr="007B50DB" w:rsidTr="007B50DB">
        <w:trPr>
          <w:trHeight w:val="585"/>
          <w:jc w:val="center"/>
        </w:trPr>
        <w:tc>
          <w:tcPr>
            <w:tcW w:w="3639" w:type="dxa"/>
            <w:shd w:val="clear" w:color="auto" w:fill="F4B083" w:themeFill="accent2" w:themeFillTint="99"/>
            <w:vAlign w:val="center"/>
          </w:tcPr>
          <w:p w:rsidR="007B50DB" w:rsidRPr="007B50DB" w:rsidRDefault="007B50DB" w:rsidP="007B50D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50DB">
              <w:rPr>
                <w:rFonts w:ascii="Arial" w:hAnsi="Arial" w:cs="Arial"/>
                <w:b/>
                <w:bCs/>
                <w:sz w:val="24"/>
                <w:szCs w:val="24"/>
              </w:rPr>
              <w:t>Period</w:t>
            </w:r>
          </w:p>
        </w:tc>
        <w:tc>
          <w:tcPr>
            <w:tcW w:w="5808" w:type="dxa"/>
            <w:shd w:val="clear" w:color="auto" w:fill="FBE4D5" w:themeFill="accent2" w:themeFillTint="33"/>
            <w:vAlign w:val="center"/>
          </w:tcPr>
          <w:p w:rsidR="007B50DB" w:rsidRPr="007B50DB" w:rsidRDefault="007B50DB" w:rsidP="007B50DB">
            <w:pPr>
              <w:rPr>
                <w:rFonts w:ascii="Arial" w:hAnsi="Arial" w:cs="Arial"/>
                <w:sz w:val="32"/>
              </w:rPr>
            </w:pPr>
          </w:p>
        </w:tc>
      </w:tr>
      <w:tr w:rsidR="007B50DB" w:rsidRPr="007B50DB" w:rsidTr="007B50DB">
        <w:trPr>
          <w:trHeight w:val="585"/>
          <w:jc w:val="center"/>
        </w:trPr>
        <w:tc>
          <w:tcPr>
            <w:tcW w:w="3639" w:type="dxa"/>
            <w:shd w:val="clear" w:color="auto" w:fill="auto"/>
            <w:vAlign w:val="center"/>
          </w:tcPr>
          <w:p w:rsidR="007B50DB" w:rsidRPr="007B50DB" w:rsidRDefault="007B50DB" w:rsidP="007B50D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50DB">
              <w:rPr>
                <w:rFonts w:ascii="Arial" w:hAnsi="Arial" w:cs="Arial"/>
                <w:b/>
                <w:bCs/>
                <w:sz w:val="24"/>
                <w:szCs w:val="24"/>
              </w:rPr>
              <w:t>Program Cost</w:t>
            </w:r>
          </w:p>
        </w:tc>
        <w:tc>
          <w:tcPr>
            <w:tcW w:w="5808" w:type="dxa"/>
            <w:vAlign w:val="center"/>
          </w:tcPr>
          <w:p w:rsidR="007B50DB" w:rsidRPr="007B50DB" w:rsidRDefault="007B50DB" w:rsidP="007B50DB">
            <w:pPr>
              <w:rPr>
                <w:rFonts w:ascii="Arial" w:hAnsi="Arial" w:cs="Arial"/>
                <w:sz w:val="32"/>
              </w:rPr>
            </w:pPr>
          </w:p>
        </w:tc>
      </w:tr>
      <w:tr w:rsidR="007B50DB" w:rsidRPr="007B50DB" w:rsidTr="007B50DB">
        <w:trPr>
          <w:trHeight w:hRule="exact" w:val="2268"/>
          <w:jc w:val="center"/>
        </w:trPr>
        <w:tc>
          <w:tcPr>
            <w:tcW w:w="3639" w:type="dxa"/>
            <w:shd w:val="clear" w:color="auto" w:fill="F4B083" w:themeFill="accent2" w:themeFillTint="99"/>
            <w:vAlign w:val="center"/>
          </w:tcPr>
          <w:p w:rsidR="007B50DB" w:rsidRPr="007B50DB" w:rsidRDefault="007B50DB" w:rsidP="007B50D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50DB">
              <w:rPr>
                <w:rFonts w:ascii="Arial" w:hAnsi="Arial" w:cs="Arial"/>
                <w:b/>
                <w:bCs/>
                <w:sz w:val="24"/>
                <w:szCs w:val="24"/>
              </w:rPr>
              <w:t>Training Support</w:t>
            </w:r>
          </w:p>
        </w:tc>
        <w:tc>
          <w:tcPr>
            <w:tcW w:w="5808" w:type="dxa"/>
            <w:shd w:val="clear" w:color="auto" w:fill="FBE4D5" w:themeFill="accent2" w:themeFillTint="33"/>
          </w:tcPr>
          <w:p w:rsidR="007B50DB" w:rsidRPr="007B50DB" w:rsidRDefault="007B50DB" w:rsidP="007B50DB">
            <w:pPr>
              <w:jc w:val="center"/>
              <w:rPr>
                <w:rFonts w:ascii="Arial" w:hAnsi="Arial" w:cs="Arial"/>
                <w:sz w:val="32"/>
              </w:rPr>
            </w:pPr>
            <w:r w:rsidRPr="007B50DB">
              <w:rPr>
                <w:rFonts w:ascii="Arial" w:hAnsi="Arial" w:cs="Arial"/>
                <w:noProof/>
                <w:sz w:val="32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3A33AA4" wp14:editId="680D76CC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182245</wp:posOffset>
                      </wp:positionV>
                      <wp:extent cx="2951480" cy="1068705"/>
                      <wp:effectExtent l="6985" t="9525" r="13335" b="7620"/>
                      <wp:wrapNone/>
                      <wp:docPr id="10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51480" cy="1068705"/>
                                <a:chOff x="5366" y="7970"/>
                                <a:chExt cx="4648" cy="1683"/>
                              </a:xfrm>
                            </wpg:grpSpPr>
                            <wps:wsp>
                              <wps:cNvPr id="11" name="Text Box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66" y="7972"/>
                                  <a:ext cx="2104" cy="8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B50DB" w:rsidRPr="00D0793A" w:rsidRDefault="007B50DB" w:rsidP="007B50DB">
                                    <w:pPr>
                                      <w:spacing w:before="200"/>
                                      <w:jc w:val="center"/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D0793A">
                                      <w:rPr>
                                        <w:sz w:val="26"/>
                                        <w:szCs w:val="26"/>
                                      </w:rPr>
                                      <w:t>Food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Text Box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66" y="8812"/>
                                  <a:ext cx="2104" cy="8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B50DB" w:rsidRPr="00D0793A" w:rsidRDefault="007B50DB" w:rsidP="007B50DB">
                                    <w:pPr>
                                      <w:spacing w:before="200"/>
                                      <w:jc w:val="center"/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D0793A">
                                      <w:rPr>
                                        <w:sz w:val="26"/>
                                        <w:szCs w:val="26"/>
                                      </w:rPr>
                                      <w:t>No. of Trainees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Text Box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02" y="8810"/>
                                  <a:ext cx="2112" cy="8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B50DB" w:rsidRPr="00D0793A" w:rsidRDefault="007B50DB" w:rsidP="007B50DB">
                                    <w:pPr>
                                      <w:spacing w:before="200"/>
                                      <w:jc w:val="center"/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D0793A">
                                      <w:rPr>
                                        <w:sz w:val="26"/>
                                        <w:szCs w:val="26"/>
                                      </w:rPr>
                                      <w:t>No. of Trainees</w:t>
                                    </w:r>
                                  </w:p>
                                  <w:p w:rsidR="007B50DB" w:rsidRPr="008C6161" w:rsidRDefault="007B50DB" w:rsidP="007B50DB">
                                    <w:pPr>
                                      <w:rPr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Text Box 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02" y="7970"/>
                                  <a:ext cx="2112" cy="8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B50DB" w:rsidRPr="00D0793A" w:rsidRDefault="007B50DB" w:rsidP="007B50DB">
                                    <w:pPr>
                                      <w:spacing w:before="200"/>
                                      <w:jc w:val="center"/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D0793A">
                                      <w:rPr>
                                        <w:sz w:val="26"/>
                                        <w:szCs w:val="26"/>
                                      </w:rPr>
                                      <w:t>Accommodation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A33AA4" id="Group 19" o:spid="_x0000_s1026" style="position:absolute;left:0;text-align:left;margin-left:22.7pt;margin-top:14.35pt;width:232.4pt;height:84.15pt;z-index:251659264" coordorigin="5366,7970" coordsize="4648,1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5" o:spid="_x0000_s1027" type="#_x0000_t202" style="position:absolute;left:5366;top:7972;width:2104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lNwgAAANs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">
                        <v:textbox>
                          <w:txbxContent>
                            <w:p w:rsidR="007B50DB" w:rsidRPr="00D0793A" w:rsidRDefault="007B50DB" w:rsidP="007B50DB">
                              <w:pPr>
                                <w:spacing w:before="20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D0793A">
                                <w:rPr>
                                  <w:sz w:val="26"/>
                                  <w:szCs w:val="26"/>
                                </w:rPr>
                                <w:t>Food</w:t>
                              </w:r>
                            </w:p>
                          </w:txbxContent>
                        </v:textbox>
                      </v:shape>
                      <v:shape id="Text Box 16" o:spid="_x0000_s1028" type="#_x0000_t202" style="position:absolute;left:5366;top:8812;width:2104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      <v:textbox>
                          <w:txbxContent>
                            <w:p w:rsidR="007B50DB" w:rsidRPr="00D0793A" w:rsidRDefault="007B50DB" w:rsidP="007B50DB">
                              <w:pPr>
                                <w:spacing w:before="20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D0793A">
                                <w:rPr>
                                  <w:sz w:val="26"/>
                                  <w:szCs w:val="26"/>
                                </w:rPr>
                                <w:t>No. of Trainees</w:t>
                              </w:r>
                            </w:p>
                          </w:txbxContent>
                        </v:textbox>
                      </v:shape>
                      <v:shape id="Text Box 17" o:spid="_x0000_s1029" type="#_x0000_t202" style="position:absolute;left:7902;top:8810;width:2112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          <v:textbox>
                          <w:txbxContent>
                            <w:p w:rsidR="007B50DB" w:rsidRPr="00D0793A" w:rsidRDefault="007B50DB" w:rsidP="007B50DB">
                              <w:pPr>
                                <w:spacing w:before="20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D0793A">
                                <w:rPr>
                                  <w:sz w:val="26"/>
                                  <w:szCs w:val="26"/>
                                </w:rPr>
                                <w:t>No. of Trainees</w:t>
                              </w:r>
                            </w:p>
                            <w:p w:rsidR="007B50DB" w:rsidRPr="008C6161" w:rsidRDefault="007B50DB" w:rsidP="007B50DB">
                              <w:pPr>
                                <w:rPr>
                                  <w:szCs w:val="28"/>
                                </w:rPr>
                              </w:pPr>
                            </w:p>
                          </w:txbxContent>
                        </v:textbox>
                      </v:shape>
                      <v:shape id="Text Box 18" o:spid="_x0000_s1030" type="#_x0000_t202" style="position:absolute;left:7902;top:7970;width:2112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          <v:textbox>
                          <w:txbxContent>
                            <w:p w:rsidR="007B50DB" w:rsidRPr="00D0793A" w:rsidRDefault="007B50DB" w:rsidP="007B50DB">
                              <w:pPr>
                                <w:spacing w:before="20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D0793A">
                                <w:rPr>
                                  <w:sz w:val="26"/>
                                  <w:szCs w:val="26"/>
                                </w:rPr>
                                <w:t>Accommodation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7B50DB" w:rsidRDefault="007B50DB" w:rsidP="007B50DB">
      <w:pPr>
        <w:spacing w:after="200" w:line="276" w:lineRule="auto"/>
        <w:jc w:val="center"/>
        <w:rPr>
          <w:rFonts w:ascii="Calibri" w:eastAsia="Times New Roman" w:hAnsi="Calibri" w:cs="Arial"/>
          <w:sz w:val="32"/>
        </w:rPr>
      </w:pPr>
    </w:p>
    <w:p w:rsidR="007B50DB" w:rsidRPr="007B50DB" w:rsidRDefault="007B50DB" w:rsidP="007B50DB">
      <w:pPr>
        <w:spacing w:after="200" w:line="276" w:lineRule="auto"/>
        <w:jc w:val="center"/>
        <w:rPr>
          <w:rFonts w:ascii="Calibri" w:eastAsia="Times New Roman" w:hAnsi="Calibri" w:cs="Arial"/>
          <w:sz w:val="32"/>
        </w:rPr>
      </w:pPr>
    </w:p>
    <w:tbl>
      <w:tblPr>
        <w:tblStyle w:val="TableGrid2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3"/>
        <w:gridCol w:w="1353"/>
        <w:gridCol w:w="4143"/>
      </w:tblGrid>
      <w:tr w:rsidR="007B50DB" w:rsidRPr="007B50DB" w:rsidTr="007B50DB">
        <w:trPr>
          <w:trHeight w:val="288"/>
          <w:jc w:val="center"/>
        </w:trPr>
        <w:tc>
          <w:tcPr>
            <w:tcW w:w="4143" w:type="dxa"/>
            <w:tcBorders>
              <w:bottom w:val="dashSmallGap" w:sz="4" w:space="0" w:color="auto"/>
            </w:tcBorders>
          </w:tcPr>
          <w:p w:rsidR="007B50DB" w:rsidRPr="007B50DB" w:rsidRDefault="007B50DB" w:rsidP="007B50DB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1353" w:type="dxa"/>
            <w:vMerge w:val="restart"/>
          </w:tcPr>
          <w:p w:rsidR="007B50DB" w:rsidRPr="007B50DB" w:rsidRDefault="007B50DB" w:rsidP="007B50DB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4143" w:type="dxa"/>
            <w:tcBorders>
              <w:bottom w:val="dashSmallGap" w:sz="4" w:space="0" w:color="auto"/>
            </w:tcBorders>
          </w:tcPr>
          <w:p w:rsidR="007B50DB" w:rsidRPr="007B50DB" w:rsidRDefault="007B50DB" w:rsidP="007B50DB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7B50DB" w:rsidRPr="007B50DB" w:rsidTr="007B50DB">
        <w:trPr>
          <w:trHeight w:val="462"/>
          <w:jc w:val="center"/>
        </w:trPr>
        <w:tc>
          <w:tcPr>
            <w:tcW w:w="4143" w:type="dxa"/>
            <w:tcBorders>
              <w:top w:val="dashSmallGap" w:sz="4" w:space="0" w:color="auto"/>
            </w:tcBorders>
          </w:tcPr>
          <w:p w:rsidR="007B50DB" w:rsidRPr="007B50DB" w:rsidRDefault="007B50DB" w:rsidP="007B50DB">
            <w:pPr>
              <w:spacing w:before="240"/>
              <w:jc w:val="center"/>
              <w:rPr>
                <w:rFonts w:ascii="Arial" w:hAnsi="Arial" w:cs="Arial" w:hint="cs"/>
                <w:sz w:val="12"/>
                <w:szCs w:val="12"/>
                <w:rtl/>
              </w:rPr>
            </w:pPr>
            <w:r w:rsidRPr="007B50DB">
              <w:rPr>
                <w:rFonts w:ascii="Arial" w:hAnsi="Arial" w:cs="Arial"/>
                <w:b/>
                <w:bCs/>
                <w:sz w:val="24"/>
                <w:szCs w:val="24"/>
              </w:rPr>
              <w:t>Director, Industrial Relations</w:t>
            </w:r>
          </w:p>
        </w:tc>
        <w:tc>
          <w:tcPr>
            <w:tcW w:w="1353" w:type="dxa"/>
            <w:vMerge/>
          </w:tcPr>
          <w:p w:rsidR="007B50DB" w:rsidRPr="007B50DB" w:rsidRDefault="007B50DB" w:rsidP="007B50DB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4143" w:type="dxa"/>
            <w:tcBorders>
              <w:top w:val="dashSmallGap" w:sz="4" w:space="0" w:color="auto"/>
            </w:tcBorders>
          </w:tcPr>
          <w:p w:rsidR="007B50DB" w:rsidRPr="007B50DB" w:rsidRDefault="007B50DB" w:rsidP="007B50DB">
            <w:pPr>
              <w:spacing w:before="240"/>
              <w:jc w:val="center"/>
              <w:rPr>
                <w:rFonts w:ascii="Arial" w:hAnsi="Arial" w:cs="Arial" w:hint="cs"/>
                <w:sz w:val="12"/>
                <w:szCs w:val="12"/>
                <w:rtl/>
              </w:rPr>
            </w:pPr>
            <w:r w:rsidRPr="007B50DB">
              <w:rPr>
                <w:rFonts w:ascii="Arial" w:hAnsi="Arial" w:cs="Arial"/>
                <w:b/>
                <w:bCs/>
                <w:sz w:val="24"/>
                <w:szCs w:val="24"/>
              </w:rPr>
              <w:t>Special Programs Unit</w:t>
            </w:r>
          </w:p>
        </w:tc>
      </w:tr>
    </w:tbl>
    <w:p w:rsidR="007B50DB" w:rsidRPr="007B50DB" w:rsidRDefault="007B50DB" w:rsidP="007B50DB">
      <w:pPr>
        <w:spacing w:after="200" w:line="276" w:lineRule="auto"/>
        <w:jc w:val="center"/>
        <w:rPr>
          <w:rFonts w:ascii="Calibri" w:eastAsia="Times New Roman" w:hAnsi="Calibri" w:cs="Arial"/>
          <w:sz w:val="32"/>
          <w:rtl/>
        </w:rPr>
      </w:pPr>
    </w:p>
    <w:p w:rsidR="00014210" w:rsidRPr="005C669F" w:rsidRDefault="00014210" w:rsidP="007B50DB">
      <w:bookmarkStart w:id="0" w:name="_GoBack"/>
      <w:bookmarkEnd w:id="0"/>
    </w:p>
    <w:sectPr w:rsidR="00014210" w:rsidRPr="005C669F" w:rsidSect="0096025F">
      <w:headerReference w:type="even" r:id="rId7"/>
      <w:headerReference w:type="default" r:id="rId8"/>
      <w:headerReference w:type="first" r:id="rId9"/>
      <w:pgSz w:w="12240" w:h="15840" w:code="1"/>
      <w:pgMar w:top="1886" w:right="1022" w:bottom="1008" w:left="1022" w:header="720" w:footer="720" w:gutter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7090" w:rsidRDefault="00117090" w:rsidP="007F5A7C">
      <w:pPr>
        <w:spacing w:after="0" w:line="240" w:lineRule="auto"/>
      </w:pPr>
      <w:r>
        <w:separator/>
      </w:r>
    </w:p>
  </w:endnote>
  <w:endnote w:type="continuationSeparator" w:id="0">
    <w:p w:rsidR="00117090" w:rsidRDefault="00117090" w:rsidP="007F5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C609258-E650-478E-8451-C29D1B4E7508}"/>
    <w:embedBold r:id="rId2" w:fontKey="{AC8BF7BE-A5A1-4783-A18C-DFF72D7850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F51A161-14DF-485E-B9F9-88ED63FF996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0F98E82-F8FC-4AF1-8DF7-6AD69A3FABEC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7090" w:rsidRDefault="00117090" w:rsidP="007F5A7C">
      <w:pPr>
        <w:spacing w:after="0" w:line="240" w:lineRule="auto"/>
      </w:pPr>
      <w:r>
        <w:separator/>
      </w:r>
    </w:p>
  </w:footnote>
  <w:footnote w:type="continuationSeparator" w:id="0">
    <w:p w:rsidR="00117090" w:rsidRDefault="00117090" w:rsidP="007F5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A7C" w:rsidRDefault="00117090">
    <w:pPr>
      <w:pStyle w:val="Header"/>
    </w:pPr>
    <w:r>
      <w:rPr>
        <w:noProof/>
      </w:rPr>
      <w:pict w14:anchorId="6AD3FD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237938" o:spid="_x0000_s2056" type="#_x0000_t75" style="position:absolute;margin-left:0;margin-top:0;width:612.25pt;height:792.25pt;z-index:-251660288;mso-position-horizontal:center;mso-position-horizontal-relative:margin;mso-position-vertical:center;mso-position-vertical-relative:margin" o:allowincell="f">
          <v:imagedata r:id="rId1" o:title="Letter_-1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A7C" w:rsidRDefault="0016377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5844A14" wp14:editId="702542F0">
              <wp:simplePos x="0" y="0"/>
              <wp:positionH relativeFrom="column">
                <wp:posOffset>-286756</wp:posOffset>
              </wp:positionH>
              <wp:positionV relativeFrom="paragraph">
                <wp:posOffset>672465</wp:posOffset>
              </wp:positionV>
              <wp:extent cx="7019925" cy="8436634"/>
              <wp:effectExtent l="0" t="0" r="2857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9925" cy="8436634"/>
                        <a:chOff x="0" y="-60382"/>
                        <a:chExt cx="7019925" cy="8453404"/>
                      </a:xfrm>
                    </wpg:grpSpPr>
                    <wps:wsp>
                      <wps:cNvPr id="3" name="AutoShape 2"/>
                      <wps:cNvSpPr>
                        <a:spLocks noChangeArrowheads="1"/>
                      </wps:cNvSpPr>
                      <wps:spPr bwMode="auto">
                        <a:xfrm>
                          <a:off x="0" y="-60382"/>
                          <a:ext cx="7019925" cy="8228672"/>
                        </a:xfrm>
                        <a:prstGeom prst="roundRect">
                          <a:avLst>
                            <a:gd name="adj" fmla="val 1639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34506" y="8126083"/>
                          <a:ext cx="6984952" cy="266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3776" w:rsidRPr="00163776" w:rsidRDefault="00163776" w:rsidP="007B50D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63776">
                              <w:rPr>
                                <w:sz w:val="18"/>
                                <w:szCs w:val="18"/>
                              </w:rPr>
                              <w:t xml:space="preserve">Form# </w:t>
                            </w:r>
                            <w:r w:rsidRPr="0016377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 w:rsidRPr="00163776">
                              <w:rPr>
                                <w:b/>
                                <w:bCs/>
                                <w:color w:val="00642D"/>
                                <w:sz w:val="18"/>
                                <w:szCs w:val="18"/>
                              </w:rPr>
                              <w:t>600</w:t>
                            </w:r>
                            <w:r w:rsidRPr="0016377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-</w:t>
                            </w:r>
                            <w:r w:rsidR="007B50DB">
                              <w:rPr>
                                <w:b/>
                                <w:bCs/>
                                <w:color w:val="00642D"/>
                                <w:sz w:val="18"/>
                                <w:szCs w:val="18"/>
                              </w:rPr>
                              <w:t>4</w:t>
                            </w:r>
                            <w:r w:rsidRPr="0016377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63776">
                              <w:rPr>
                                <w:sz w:val="18"/>
                                <w:szCs w:val="18"/>
                              </w:rPr>
                              <w:t>rev.</w:t>
                            </w:r>
                            <w:r w:rsidR="007B50DB"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844A14" id="Group 5" o:spid="_x0000_s1031" style="position:absolute;margin-left:-22.6pt;margin-top:52.95pt;width:552.75pt;height:664.3pt;z-index:251661312;mso-height-relative:margin" coordorigin=",-603" coordsize="70199,84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">
              <v:roundrect id="AutoShape 2" o:spid="_x0000_s1032" style="position:absolute;top:-603;width:70199;height:82285;visibility:visible;mso-wrap-style:square;v-text-anchor:top" arcsize="1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" fillcolor="white [3201]" strokecolor="#ed7d31 [3205]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3" type="#_x0000_t202" style="position:absolute;left:345;top:81260;width:69849;height:2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" filled="f" stroked="f" strokeweight="1pt">
                <v:textbox>
                  <w:txbxContent>
                    <w:p w:rsidR="00163776" w:rsidRPr="00163776" w:rsidRDefault="00163776" w:rsidP="007B50DB">
                      <w:pPr>
                        <w:rPr>
                          <w:sz w:val="18"/>
                          <w:szCs w:val="18"/>
                        </w:rPr>
                      </w:pPr>
                      <w:r w:rsidRPr="00163776">
                        <w:rPr>
                          <w:sz w:val="18"/>
                          <w:szCs w:val="18"/>
                        </w:rPr>
                        <w:t xml:space="preserve">Form# </w:t>
                      </w:r>
                      <w:r w:rsidRPr="00163776">
                        <w:rPr>
                          <w:b/>
                          <w:bCs/>
                          <w:sz w:val="18"/>
                          <w:szCs w:val="18"/>
                        </w:rPr>
                        <w:t>F</w:t>
                      </w:r>
                      <w:r w:rsidRPr="00163776">
                        <w:rPr>
                          <w:b/>
                          <w:bCs/>
                          <w:color w:val="00642D"/>
                          <w:sz w:val="18"/>
                          <w:szCs w:val="18"/>
                        </w:rPr>
                        <w:t>600</w:t>
                      </w:r>
                      <w:r w:rsidRPr="00163776">
                        <w:rPr>
                          <w:b/>
                          <w:bCs/>
                          <w:sz w:val="18"/>
                          <w:szCs w:val="18"/>
                        </w:rPr>
                        <w:t>-</w:t>
                      </w:r>
                      <w:r w:rsidR="007B50DB">
                        <w:rPr>
                          <w:b/>
                          <w:bCs/>
                          <w:color w:val="00642D"/>
                          <w:sz w:val="18"/>
                          <w:szCs w:val="18"/>
                        </w:rPr>
                        <w:t>4</w:t>
                      </w:r>
                      <w:r w:rsidRPr="00163776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163776">
                        <w:rPr>
                          <w:sz w:val="18"/>
                          <w:szCs w:val="18"/>
                        </w:rPr>
                        <w:t>rev.</w:t>
                      </w:r>
                      <w:r w:rsidR="007B50DB">
                        <w:rPr>
                          <w:sz w:val="18"/>
                          <w:szCs w:val="18"/>
                        </w:rPr>
                        <w:t>a</w:t>
                      </w:r>
                      <w:proofErr w:type="spellEnd"/>
                      <w:proofErr w:type="gramEnd"/>
                    </w:p>
                  </w:txbxContent>
                </v:textbox>
              </v:shape>
            </v:group>
          </w:pict>
        </mc:Fallback>
      </mc:AlternateContent>
    </w:r>
    <w:r w:rsidR="00433162">
      <w:rPr>
        <w:noProof/>
      </w:rPr>
      <w:drawing>
        <wp:anchor distT="0" distB="0" distL="114300" distR="114300" simplePos="0" relativeHeight="251657216" behindDoc="1" locked="0" layoutInCell="1" allowOverlap="1" wp14:anchorId="3A11F32A" wp14:editId="1BAC47C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743825" cy="977265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R-background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3825" cy="9772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A7C" w:rsidRDefault="00117090">
    <w:pPr>
      <w:pStyle w:val="Header"/>
    </w:pPr>
    <w:r>
      <w:rPr>
        <w:noProof/>
      </w:rPr>
      <w:pict w14:anchorId="25B802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237937" o:spid="_x0000_s2055" type="#_x0000_t75" style="position:absolute;margin-left:0;margin-top:0;width:612.25pt;height:792.25pt;z-index:-251661312;mso-position-horizontal:center;mso-position-horizontal-relative:margin;mso-position-vertical:center;mso-position-vertical-relative:margin" o:allowincell="f">
          <v:imagedata r:id="rId1" o:title="Letter_-1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815706"/>
    <w:multiLevelType w:val="hybridMultilevel"/>
    <w:tmpl w:val="D35E6F88"/>
    <w:lvl w:ilvl="0" w:tplc="AC1E67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gutterAtTop/>
  <w:proofState w:spelling="clean" w:grammar="clean"/>
  <w:attachedTemplate r:id="rId1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0DB"/>
    <w:rsid w:val="00014210"/>
    <w:rsid w:val="00021BAF"/>
    <w:rsid w:val="000C0EED"/>
    <w:rsid w:val="000D4B70"/>
    <w:rsid w:val="00104E4F"/>
    <w:rsid w:val="00117090"/>
    <w:rsid w:val="00143D86"/>
    <w:rsid w:val="00163776"/>
    <w:rsid w:val="001B231D"/>
    <w:rsid w:val="001C4F3A"/>
    <w:rsid w:val="00231801"/>
    <w:rsid w:val="002B59AE"/>
    <w:rsid w:val="00317B84"/>
    <w:rsid w:val="003C553E"/>
    <w:rsid w:val="003E7EC7"/>
    <w:rsid w:val="00433162"/>
    <w:rsid w:val="0046672E"/>
    <w:rsid w:val="005C669F"/>
    <w:rsid w:val="005F4D44"/>
    <w:rsid w:val="00616A8E"/>
    <w:rsid w:val="0068253A"/>
    <w:rsid w:val="00691E57"/>
    <w:rsid w:val="006F2D9A"/>
    <w:rsid w:val="007853CF"/>
    <w:rsid w:val="007B50DB"/>
    <w:rsid w:val="007C6974"/>
    <w:rsid w:val="007F5A7C"/>
    <w:rsid w:val="00843BF3"/>
    <w:rsid w:val="0086000C"/>
    <w:rsid w:val="008A0B2D"/>
    <w:rsid w:val="008A2690"/>
    <w:rsid w:val="00904CB3"/>
    <w:rsid w:val="00907C41"/>
    <w:rsid w:val="009107AC"/>
    <w:rsid w:val="0096025F"/>
    <w:rsid w:val="00976742"/>
    <w:rsid w:val="009C7BA1"/>
    <w:rsid w:val="00A4637E"/>
    <w:rsid w:val="00A832EF"/>
    <w:rsid w:val="00AA3D06"/>
    <w:rsid w:val="00AC0658"/>
    <w:rsid w:val="00B324B9"/>
    <w:rsid w:val="00B349DC"/>
    <w:rsid w:val="00B711B8"/>
    <w:rsid w:val="00C05DA9"/>
    <w:rsid w:val="00C14DA9"/>
    <w:rsid w:val="00C14E9D"/>
    <w:rsid w:val="00C82767"/>
    <w:rsid w:val="00CD4B3D"/>
    <w:rsid w:val="00CE00EA"/>
    <w:rsid w:val="00E209B5"/>
    <w:rsid w:val="00E338A7"/>
    <w:rsid w:val="00E80E6F"/>
    <w:rsid w:val="00E92347"/>
    <w:rsid w:val="00EF6FFB"/>
    <w:rsid w:val="00F03B9D"/>
    <w:rsid w:val="00F457D7"/>
    <w:rsid w:val="00F62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133F7330"/>
  <w14:defaultImageDpi w14:val="32767"/>
  <w15:chartTrackingRefBased/>
  <w15:docId w15:val="{2E186357-1FB3-46FC-8EC7-53CEC8030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5A7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5A7C"/>
  </w:style>
  <w:style w:type="paragraph" w:styleId="Footer">
    <w:name w:val="footer"/>
    <w:basedOn w:val="Normal"/>
    <w:link w:val="FooterChar"/>
    <w:uiPriority w:val="99"/>
    <w:unhideWhenUsed/>
    <w:rsid w:val="007F5A7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5A7C"/>
  </w:style>
  <w:style w:type="paragraph" w:styleId="ListParagraph">
    <w:name w:val="List Paragraph"/>
    <w:basedOn w:val="Normal"/>
    <w:uiPriority w:val="34"/>
    <w:qFormat/>
    <w:rsid w:val="00014210"/>
    <w:pPr>
      <w:ind w:left="720"/>
      <w:contextualSpacing/>
    </w:pPr>
  </w:style>
  <w:style w:type="table" w:styleId="TableGrid">
    <w:name w:val="Table Grid"/>
    <w:basedOn w:val="TableNormal"/>
    <w:rsid w:val="00AC065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">
    <w:name w:val="Table Grid1"/>
    <w:basedOn w:val="TableNormal"/>
    <w:next w:val="TableGrid"/>
    <w:rsid w:val="009107AC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38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8A7"/>
    <w:rPr>
      <w:rFonts w:ascii="Segoe UI" w:hAnsi="Segoe UI" w:cs="Segoe UI"/>
      <w:sz w:val="18"/>
      <w:szCs w:val="18"/>
    </w:rPr>
  </w:style>
  <w:style w:type="table" w:customStyle="1" w:styleId="TableGrid2">
    <w:name w:val="Table Grid2"/>
    <w:basedOn w:val="TableNormal"/>
    <w:next w:val="TableGrid"/>
    <w:rsid w:val="007B50DB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zal_np\Documents\Custom%20Office%20Templates\Industrial%20Relation%20template%20(potrait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750C4D716E6B468121F960B2ECD2A1" ma:contentTypeVersion="1" ma:contentTypeDescription="Create a new document." ma:contentTypeScope="" ma:versionID="23214d16a62035c801010d5c985f133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47495BE-9360-4EDF-B18C-AAAA6F0AACBC}"/>
</file>

<file path=customXml/itemProps2.xml><?xml version="1.0" encoding="utf-8"?>
<ds:datastoreItem xmlns:ds="http://schemas.openxmlformats.org/officeDocument/2006/customXml" ds:itemID="{BD0E1672-6F2A-4A5D-8883-BB73ABF7E59C}"/>
</file>

<file path=customXml/itemProps3.xml><?xml version="1.0" encoding="utf-8"?>
<ds:datastoreItem xmlns:ds="http://schemas.openxmlformats.org/officeDocument/2006/customXml" ds:itemID="{E1E858A6-3F35-4103-B4F8-BCE89AE6B8EA}"/>
</file>

<file path=docProps/app.xml><?xml version="1.0" encoding="utf-8"?>
<Properties xmlns="http://schemas.openxmlformats.org/officeDocument/2006/extended-properties" xmlns:vt="http://schemas.openxmlformats.org/officeDocument/2006/docPropsVTypes">
  <Template>Industrial Relation template (potrait).dotx</Template>
  <TotalTime>9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Fazal N. Shaik</dc:creator>
  <cp:keywords/>
  <dc:description/>
  <cp:lastModifiedBy>Fazal N. Shaik</cp:lastModifiedBy>
  <cp:revision>1</cp:revision>
  <cp:lastPrinted>2021-04-29T11:18:00Z</cp:lastPrinted>
  <dcterms:created xsi:type="dcterms:W3CDTF">2021-05-02T08:22:00Z</dcterms:created>
  <dcterms:modified xsi:type="dcterms:W3CDTF">2021-05-02T08:31:00Z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0x01010055750C4D716E6B468121F960B2ECD2A1</vt:lpwstr>
  </property>
</Properties>
</file>