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7A3" w:rsidRPr="00DA24AC" w:rsidRDefault="005257A3" w:rsidP="0079508F">
      <w:pPr>
        <w:shd w:val="clear" w:color="auto" w:fill="F4B083" w:themeFill="accent2" w:themeFillTint="99"/>
        <w:spacing w:after="0" w:line="240" w:lineRule="auto"/>
        <w:ind w:left="-270"/>
        <w:jc w:val="center"/>
        <w:rPr>
          <w:b/>
          <w:bCs/>
          <w:noProof/>
          <w:color w:val="000000" w:themeColor="text1"/>
        </w:rPr>
      </w:pPr>
      <w:r w:rsidRPr="005257A3">
        <w:rPr>
          <w:b/>
          <w:bCs/>
          <w:noProof/>
          <w:color w:val="000000" w:themeColor="text1"/>
          <w:sz w:val="28"/>
          <w:szCs w:val="28"/>
        </w:rPr>
        <w:t xml:space="preserve">Training </w:t>
      </w:r>
      <w:r w:rsidRPr="0079508F">
        <w:rPr>
          <w:b/>
          <w:bCs/>
          <w:noProof/>
          <w:color w:val="000000" w:themeColor="text1"/>
          <w:sz w:val="28"/>
          <w:szCs w:val="28"/>
        </w:rPr>
        <w:t>Evaluation</w:t>
      </w:r>
      <w:r w:rsidR="0038161B">
        <w:rPr>
          <w:b/>
          <w:bCs/>
          <w:noProof/>
          <w:color w:val="000000" w:themeColor="text1"/>
          <w:sz w:val="28"/>
          <w:szCs w:val="28"/>
        </w:rPr>
        <w:t xml:space="preserve"> </w:t>
      </w:r>
      <w:bookmarkStart w:id="0" w:name="_GoBack"/>
      <w:bookmarkEnd w:id="0"/>
      <w:r w:rsidR="0079508F">
        <w:rPr>
          <w:b/>
          <w:bCs/>
          <w:noProof/>
          <w:color w:val="000000" w:themeColor="text1"/>
          <w:sz w:val="28"/>
          <w:szCs w:val="28"/>
        </w:rPr>
        <w:t xml:space="preserve">Form               </w:t>
      </w:r>
      <w:r w:rsidRPr="0079508F">
        <w:rPr>
          <w:rFonts w:cs="AdvertisingMedium" w:hint="cs"/>
          <w:b/>
          <w:bCs/>
          <w:noProof/>
          <w:color w:val="000000" w:themeColor="text1"/>
          <w:sz w:val="28"/>
          <w:szCs w:val="28"/>
          <w:rtl/>
          <w:lang w:val="en-GB"/>
        </w:rPr>
        <w:t>نموذج</w:t>
      </w:r>
      <w:r w:rsidRPr="00DA24AC">
        <w:rPr>
          <w:rFonts w:cs="AdvertisingMedium" w:hint="cs"/>
          <w:b/>
          <w:bCs/>
          <w:noProof/>
          <w:color w:val="000000" w:themeColor="text1"/>
          <w:sz w:val="24"/>
          <w:szCs w:val="28"/>
          <w:rtl/>
          <w:lang w:val="en-GB"/>
        </w:rPr>
        <w:t xml:space="preserve"> تقييم دورة تدريبية</w:t>
      </w:r>
    </w:p>
    <w:tbl>
      <w:tblPr>
        <w:tblStyle w:val="TableGrid"/>
        <w:tblW w:w="10530" w:type="dxa"/>
        <w:tblInd w:w="-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5"/>
        <w:gridCol w:w="1826"/>
        <w:gridCol w:w="2224"/>
        <w:gridCol w:w="1597"/>
        <w:gridCol w:w="856"/>
        <w:gridCol w:w="1875"/>
        <w:gridCol w:w="717"/>
      </w:tblGrid>
      <w:tr w:rsidR="005257A3" w:rsidRPr="00DA24AC" w:rsidTr="005257A3">
        <w:trPr>
          <w:trHeight w:val="661"/>
        </w:trPr>
        <w:tc>
          <w:tcPr>
            <w:tcW w:w="1435" w:type="dxa"/>
            <w:vAlign w:val="bottom"/>
          </w:tcPr>
          <w:p w:rsidR="005257A3" w:rsidRPr="00DA24AC" w:rsidRDefault="005257A3" w:rsidP="005257A3">
            <w:pPr>
              <w:spacing w:before="20" w:after="0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</w:rPr>
            </w:pPr>
            <w:r w:rsidRPr="00DA24AC">
              <w:rPr>
                <w:rFonts w:asciiTheme="minorHAnsi" w:hAnsiTheme="minorHAnsi" w:cstheme="majorBidi"/>
                <w:b/>
                <w:bCs/>
                <w:color w:val="000000" w:themeColor="text1"/>
              </w:rPr>
              <w:t>Course Title</w:t>
            </w:r>
            <w:r w:rsidRPr="00DA24AC">
              <w:rPr>
                <w:rFonts w:asciiTheme="minorHAnsi" w:hAnsiTheme="minorHAnsi" w:cstheme="majorBidi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4050" w:type="dxa"/>
            <w:gridSpan w:val="2"/>
            <w:tcBorders>
              <w:bottom w:val="dashSmallGap" w:sz="4" w:space="0" w:color="auto"/>
            </w:tcBorders>
            <w:vAlign w:val="bottom"/>
          </w:tcPr>
          <w:p w:rsidR="005257A3" w:rsidRPr="005257A3" w:rsidRDefault="005257A3" w:rsidP="005257A3">
            <w:pPr>
              <w:spacing w:before="20" w:after="0"/>
              <w:rPr>
                <w:rFonts w:asciiTheme="majorBidi" w:hAnsiTheme="majorBidi" w:cstheme="majorBidi"/>
                <w:color w:val="000000" w:themeColor="text1"/>
                <w:vertAlign w:val="subscript"/>
              </w:rPr>
            </w:pPr>
          </w:p>
        </w:tc>
        <w:tc>
          <w:tcPr>
            <w:tcW w:w="1597" w:type="dxa"/>
            <w:vAlign w:val="bottom"/>
          </w:tcPr>
          <w:p w:rsidR="005257A3" w:rsidRPr="005257A3" w:rsidRDefault="005257A3" w:rsidP="005257A3">
            <w:pPr>
              <w:spacing w:before="40" w:after="0" w:line="240" w:lineRule="auto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5257A3">
              <w:rPr>
                <w:rFonts w:asciiTheme="minorHAnsi" w:hAnsiTheme="minorHAnsi" w:cstheme="majorBidi"/>
                <w:b/>
                <w:bCs/>
                <w:color w:val="000000" w:themeColor="text1"/>
              </w:rPr>
              <w:t>Date:</w:t>
            </w:r>
          </w:p>
        </w:tc>
        <w:tc>
          <w:tcPr>
            <w:tcW w:w="2731" w:type="dxa"/>
            <w:gridSpan w:val="2"/>
            <w:tcBorders>
              <w:bottom w:val="dashSmallGap" w:sz="4" w:space="0" w:color="auto"/>
            </w:tcBorders>
            <w:vAlign w:val="bottom"/>
          </w:tcPr>
          <w:p w:rsidR="005257A3" w:rsidRPr="005257A3" w:rsidRDefault="005257A3" w:rsidP="005257A3">
            <w:pPr>
              <w:spacing w:before="40" w:after="0" w:line="240" w:lineRule="auto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717" w:type="dxa"/>
            <w:vAlign w:val="bottom"/>
          </w:tcPr>
          <w:p w:rsidR="005257A3" w:rsidRPr="00DA24AC" w:rsidRDefault="005257A3" w:rsidP="005257A3">
            <w:pPr>
              <w:spacing w:before="40"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5257A3" w:rsidRPr="00DA24AC" w:rsidTr="005257A3">
        <w:trPr>
          <w:trHeight w:val="466"/>
        </w:trPr>
        <w:tc>
          <w:tcPr>
            <w:tcW w:w="3261" w:type="dxa"/>
            <w:gridSpan w:val="2"/>
            <w:vAlign w:val="bottom"/>
          </w:tcPr>
          <w:p w:rsidR="005257A3" w:rsidRPr="00DA24AC" w:rsidRDefault="005257A3" w:rsidP="006245B6">
            <w:pPr>
              <w:spacing w:before="40" w:after="0"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A24A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Dear Trainee,</w:t>
            </w:r>
            <w:r w:rsidRPr="00DA24AC">
              <w:rPr>
                <w:rFonts w:asciiTheme="majorBidi" w:hAnsiTheme="majorBidi" w:cstheme="majorBidi"/>
                <w:b/>
                <w:bCs/>
                <w:noProof/>
              </w:rPr>
              <w:t xml:space="preserve"> </w:t>
            </w:r>
          </w:p>
        </w:tc>
        <w:tc>
          <w:tcPr>
            <w:tcW w:w="4677" w:type="dxa"/>
            <w:gridSpan w:val="3"/>
            <w:vAlign w:val="center"/>
          </w:tcPr>
          <w:p w:rsidR="005257A3" w:rsidRPr="00DA24AC" w:rsidRDefault="005257A3" w:rsidP="006245B6">
            <w:pPr>
              <w:spacing w:before="20" w:after="0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bscript"/>
                <w:rtl/>
              </w:rPr>
            </w:pPr>
          </w:p>
        </w:tc>
        <w:tc>
          <w:tcPr>
            <w:tcW w:w="2592" w:type="dxa"/>
            <w:gridSpan w:val="2"/>
            <w:vAlign w:val="bottom"/>
          </w:tcPr>
          <w:p w:rsidR="005257A3" w:rsidRPr="00DA24AC" w:rsidRDefault="005257A3" w:rsidP="006245B6">
            <w:pPr>
              <w:spacing w:before="40"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A24AC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عزيزي المتدرب</w:t>
            </w:r>
          </w:p>
        </w:tc>
      </w:tr>
      <w:tr w:rsidR="005257A3" w:rsidRPr="00DA24AC" w:rsidTr="005257A3">
        <w:tc>
          <w:tcPr>
            <w:tcW w:w="5485" w:type="dxa"/>
            <w:gridSpan w:val="3"/>
          </w:tcPr>
          <w:p w:rsidR="005257A3" w:rsidRPr="00DA24AC" w:rsidRDefault="005257A3" w:rsidP="006245B6">
            <w:pPr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A24A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Please rate the following aspects of the training. Your feedback is highly appreciated. </w:t>
            </w:r>
          </w:p>
          <w:p w:rsidR="005257A3" w:rsidRPr="00DA24AC" w:rsidRDefault="005257A3" w:rsidP="006245B6">
            <w:pPr>
              <w:spacing w:before="60" w:after="60"/>
              <w:rPr>
                <w:rFonts w:asciiTheme="majorBidi" w:hAnsiTheme="majorBidi" w:cstheme="majorBidi"/>
                <w:sz w:val="20"/>
                <w:szCs w:val="20"/>
              </w:rPr>
            </w:pPr>
            <w:r w:rsidRPr="00DA24A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Thank you.</w:t>
            </w:r>
          </w:p>
        </w:tc>
        <w:tc>
          <w:tcPr>
            <w:tcW w:w="5045" w:type="dxa"/>
            <w:gridSpan w:val="4"/>
          </w:tcPr>
          <w:p w:rsidR="005257A3" w:rsidRPr="00DA24AC" w:rsidRDefault="005257A3" w:rsidP="006245B6">
            <w:pPr>
              <w:bidi/>
              <w:spacing w:before="60" w:after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JO"/>
              </w:rPr>
            </w:pPr>
            <w:r w:rsidRPr="00DA24AC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يرجى تقييم الجوانب التالية من التدريب. رأيك الشخصي محل تقدير وامتنان</w:t>
            </w:r>
            <w:r w:rsidRPr="00DA24A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.</w:t>
            </w:r>
          </w:p>
          <w:p w:rsidR="005257A3" w:rsidRPr="00DA24AC" w:rsidRDefault="005257A3" w:rsidP="006245B6">
            <w:pPr>
              <w:spacing w:before="60" w:after="60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DA24AC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شكراً</w:t>
            </w:r>
          </w:p>
        </w:tc>
      </w:tr>
    </w:tbl>
    <w:p w:rsidR="005257A3" w:rsidRPr="00DA24AC" w:rsidRDefault="005257A3" w:rsidP="005257A3">
      <w:pPr>
        <w:bidi/>
        <w:spacing w:after="60" w:line="240" w:lineRule="auto"/>
        <w:jc w:val="right"/>
        <w:rPr>
          <w:rFonts w:asciiTheme="majorBidi" w:hAnsiTheme="majorBidi" w:cstheme="majorBidi"/>
          <w:sz w:val="18"/>
          <w:szCs w:val="18"/>
        </w:rPr>
      </w:pPr>
      <w:r w:rsidRPr="00DA24AC">
        <w:rPr>
          <w:rFonts w:asciiTheme="majorBidi" w:hAnsiTheme="majorBidi" w:cstheme="majorBidi"/>
          <w:sz w:val="18"/>
          <w:szCs w:val="18"/>
          <w:rtl/>
        </w:rPr>
        <w:t>يرجى التقييم من 1-</w:t>
      </w:r>
      <w:r w:rsidRPr="00DA24AC">
        <w:rPr>
          <w:rFonts w:asciiTheme="majorBidi" w:hAnsiTheme="majorBidi" w:cstheme="majorBidi"/>
          <w:sz w:val="18"/>
          <w:szCs w:val="18"/>
        </w:rPr>
        <w:t xml:space="preserve"> </w:t>
      </w:r>
      <w:r w:rsidRPr="00DA24AC">
        <w:rPr>
          <w:rFonts w:asciiTheme="majorBidi" w:hAnsiTheme="majorBidi" w:cstheme="majorBidi"/>
          <w:sz w:val="18"/>
          <w:szCs w:val="18"/>
          <w:rtl/>
        </w:rPr>
        <w:t xml:space="preserve">5 حيث 5 "أوافق بشدة"                              </w:t>
      </w:r>
      <w:r>
        <w:rPr>
          <w:rFonts w:asciiTheme="majorBidi" w:hAnsiTheme="majorBidi" w:cstheme="majorBidi"/>
          <w:sz w:val="18"/>
          <w:szCs w:val="18"/>
        </w:rPr>
        <w:t xml:space="preserve">                               </w:t>
      </w:r>
      <w:r w:rsidRPr="00DA24AC">
        <w:rPr>
          <w:rFonts w:asciiTheme="majorBidi" w:hAnsiTheme="majorBidi" w:cstheme="majorBidi"/>
          <w:sz w:val="18"/>
          <w:szCs w:val="18"/>
          <w:rtl/>
        </w:rPr>
        <w:t xml:space="preserve">            </w:t>
      </w:r>
      <w:r w:rsidRPr="00DA24AC">
        <w:rPr>
          <w:rFonts w:asciiTheme="majorBidi" w:hAnsiTheme="majorBidi" w:cstheme="majorBidi"/>
          <w:sz w:val="18"/>
          <w:szCs w:val="18"/>
        </w:rPr>
        <w:t xml:space="preserve"> Please evaluate from 1-5, 5 being “Strongly Agree” </w:t>
      </w:r>
    </w:p>
    <w:tbl>
      <w:tblPr>
        <w:tblStyle w:val="TableGrid"/>
        <w:tblW w:w="18201" w:type="dxa"/>
        <w:tblInd w:w="-270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581"/>
        <w:gridCol w:w="1964"/>
        <w:gridCol w:w="2012"/>
        <w:gridCol w:w="531"/>
        <w:gridCol w:w="1662"/>
        <w:gridCol w:w="881"/>
        <w:gridCol w:w="236"/>
        <w:gridCol w:w="1647"/>
        <w:gridCol w:w="343"/>
        <w:gridCol w:w="223"/>
        <w:gridCol w:w="630"/>
        <w:gridCol w:w="671"/>
        <w:gridCol w:w="236"/>
        <w:gridCol w:w="1539"/>
        <w:gridCol w:w="496"/>
        <w:gridCol w:w="2890"/>
        <w:gridCol w:w="1659"/>
      </w:tblGrid>
      <w:tr w:rsidR="005257A3" w:rsidRPr="00DA24AC" w:rsidTr="005257A3">
        <w:trPr>
          <w:trHeight w:val="68"/>
        </w:trPr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57A3" w:rsidRPr="00C804D2" w:rsidRDefault="005257A3" w:rsidP="006245B6">
            <w:pPr>
              <w:spacing w:before="60" w:after="0"/>
              <w:jc w:val="center"/>
              <w:rPr>
                <w:b/>
                <w:bCs/>
                <w:color w:val="C45911" w:themeColor="accent2" w:themeShade="BF"/>
                <w:sz w:val="2"/>
                <w:szCs w:val="2"/>
              </w:rPr>
            </w:pPr>
          </w:p>
        </w:tc>
        <w:tc>
          <w:tcPr>
            <w:tcW w:w="25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57A3" w:rsidRPr="00C804D2" w:rsidRDefault="005257A3" w:rsidP="006245B6">
            <w:pPr>
              <w:spacing w:before="60" w:after="0"/>
              <w:jc w:val="center"/>
              <w:rPr>
                <w:b/>
                <w:bCs/>
                <w:color w:val="C45911" w:themeColor="accent2" w:themeShade="BF"/>
                <w:sz w:val="2"/>
                <w:szCs w:val="2"/>
              </w:rPr>
            </w:pPr>
          </w:p>
        </w:tc>
        <w:tc>
          <w:tcPr>
            <w:tcW w:w="25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57A3" w:rsidRPr="00DA24AC" w:rsidRDefault="005257A3" w:rsidP="006245B6">
            <w:pPr>
              <w:spacing w:after="0"/>
              <w:rPr>
                <w:b/>
                <w:bCs/>
                <w:color w:val="C45911" w:themeColor="accent2" w:themeShade="BF"/>
                <w:sz w:val="6"/>
                <w:szCs w:val="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57A3" w:rsidRPr="00C804D2" w:rsidRDefault="005257A3" w:rsidP="006245B6">
            <w:pPr>
              <w:spacing w:before="60" w:after="0"/>
              <w:jc w:val="center"/>
              <w:rPr>
                <w:b/>
                <w:bCs/>
                <w:color w:val="C45911" w:themeColor="accent2" w:themeShade="BF"/>
                <w:sz w:val="2"/>
                <w:szCs w:val="2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 w:rsidR="005257A3" w:rsidRPr="00C804D2" w:rsidRDefault="005257A3" w:rsidP="006245B6">
            <w:pPr>
              <w:spacing w:after="0"/>
              <w:rPr>
                <w:b/>
                <w:bCs/>
                <w:color w:val="C45911" w:themeColor="accent2" w:themeShade="BF"/>
                <w:sz w:val="2"/>
                <w:szCs w:val="2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57A3" w:rsidRPr="00C804D2" w:rsidRDefault="005257A3" w:rsidP="006245B6">
            <w:pPr>
              <w:spacing w:before="60" w:after="0"/>
              <w:jc w:val="center"/>
              <w:rPr>
                <w:b/>
                <w:bCs/>
                <w:color w:val="C45911" w:themeColor="accent2" w:themeShade="BF"/>
                <w:sz w:val="2"/>
                <w:szCs w:val="2"/>
              </w:rPr>
            </w:pPr>
          </w:p>
        </w:tc>
        <w:tc>
          <w:tcPr>
            <w:tcW w:w="152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257A3" w:rsidRPr="00C804D2" w:rsidRDefault="005257A3" w:rsidP="006245B6">
            <w:pPr>
              <w:spacing w:after="0"/>
              <w:rPr>
                <w:b/>
                <w:bCs/>
                <w:color w:val="C45911" w:themeColor="accent2" w:themeShade="BF"/>
                <w:sz w:val="2"/>
                <w:szCs w:val="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57A3" w:rsidRPr="00C804D2" w:rsidRDefault="005257A3" w:rsidP="006245B6">
            <w:pPr>
              <w:spacing w:before="60" w:after="0"/>
              <w:jc w:val="center"/>
              <w:rPr>
                <w:b/>
                <w:bCs/>
                <w:color w:val="C45911" w:themeColor="accent2" w:themeShade="BF"/>
                <w:sz w:val="2"/>
                <w:szCs w:val="2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</w:tcPr>
          <w:p w:rsidR="005257A3" w:rsidRPr="00C804D2" w:rsidRDefault="005257A3" w:rsidP="006245B6">
            <w:pPr>
              <w:spacing w:after="0"/>
              <w:rPr>
                <w:b/>
                <w:bCs/>
                <w:color w:val="C45911" w:themeColor="accent2" w:themeShade="BF"/>
                <w:sz w:val="2"/>
                <w:szCs w:val="2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57A3" w:rsidRPr="00C804D2" w:rsidRDefault="005257A3" w:rsidP="006245B6">
            <w:pPr>
              <w:spacing w:before="60" w:after="0"/>
              <w:jc w:val="center"/>
              <w:rPr>
                <w:b/>
                <w:bCs/>
                <w:color w:val="C45911" w:themeColor="accent2" w:themeShade="BF"/>
                <w:sz w:val="2"/>
                <w:szCs w:val="2"/>
              </w:rPr>
            </w:pP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</w:tcPr>
          <w:p w:rsidR="005257A3" w:rsidRPr="00C804D2" w:rsidRDefault="005257A3" w:rsidP="006245B6">
            <w:pPr>
              <w:spacing w:after="0"/>
              <w:rPr>
                <w:b/>
                <w:bCs/>
                <w:color w:val="C45911" w:themeColor="accent2" w:themeShade="BF"/>
                <w:sz w:val="2"/>
                <w:szCs w:val="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:rsidR="005257A3" w:rsidRPr="00C804D2" w:rsidRDefault="005257A3" w:rsidP="006245B6">
            <w:pPr>
              <w:spacing w:after="0"/>
              <w:rPr>
                <w:b/>
                <w:bCs/>
                <w:color w:val="C45911" w:themeColor="accent2" w:themeShade="BF"/>
                <w:sz w:val="2"/>
                <w:szCs w:val="2"/>
              </w:rPr>
            </w:pPr>
          </w:p>
        </w:tc>
      </w:tr>
      <w:tr w:rsidR="005257A3" w:rsidRPr="00DA24AC" w:rsidTr="005257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6"/>
          <w:wAfter w:w="7491" w:type="dxa"/>
          <w:trHeight w:val="421"/>
        </w:trPr>
        <w:tc>
          <w:tcPr>
            <w:tcW w:w="5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4B083" w:themeFill="accent2" w:themeFillTint="99"/>
            <w:vAlign w:val="center"/>
          </w:tcPr>
          <w:p w:rsidR="005257A3" w:rsidRPr="00DA24AC" w:rsidRDefault="005257A3" w:rsidP="006245B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DA24A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SN</w:t>
            </w:r>
          </w:p>
        </w:tc>
        <w:tc>
          <w:tcPr>
            <w:tcW w:w="39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4B083" w:themeFill="accent2" w:themeFillTint="99"/>
            <w:vAlign w:val="center"/>
          </w:tcPr>
          <w:p w:rsidR="005257A3" w:rsidRPr="00DA24AC" w:rsidRDefault="005257A3" w:rsidP="006245B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A24A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Item of Evaluation</w:t>
            </w:r>
          </w:p>
        </w:tc>
        <w:tc>
          <w:tcPr>
            <w:tcW w:w="21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4B083" w:themeFill="accent2" w:themeFillTint="99"/>
            <w:vAlign w:val="center"/>
          </w:tcPr>
          <w:p w:rsidR="005257A3" w:rsidRPr="00DA24AC" w:rsidRDefault="005257A3" w:rsidP="006245B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A24A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5    4    3    2    1</w:t>
            </w:r>
          </w:p>
        </w:tc>
        <w:tc>
          <w:tcPr>
            <w:tcW w:w="333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4B083" w:themeFill="accent2" w:themeFillTint="99"/>
            <w:vAlign w:val="center"/>
          </w:tcPr>
          <w:p w:rsidR="005257A3" w:rsidRPr="00DA24AC" w:rsidRDefault="005257A3" w:rsidP="006245B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A24AC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عناصر التقويم</w:t>
            </w:r>
          </w:p>
        </w:tc>
        <w:tc>
          <w:tcPr>
            <w:tcW w:w="63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4B083" w:themeFill="accent2" w:themeFillTint="99"/>
            <w:vAlign w:val="center"/>
          </w:tcPr>
          <w:p w:rsidR="005257A3" w:rsidRPr="00DA24AC" w:rsidRDefault="005257A3" w:rsidP="006245B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DA24AC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م</w:t>
            </w:r>
          </w:p>
        </w:tc>
      </w:tr>
      <w:tr w:rsidR="005257A3" w:rsidRPr="00DA24AC" w:rsidTr="005257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6"/>
          <w:wAfter w:w="7491" w:type="dxa"/>
          <w:trHeight w:val="732"/>
        </w:trPr>
        <w:tc>
          <w:tcPr>
            <w:tcW w:w="581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5257A3" w:rsidRPr="00DA24AC" w:rsidRDefault="005257A3" w:rsidP="006245B6">
            <w:pPr>
              <w:spacing w:after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DA24AC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3976" w:type="dxa"/>
            <w:gridSpan w:val="2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5257A3" w:rsidRPr="00DA24AC" w:rsidRDefault="005257A3" w:rsidP="006245B6">
            <w:pPr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  <w:r w:rsidRPr="00DA24AC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The trainer was well prepared and ready for delivering the program. He has a thorough understanding of the subject.</w:t>
            </w:r>
          </w:p>
        </w:tc>
        <w:tc>
          <w:tcPr>
            <w:tcW w:w="2193" w:type="dxa"/>
            <w:gridSpan w:val="2"/>
            <w:tcBorders>
              <w:top w:val="double" w:sz="4" w:space="0" w:color="auto"/>
            </w:tcBorders>
            <w:vAlign w:val="center"/>
          </w:tcPr>
          <w:p w:rsidR="005257A3" w:rsidRPr="00DA24AC" w:rsidRDefault="005257A3" w:rsidP="006245B6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</w:p>
        </w:tc>
        <w:tc>
          <w:tcPr>
            <w:tcW w:w="3330" w:type="dxa"/>
            <w:gridSpan w:val="5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5257A3" w:rsidRPr="00DA24AC" w:rsidRDefault="005257A3" w:rsidP="006245B6">
            <w:pPr>
              <w:bidi/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rtl/>
                <w:lang w:bidi="ar-KW"/>
              </w:rPr>
            </w:pPr>
            <w:r w:rsidRPr="00DA24AC">
              <w:rPr>
                <w:rFonts w:asciiTheme="majorBidi" w:hAnsiTheme="majorBidi" w:cstheme="majorBidi" w:hint="cs"/>
                <w:color w:val="000000" w:themeColor="text1"/>
                <w:sz w:val="16"/>
                <w:szCs w:val="16"/>
                <w:rtl/>
              </w:rPr>
              <w:t xml:space="preserve">المدرب كان مستعداً ومهيئاً لتنفيذ البرنامج ولديه </w:t>
            </w:r>
            <w:r w:rsidRPr="00DA24AC">
              <w:rPr>
                <w:rFonts w:asciiTheme="majorBidi" w:hAnsiTheme="majorBidi" w:cstheme="majorBidi"/>
                <w:color w:val="000000" w:themeColor="text1"/>
                <w:sz w:val="16"/>
                <w:szCs w:val="16"/>
                <w:rtl/>
              </w:rPr>
              <w:t>فهم شامل للموضوع.</w:t>
            </w:r>
          </w:p>
        </w:tc>
        <w:tc>
          <w:tcPr>
            <w:tcW w:w="63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5257A3" w:rsidRPr="00DA24AC" w:rsidRDefault="005257A3" w:rsidP="006245B6">
            <w:pPr>
              <w:bidi/>
              <w:spacing w:after="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KW"/>
              </w:rPr>
            </w:pPr>
            <w:r w:rsidRPr="00DA24AC">
              <w:rPr>
                <w:rFonts w:asciiTheme="majorBidi" w:hAnsiTheme="majorBidi" w:cstheme="majorBidi"/>
                <w:sz w:val="16"/>
                <w:szCs w:val="16"/>
                <w:rtl/>
                <w:lang w:bidi="ar-KW"/>
              </w:rPr>
              <w:t>1</w:t>
            </w:r>
          </w:p>
        </w:tc>
      </w:tr>
      <w:tr w:rsidR="005257A3" w:rsidRPr="00DA24AC" w:rsidTr="005257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6"/>
          <w:wAfter w:w="7491" w:type="dxa"/>
          <w:trHeight w:val="732"/>
        </w:trPr>
        <w:tc>
          <w:tcPr>
            <w:tcW w:w="581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5257A3" w:rsidRPr="00DA24AC" w:rsidRDefault="005257A3" w:rsidP="006245B6">
            <w:pPr>
              <w:spacing w:after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DA24AC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3976" w:type="dxa"/>
            <w:gridSpan w:val="2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5257A3" w:rsidRPr="00DA24AC" w:rsidRDefault="005257A3" w:rsidP="006245B6">
            <w:pPr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  <w:r w:rsidRPr="00DA24AC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The trainer explained course learning outcomes, assessment policy, attendance policy and</w:t>
            </w:r>
            <w:r>
              <w:rPr>
                <w:rFonts w:asciiTheme="majorBidi" w:hAnsiTheme="majorBidi" w:cstheme="majorBidi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D02FA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IACET</w:t>
            </w:r>
            <w:r w:rsidRPr="00DA24AC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 xml:space="preserve"> criteria to achieve continuing education units</w:t>
            </w:r>
            <w:r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2193" w:type="dxa"/>
            <w:gridSpan w:val="2"/>
            <w:tcBorders>
              <w:top w:val="double" w:sz="4" w:space="0" w:color="auto"/>
            </w:tcBorders>
            <w:vAlign w:val="center"/>
          </w:tcPr>
          <w:p w:rsidR="005257A3" w:rsidRPr="00DA24AC" w:rsidRDefault="005257A3" w:rsidP="006245B6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</w:p>
        </w:tc>
        <w:tc>
          <w:tcPr>
            <w:tcW w:w="3330" w:type="dxa"/>
            <w:gridSpan w:val="5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5257A3" w:rsidRPr="00DA24AC" w:rsidRDefault="005257A3" w:rsidP="006245B6">
            <w:pPr>
              <w:bidi/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16"/>
                <w:szCs w:val="16"/>
                <w:rtl/>
              </w:rPr>
              <w:t>شرح</w:t>
            </w:r>
            <w:r w:rsidRPr="00DA24AC">
              <w:rPr>
                <w:rFonts w:asciiTheme="majorBidi" w:hAnsiTheme="majorBidi" w:cstheme="majorBidi" w:hint="cs"/>
                <w:color w:val="000000" w:themeColor="text1"/>
                <w:sz w:val="16"/>
                <w:szCs w:val="16"/>
                <w:rtl/>
              </w:rPr>
              <w:t xml:space="preserve"> المدرب مخرجـات الدورة ، وسياسة الحضور والإنصراف و</w:t>
            </w:r>
            <w:r>
              <w:rPr>
                <w:rFonts w:asciiTheme="majorBidi" w:hAnsiTheme="majorBidi" w:cstheme="majorBidi" w:hint="cs"/>
                <w:color w:val="000000" w:themeColor="text1"/>
                <w:sz w:val="16"/>
                <w:szCs w:val="16"/>
                <w:rtl/>
              </w:rPr>
              <w:t xml:space="preserve">اشتراطات </w:t>
            </w:r>
            <w:r w:rsidRPr="00DA24AC">
              <w:rPr>
                <w:rFonts w:asciiTheme="majorBidi" w:hAnsiTheme="majorBidi" w:cstheme="majorBidi" w:hint="cs"/>
                <w:color w:val="000000" w:themeColor="text1"/>
                <w:sz w:val="16"/>
                <w:szCs w:val="16"/>
                <w:rtl/>
              </w:rPr>
              <w:t>تحقيق ساعات التدريب المستمر المعتمدة</w:t>
            </w:r>
            <w:r>
              <w:rPr>
                <w:rFonts w:asciiTheme="majorBidi" w:hAnsiTheme="majorBidi" w:cstheme="majorBidi" w:hint="cs"/>
                <w:color w:val="000000" w:themeColor="text1"/>
                <w:sz w:val="16"/>
                <w:szCs w:val="16"/>
                <w:rtl/>
              </w:rPr>
              <w:t xml:space="preserve"> لدى </w:t>
            </w:r>
            <w:r w:rsidRPr="00D02FA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IACET</w:t>
            </w:r>
          </w:p>
        </w:tc>
        <w:tc>
          <w:tcPr>
            <w:tcW w:w="63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5257A3" w:rsidRPr="00DA24AC" w:rsidRDefault="005257A3" w:rsidP="006245B6">
            <w:pPr>
              <w:bidi/>
              <w:spacing w:after="0"/>
              <w:jc w:val="center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 w:rsidRPr="00DA24AC">
              <w:rPr>
                <w:rFonts w:asciiTheme="majorBidi" w:hAnsiTheme="majorBidi" w:cstheme="majorBidi" w:hint="cs"/>
                <w:sz w:val="16"/>
                <w:szCs w:val="16"/>
                <w:rtl/>
              </w:rPr>
              <w:t>2</w:t>
            </w:r>
          </w:p>
        </w:tc>
      </w:tr>
      <w:tr w:rsidR="005257A3" w:rsidRPr="00DA24AC" w:rsidTr="005257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6"/>
          <w:wAfter w:w="7491" w:type="dxa"/>
          <w:trHeight w:val="732"/>
        </w:trPr>
        <w:tc>
          <w:tcPr>
            <w:tcW w:w="581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5257A3" w:rsidRPr="00DA24AC" w:rsidRDefault="005257A3" w:rsidP="006245B6">
            <w:pPr>
              <w:spacing w:after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DA24AC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3976" w:type="dxa"/>
            <w:gridSpan w:val="2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5257A3" w:rsidRPr="0056046E" w:rsidRDefault="005257A3" w:rsidP="006245B6">
            <w:pPr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  <w:r w:rsidRPr="00DA24AC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The trainer was organized and delivered course contents very</w:t>
            </w:r>
            <w:r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 xml:space="preserve"> well. He </w:t>
            </w:r>
            <w:r w:rsidRPr="00DA24AC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 xml:space="preserve">encouraged </w:t>
            </w:r>
            <w:r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trainees to participate in effective discussion.</w:t>
            </w:r>
          </w:p>
        </w:tc>
        <w:tc>
          <w:tcPr>
            <w:tcW w:w="2193" w:type="dxa"/>
            <w:gridSpan w:val="2"/>
            <w:tcBorders>
              <w:top w:val="double" w:sz="4" w:space="0" w:color="auto"/>
            </w:tcBorders>
            <w:vAlign w:val="center"/>
          </w:tcPr>
          <w:p w:rsidR="005257A3" w:rsidRPr="00DA24AC" w:rsidRDefault="005257A3" w:rsidP="006245B6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</w:p>
        </w:tc>
        <w:tc>
          <w:tcPr>
            <w:tcW w:w="3330" w:type="dxa"/>
            <w:gridSpan w:val="5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5257A3" w:rsidRPr="00DA24AC" w:rsidRDefault="005257A3" w:rsidP="006245B6">
            <w:pPr>
              <w:bidi/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16"/>
                <w:szCs w:val="16"/>
                <w:rtl/>
              </w:rPr>
              <w:t>كان المدرب</w:t>
            </w:r>
            <w:r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Theme="majorBidi" w:hAnsiTheme="majorBidi" w:cstheme="majorBidi" w:hint="cs"/>
                <w:color w:val="000000" w:themeColor="text1"/>
                <w:sz w:val="16"/>
                <w:szCs w:val="16"/>
                <w:rtl/>
              </w:rPr>
              <w:t>منظم</w:t>
            </w:r>
            <w:r w:rsidRPr="00DA24AC">
              <w:rPr>
                <w:rFonts w:asciiTheme="majorBidi" w:hAnsiTheme="majorBidi" w:cstheme="majorBidi" w:hint="cs"/>
                <w:color w:val="000000" w:themeColor="text1"/>
                <w:sz w:val="16"/>
                <w:szCs w:val="16"/>
                <w:rtl/>
              </w:rPr>
              <w:t xml:space="preserve"> وقدم م</w:t>
            </w:r>
            <w:r>
              <w:rPr>
                <w:rFonts w:asciiTheme="majorBidi" w:hAnsiTheme="majorBidi" w:cstheme="majorBidi" w:hint="cs"/>
                <w:color w:val="000000" w:themeColor="text1"/>
                <w:sz w:val="16"/>
                <w:szCs w:val="16"/>
                <w:rtl/>
              </w:rPr>
              <w:t>حتويات الدورة بشكل جيدٍ وفعّال</w:t>
            </w:r>
            <w:r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Theme="majorBidi" w:hAnsiTheme="majorBidi" w:cstheme="majorBidi" w:hint="cs"/>
                <w:color w:val="000000" w:themeColor="text1"/>
                <w:sz w:val="16"/>
                <w:szCs w:val="16"/>
                <w:rtl/>
              </w:rPr>
              <w:t xml:space="preserve"> كما كان مشجعاً للمتدربين على المناقشة الفعالة.</w:t>
            </w:r>
          </w:p>
        </w:tc>
        <w:tc>
          <w:tcPr>
            <w:tcW w:w="63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5257A3" w:rsidRPr="00DA24AC" w:rsidRDefault="005257A3" w:rsidP="006245B6">
            <w:pPr>
              <w:bidi/>
              <w:spacing w:after="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KW"/>
              </w:rPr>
            </w:pPr>
            <w:r w:rsidRPr="00DA24AC">
              <w:rPr>
                <w:rFonts w:asciiTheme="majorBidi" w:hAnsiTheme="majorBidi" w:cstheme="majorBidi" w:hint="cs"/>
                <w:sz w:val="16"/>
                <w:szCs w:val="16"/>
                <w:rtl/>
                <w:lang w:bidi="ar-KW"/>
              </w:rPr>
              <w:t>3</w:t>
            </w:r>
          </w:p>
        </w:tc>
      </w:tr>
      <w:tr w:rsidR="005257A3" w:rsidRPr="00DA24AC" w:rsidTr="005257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6"/>
          <w:wAfter w:w="7491" w:type="dxa"/>
        </w:trPr>
        <w:tc>
          <w:tcPr>
            <w:tcW w:w="581" w:type="dxa"/>
            <w:tcBorders>
              <w:left w:val="double" w:sz="4" w:space="0" w:color="auto"/>
            </w:tcBorders>
            <w:vAlign w:val="center"/>
          </w:tcPr>
          <w:p w:rsidR="005257A3" w:rsidRPr="00DA24AC" w:rsidRDefault="005257A3" w:rsidP="006245B6">
            <w:pPr>
              <w:spacing w:after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3976" w:type="dxa"/>
            <w:gridSpan w:val="2"/>
            <w:tcBorders>
              <w:left w:val="double" w:sz="4" w:space="0" w:color="auto"/>
            </w:tcBorders>
            <w:vAlign w:val="center"/>
          </w:tcPr>
          <w:p w:rsidR="005257A3" w:rsidRPr="00DA24AC" w:rsidRDefault="005257A3" w:rsidP="006245B6">
            <w:pPr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  <w:r w:rsidRPr="00DA24AC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Individual help was provided when needed.</w:t>
            </w:r>
          </w:p>
        </w:tc>
        <w:tc>
          <w:tcPr>
            <w:tcW w:w="2193" w:type="dxa"/>
            <w:gridSpan w:val="2"/>
            <w:vAlign w:val="center"/>
          </w:tcPr>
          <w:p w:rsidR="005257A3" w:rsidRPr="00DA24AC" w:rsidRDefault="005257A3" w:rsidP="006245B6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</w:p>
        </w:tc>
        <w:tc>
          <w:tcPr>
            <w:tcW w:w="3330" w:type="dxa"/>
            <w:gridSpan w:val="5"/>
            <w:tcBorders>
              <w:right w:val="double" w:sz="4" w:space="0" w:color="auto"/>
            </w:tcBorders>
            <w:vAlign w:val="center"/>
          </w:tcPr>
          <w:p w:rsidR="005257A3" w:rsidRPr="00DA24AC" w:rsidRDefault="005257A3" w:rsidP="006245B6">
            <w:pPr>
              <w:bidi/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rtl/>
                <w:lang w:bidi="ar-JO"/>
              </w:rPr>
            </w:pPr>
            <w:r w:rsidRPr="00DA24AC">
              <w:rPr>
                <w:rFonts w:asciiTheme="majorBidi" w:hAnsiTheme="majorBidi" w:cstheme="majorBidi"/>
                <w:color w:val="000000" w:themeColor="text1"/>
                <w:sz w:val="16"/>
                <w:szCs w:val="16"/>
                <w:rtl/>
              </w:rPr>
              <w:t>وفر المدرب المساعدة الفردية عند الحاجة</w:t>
            </w:r>
            <w:r w:rsidRPr="00DA24AC">
              <w:rPr>
                <w:rFonts w:asciiTheme="majorBidi" w:hAnsiTheme="majorBidi" w:cstheme="majorBidi" w:hint="cs"/>
                <w:color w:val="000000" w:themeColor="text1"/>
                <w:sz w:val="16"/>
                <w:szCs w:val="16"/>
                <w:rtl/>
                <w:lang w:bidi="ar-JO"/>
              </w:rPr>
              <w:t>.</w:t>
            </w:r>
          </w:p>
        </w:tc>
        <w:tc>
          <w:tcPr>
            <w:tcW w:w="630" w:type="dxa"/>
            <w:tcBorders>
              <w:right w:val="double" w:sz="4" w:space="0" w:color="auto"/>
            </w:tcBorders>
            <w:vAlign w:val="center"/>
          </w:tcPr>
          <w:p w:rsidR="005257A3" w:rsidRPr="00DA24AC" w:rsidRDefault="005257A3" w:rsidP="006245B6">
            <w:pPr>
              <w:bidi/>
              <w:spacing w:after="0"/>
              <w:jc w:val="center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4</w:t>
            </w:r>
          </w:p>
        </w:tc>
      </w:tr>
      <w:tr w:rsidR="005257A3" w:rsidRPr="00DA24AC" w:rsidTr="005257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6"/>
          <w:wAfter w:w="7491" w:type="dxa"/>
          <w:trHeight w:val="518"/>
        </w:trPr>
        <w:tc>
          <w:tcPr>
            <w:tcW w:w="581" w:type="dxa"/>
            <w:tcBorders>
              <w:left w:val="double" w:sz="4" w:space="0" w:color="auto"/>
            </w:tcBorders>
            <w:vAlign w:val="center"/>
          </w:tcPr>
          <w:p w:rsidR="005257A3" w:rsidRPr="00DA24AC" w:rsidRDefault="005257A3" w:rsidP="006245B6">
            <w:pPr>
              <w:spacing w:after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5</w:t>
            </w:r>
          </w:p>
        </w:tc>
        <w:tc>
          <w:tcPr>
            <w:tcW w:w="3976" w:type="dxa"/>
            <w:gridSpan w:val="2"/>
            <w:tcBorders>
              <w:left w:val="double" w:sz="4" w:space="0" w:color="auto"/>
            </w:tcBorders>
            <w:vAlign w:val="center"/>
          </w:tcPr>
          <w:p w:rsidR="005257A3" w:rsidRPr="00DA24AC" w:rsidRDefault="005257A3" w:rsidP="006245B6">
            <w:pPr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  <w:r w:rsidRPr="00DA24AC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The overall skills of the trainer were very good.</w:t>
            </w:r>
          </w:p>
        </w:tc>
        <w:tc>
          <w:tcPr>
            <w:tcW w:w="2193" w:type="dxa"/>
            <w:gridSpan w:val="2"/>
            <w:vAlign w:val="center"/>
          </w:tcPr>
          <w:p w:rsidR="005257A3" w:rsidRPr="00DA24AC" w:rsidRDefault="005257A3" w:rsidP="006245B6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</w:p>
        </w:tc>
        <w:tc>
          <w:tcPr>
            <w:tcW w:w="3330" w:type="dxa"/>
            <w:gridSpan w:val="5"/>
            <w:tcBorders>
              <w:right w:val="double" w:sz="4" w:space="0" w:color="auto"/>
            </w:tcBorders>
            <w:vAlign w:val="center"/>
          </w:tcPr>
          <w:p w:rsidR="005257A3" w:rsidRPr="00DA24AC" w:rsidRDefault="005257A3" w:rsidP="006245B6">
            <w:pPr>
              <w:bidi/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  <w:r w:rsidRPr="00DA24AC">
              <w:rPr>
                <w:rFonts w:asciiTheme="majorBidi" w:hAnsiTheme="majorBidi" w:cstheme="majorBidi"/>
                <w:color w:val="000000" w:themeColor="text1"/>
                <w:sz w:val="16"/>
                <w:szCs w:val="16"/>
                <w:rtl/>
              </w:rPr>
              <w:t>مهارات المدرب بشكل عام جيدة جداً</w:t>
            </w:r>
            <w:r w:rsidRPr="00DA24AC">
              <w:rPr>
                <w:rFonts w:asciiTheme="majorBidi" w:hAnsiTheme="majorBidi" w:cstheme="majorBidi" w:hint="cs"/>
                <w:color w:val="000000" w:themeColor="text1"/>
                <w:sz w:val="16"/>
                <w:szCs w:val="16"/>
                <w:rtl/>
              </w:rPr>
              <w:t>.</w:t>
            </w:r>
          </w:p>
        </w:tc>
        <w:tc>
          <w:tcPr>
            <w:tcW w:w="630" w:type="dxa"/>
            <w:tcBorders>
              <w:right w:val="double" w:sz="4" w:space="0" w:color="auto"/>
            </w:tcBorders>
            <w:vAlign w:val="center"/>
          </w:tcPr>
          <w:p w:rsidR="005257A3" w:rsidRPr="00DA24AC" w:rsidRDefault="005257A3" w:rsidP="006245B6">
            <w:pPr>
              <w:bidi/>
              <w:spacing w:after="0"/>
              <w:jc w:val="center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5</w:t>
            </w:r>
          </w:p>
        </w:tc>
      </w:tr>
      <w:tr w:rsidR="005257A3" w:rsidRPr="00DA24AC" w:rsidTr="005257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6"/>
          <w:wAfter w:w="7491" w:type="dxa"/>
        </w:trPr>
        <w:tc>
          <w:tcPr>
            <w:tcW w:w="581" w:type="dxa"/>
            <w:tcBorders>
              <w:left w:val="double" w:sz="4" w:space="0" w:color="auto"/>
            </w:tcBorders>
            <w:vAlign w:val="center"/>
          </w:tcPr>
          <w:p w:rsidR="005257A3" w:rsidRPr="00DA24AC" w:rsidRDefault="005257A3" w:rsidP="006245B6">
            <w:pPr>
              <w:spacing w:after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  <w:tc>
          <w:tcPr>
            <w:tcW w:w="3976" w:type="dxa"/>
            <w:gridSpan w:val="2"/>
            <w:tcBorders>
              <w:left w:val="double" w:sz="4" w:space="0" w:color="auto"/>
            </w:tcBorders>
            <w:vAlign w:val="center"/>
          </w:tcPr>
          <w:p w:rsidR="005257A3" w:rsidRPr="00DA24AC" w:rsidRDefault="005257A3" w:rsidP="006245B6">
            <w:pPr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  <w:r w:rsidRPr="00DA24AC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The material and handouts were helpful.</w:t>
            </w:r>
          </w:p>
        </w:tc>
        <w:tc>
          <w:tcPr>
            <w:tcW w:w="2193" w:type="dxa"/>
            <w:gridSpan w:val="2"/>
            <w:vAlign w:val="center"/>
          </w:tcPr>
          <w:p w:rsidR="005257A3" w:rsidRPr="00DA24AC" w:rsidRDefault="005257A3" w:rsidP="006245B6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</w:p>
        </w:tc>
        <w:tc>
          <w:tcPr>
            <w:tcW w:w="3330" w:type="dxa"/>
            <w:gridSpan w:val="5"/>
            <w:tcBorders>
              <w:right w:val="double" w:sz="4" w:space="0" w:color="auto"/>
            </w:tcBorders>
            <w:vAlign w:val="center"/>
          </w:tcPr>
          <w:p w:rsidR="005257A3" w:rsidRPr="00DA24AC" w:rsidRDefault="005257A3" w:rsidP="006245B6">
            <w:pPr>
              <w:bidi/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rtl/>
                <w:lang w:val="en-GB"/>
              </w:rPr>
            </w:pPr>
            <w:r w:rsidRPr="00DA24AC">
              <w:rPr>
                <w:rFonts w:asciiTheme="majorBidi" w:hAnsiTheme="majorBidi" w:cstheme="majorBidi" w:hint="cs"/>
                <w:color w:val="000000" w:themeColor="text1"/>
                <w:sz w:val="16"/>
                <w:szCs w:val="16"/>
                <w:rtl/>
                <w:lang w:val="en-GB"/>
              </w:rPr>
              <w:t xml:space="preserve">الحقيبة التدريبية كانت فعّالة ومفيدة </w:t>
            </w:r>
          </w:p>
        </w:tc>
        <w:tc>
          <w:tcPr>
            <w:tcW w:w="630" w:type="dxa"/>
            <w:tcBorders>
              <w:right w:val="double" w:sz="4" w:space="0" w:color="auto"/>
            </w:tcBorders>
            <w:vAlign w:val="center"/>
          </w:tcPr>
          <w:p w:rsidR="005257A3" w:rsidRPr="00DA24AC" w:rsidRDefault="005257A3" w:rsidP="006245B6">
            <w:pPr>
              <w:bidi/>
              <w:spacing w:after="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val="en-GB"/>
              </w:rPr>
            </w:pPr>
            <w:r>
              <w:rPr>
                <w:rFonts w:asciiTheme="majorBidi" w:hAnsiTheme="majorBidi" w:cstheme="majorBidi"/>
                <w:sz w:val="16"/>
                <w:szCs w:val="16"/>
                <w:lang w:val="en-GB"/>
              </w:rPr>
              <w:t>6</w:t>
            </w:r>
          </w:p>
        </w:tc>
      </w:tr>
      <w:tr w:rsidR="005257A3" w:rsidRPr="00DA24AC" w:rsidTr="005257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6"/>
          <w:wAfter w:w="7491" w:type="dxa"/>
          <w:trHeight w:val="355"/>
        </w:trPr>
        <w:tc>
          <w:tcPr>
            <w:tcW w:w="581" w:type="dxa"/>
            <w:tcBorders>
              <w:left w:val="double" w:sz="4" w:space="0" w:color="auto"/>
            </w:tcBorders>
            <w:vAlign w:val="center"/>
          </w:tcPr>
          <w:p w:rsidR="005257A3" w:rsidRPr="00DA24AC" w:rsidRDefault="005257A3" w:rsidP="006245B6">
            <w:pPr>
              <w:spacing w:after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DA24AC">
              <w:rPr>
                <w:rFonts w:asciiTheme="majorBidi" w:hAnsiTheme="majorBidi" w:cstheme="majorBidi"/>
                <w:sz w:val="18"/>
                <w:szCs w:val="18"/>
              </w:rPr>
              <w:t>7</w:t>
            </w:r>
          </w:p>
        </w:tc>
        <w:tc>
          <w:tcPr>
            <w:tcW w:w="3976" w:type="dxa"/>
            <w:gridSpan w:val="2"/>
            <w:tcBorders>
              <w:left w:val="double" w:sz="4" w:space="0" w:color="auto"/>
            </w:tcBorders>
            <w:vAlign w:val="center"/>
          </w:tcPr>
          <w:p w:rsidR="005257A3" w:rsidRPr="00DA24AC" w:rsidRDefault="005257A3" w:rsidP="006245B6">
            <w:pPr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  <w:r w:rsidRPr="00DA24AC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 xml:space="preserve">The course </w:t>
            </w:r>
            <w:r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objectives</w:t>
            </w:r>
            <w:r w:rsidRPr="00DA24AC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 xml:space="preserve"> of this training program were achieved, and I will be able to use what I have learned during this training</w:t>
            </w:r>
            <w:r w:rsidRPr="00DA24AC">
              <w:rPr>
                <w:rFonts w:asciiTheme="majorBidi" w:hAnsiTheme="majorBidi" w:cstheme="majorBidi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DA24AC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in the practical life.</w:t>
            </w:r>
          </w:p>
        </w:tc>
        <w:tc>
          <w:tcPr>
            <w:tcW w:w="2193" w:type="dxa"/>
            <w:gridSpan w:val="2"/>
            <w:vAlign w:val="center"/>
          </w:tcPr>
          <w:p w:rsidR="005257A3" w:rsidRPr="00DA24AC" w:rsidRDefault="005257A3" w:rsidP="006245B6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</w:p>
        </w:tc>
        <w:tc>
          <w:tcPr>
            <w:tcW w:w="3330" w:type="dxa"/>
            <w:gridSpan w:val="5"/>
            <w:tcBorders>
              <w:right w:val="double" w:sz="4" w:space="0" w:color="auto"/>
            </w:tcBorders>
            <w:vAlign w:val="center"/>
          </w:tcPr>
          <w:p w:rsidR="005257A3" w:rsidRPr="00DA24AC" w:rsidRDefault="005257A3" w:rsidP="006245B6">
            <w:pPr>
              <w:bidi/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rtl/>
                <w:lang w:bidi="ar-KW"/>
              </w:rPr>
            </w:pPr>
            <w:r w:rsidRPr="00DA24AC">
              <w:rPr>
                <w:rFonts w:asciiTheme="majorBidi" w:hAnsiTheme="majorBidi" w:cstheme="majorBidi" w:hint="cs"/>
                <w:color w:val="000000" w:themeColor="text1"/>
                <w:sz w:val="16"/>
                <w:szCs w:val="16"/>
                <w:rtl/>
              </w:rPr>
              <w:t>تم تحقيق أهداف التدريب ، وأستطيع تطبيق ما تعلمته من التدريب في الحياة العملية</w:t>
            </w:r>
            <w:r w:rsidRPr="00DA24AC">
              <w:rPr>
                <w:rFonts w:asciiTheme="majorBidi" w:hAnsiTheme="majorBidi" w:cstheme="majorBidi" w:hint="cs"/>
                <w:color w:val="000000" w:themeColor="text1"/>
                <w:sz w:val="16"/>
                <w:szCs w:val="16"/>
                <w:rtl/>
                <w:lang w:bidi="ar-KW"/>
              </w:rPr>
              <w:t>.</w:t>
            </w:r>
          </w:p>
        </w:tc>
        <w:tc>
          <w:tcPr>
            <w:tcW w:w="630" w:type="dxa"/>
            <w:tcBorders>
              <w:right w:val="double" w:sz="4" w:space="0" w:color="auto"/>
            </w:tcBorders>
            <w:vAlign w:val="center"/>
          </w:tcPr>
          <w:p w:rsidR="005257A3" w:rsidRPr="00DA24AC" w:rsidRDefault="005257A3" w:rsidP="006245B6">
            <w:pPr>
              <w:bidi/>
              <w:spacing w:after="0"/>
              <w:jc w:val="center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7</w:t>
            </w:r>
          </w:p>
        </w:tc>
      </w:tr>
      <w:tr w:rsidR="005257A3" w:rsidRPr="00DA24AC" w:rsidTr="005257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6"/>
          <w:wAfter w:w="7491" w:type="dxa"/>
        </w:trPr>
        <w:tc>
          <w:tcPr>
            <w:tcW w:w="581" w:type="dxa"/>
            <w:tcBorders>
              <w:left w:val="double" w:sz="4" w:space="0" w:color="auto"/>
            </w:tcBorders>
            <w:vAlign w:val="center"/>
          </w:tcPr>
          <w:p w:rsidR="005257A3" w:rsidRPr="00DA24AC" w:rsidRDefault="005257A3" w:rsidP="006245B6">
            <w:pPr>
              <w:spacing w:after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DA24AC">
              <w:rPr>
                <w:rFonts w:asciiTheme="majorBidi" w:hAnsiTheme="majorBidi" w:cstheme="majorBidi"/>
                <w:sz w:val="18"/>
                <w:szCs w:val="18"/>
              </w:rPr>
              <w:t>8</w:t>
            </w:r>
          </w:p>
        </w:tc>
        <w:tc>
          <w:tcPr>
            <w:tcW w:w="3976" w:type="dxa"/>
            <w:gridSpan w:val="2"/>
            <w:tcBorders>
              <w:left w:val="double" w:sz="4" w:space="0" w:color="auto"/>
            </w:tcBorders>
            <w:vAlign w:val="center"/>
          </w:tcPr>
          <w:p w:rsidR="005257A3" w:rsidRPr="00DA24AC" w:rsidRDefault="005257A3" w:rsidP="006245B6">
            <w:pPr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The number of trainees was adequate.</w:t>
            </w:r>
          </w:p>
        </w:tc>
        <w:tc>
          <w:tcPr>
            <w:tcW w:w="2193" w:type="dxa"/>
            <w:gridSpan w:val="2"/>
            <w:vAlign w:val="center"/>
          </w:tcPr>
          <w:p w:rsidR="005257A3" w:rsidRPr="00DA24AC" w:rsidRDefault="005257A3" w:rsidP="006245B6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</w:p>
        </w:tc>
        <w:tc>
          <w:tcPr>
            <w:tcW w:w="3330" w:type="dxa"/>
            <w:gridSpan w:val="5"/>
            <w:tcBorders>
              <w:right w:val="double" w:sz="4" w:space="0" w:color="auto"/>
            </w:tcBorders>
            <w:vAlign w:val="center"/>
          </w:tcPr>
          <w:p w:rsidR="005257A3" w:rsidRPr="00DA24AC" w:rsidRDefault="005257A3" w:rsidP="006245B6">
            <w:pPr>
              <w:bidi/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rtl/>
                <w:lang w:val="en-GB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16"/>
                <w:szCs w:val="16"/>
                <w:rtl/>
                <w:lang w:val="en-GB"/>
              </w:rPr>
              <w:t>عدد المتدربين كان مناسباً.</w:t>
            </w:r>
          </w:p>
        </w:tc>
        <w:tc>
          <w:tcPr>
            <w:tcW w:w="630" w:type="dxa"/>
            <w:tcBorders>
              <w:right w:val="double" w:sz="4" w:space="0" w:color="auto"/>
            </w:tcBorders>
            <w:vAlign w:val="center"/>
          </w:tcPr>
          <w:p w:rsidR="005257A3" w:rsidRPr="00DA24AC" w:rsidRDefault="005257A3" w:rsidP="006245B6">
            <w:pPr>
              <w:bidi/>
              <w:spacing w:after="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val="en-GB"/>
              </w:rPr>
            </w:pPr>
            <w:r>
              <w:rPr>
                <w:rFonts w:asciiTheme="majorBidi" w:hAnsiTheme="majorBidi" w:cstheme="majorBidi"/>
                <w:sz w:val="16"/>
                <w:szCs w:val="16"/>
                <w:lang w:val="en-GB"/>
              </w:rPr>
              <w:t>8</w:t>
            </w:r>
          </w:p>
        </w:tc>
      </w:tr>
      <w:tr w:rsidR="005257A3" w:rsidRPr="00DA24AC" w:rsidTr="005257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6"/>
          <w:wAfter w:w="7491" w:type="dxa"/>
        </w:trPr>
        <w:tc>
          <w:tcPr>
            <w:tcW w:w="581" w:type="dxa"/>
            <w:tcBorders>
              <w:left w:val="double" w:sz="4" w:space="0" w:color="auto"/>
            </w:tcBorders>
            <w:vAlign w:val="center"/>
          </w:tcPr>
          <w:p w:rsidR="005257A3" w:rsidRPr="00DA24AC" w:rsidRDefault="005257A3" w:rsidP="006245B6">
            <w:pPr>
              <w:spacing w:after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DA24AC">
              <w:rPr>
                <w:rFonts w:asciiTheme="majorBidi" w:hAnsiTheme="majorBidi" w:cstheme="majorBidi"/>
                <w:sz w:val="18"/>
                <w:szCs w:val="18"/>
              </w:rPr>
              <w:t>9</w:t>
            </w:r>
          </w:p>
        </w:tc>
        <w:tc>
          <w:tcPr>
            <w:tcW w:w="3976" w:type="dxa"/>
            <w:gridSpan w:val="2"/>
            <w:tcBorders>
              <w:left w:val="double" w:sz="4" w:space="0" w:color="auto"/>
            </w:tcBorders>
            <w:vAlign w:val="center"/>
          </w:tcPr>
          <w:p w:rsidR="005257A3" w:rsidRPr="00DA24AC" w:rsidRDefault="005257A3" w:rsidP="006245B6">
            <w:pPr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  <w:r w:rsidRPr="00DA24AC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The venue, display and logistics were adequate.</w:t>
            </w:r>
          </w:p>
        </w:tc>
        <w:tc>
          <w:tcPr>
            <w:tcW w:w="2193" w:type="dxa"/>
            <w:gridSpan w:val="2"/>
            <w:vAlign w:val="center"/>
          </w:tcPr>
          <w:p w:rsidR="005257A3" w:rsidRPr="00DA24AC" w:rsidRDefault="005257A3" w:rsidP="006245B6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</w:p>
        </w:tc>
        <w:tc>
          <w:tcPr>
            <w:tcW w:w="3330" w:type="dxa"/>
            <w:gridSpan w:val="5"/>
            <w:tcBorders>
              <w:right w:val="double" w:sz="4" w:space="0" w:color="auto"/>
            </w:tcBorders>
            <w:vAlign w:val="center"/>
          </w:tcPr>
          <w:p w:rsidR="005257A3" w:rsidRPr="00DA24AC" w:rsidRDefault="005257A3" w:rsidP="006245B6">
            <w:pPr>
              <w:bidi/>
              <w:spacing w:before="40" w:after="0"/>
              <w:jc w:val="both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JO"/>
              </w:rPr>
            </w:pPr>
            <w:r w:rsidRPr="00DA24AC">
              <w:rPr>
                <w:rFonts w:asciiTheme="majorBidi" w:hAnsiTheme="majorBidi" w:cstheme="majorBidi"/>
                <w:color w:val="000000" w:themeColor="text1"/>
                <w:sz w:val="16"/>
                <w:szCs w:val="16"/>
                <w:rtl/>
              </w:rPr>
              <w:t xml:space="preserve">قاعة التدريب </w:t>
            </w:r>
            <w:r w:rsidRPr="00DA24AC">
              <w:rPr>
                <w:rFonts w:asciiTheme="majorBidi" w:hAnsiTheme="majorBidi" w:cstheme="majorBidi" w:hint="cs"/>
                <w:color w:val="000000" w:themeColor="text1"/>
                <w:sz w:val="16"/>
                <w:szCs w:val="16"/>
                <w:rtl/>
                <w:lang w:bidi="ar-JO"/>
              </w:rPr>
              <w:t>وأجهزة العرض ومستلزمات التدريب كانت مناسبة.</w:t>
            </w:r>
          </w:p>
        </w:tc>
        <w:tc>
          <w:tcPr>
            <w:tcW w:w="630" w:type="dxa"/>
            <w:tcBorders>
              <w:right w:val="double" w:sz="4" w:space="0" w:color="auto"/>
            </w:tcBorders>
            <w:vAlign w:val="center"/>
          </w:tcPr>
          <w:p w:rsidR="005257A3" w:rsidRPr="00DA24AC" w:rsidRDefault="005257A3" w:rsidP="006245B6">
            <w:pPr>
              <w:bidi/>
              <w:spacing w:after="0"/>
              <w:jc w:val="center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9</w:t>
            </w:r>
          </w:p>
        </w:tc>
      </w:tr>
      <w:tr w:rsidR="005257A3" w:rsidRPr="00DA24AC" w:rsidTr="005257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6"/>
          <w:wAfter w:w="7491" w:type="dxa"/>
        </w:trPr>
        <w:tc>
          <w:tcPr>
            <w:tcW w:w="581" w:type="dxa"/>
            <w:tcBorders>
              <w:left w:val="double" w:sz="4" w:space="0" w:color="auto"/>
            </w:tcBorders>
            <w:vAlign w:val="center"/>
          </w:tcPr>
          <w:p w:rsidR="005257A3" w:rsidRPr="00DA24AC" w:rsidRDefault="005257A3" w:rsidP="006245B6">
            <w:pPr>
              <w:spacing w:after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DA24AC">
              <w:rPr>
                <w:rFonts w:asciiTheme="majorBidi" w:hAnsiTheme="majorBidi" w:cstheme="majorBidi"/>
                <w:sz w:val="18"/>
                <w:szCs w:val="18"/>
              </w:rPr>
              <w:t>10</w:t>
            </w:r>
          </w:p>
        </w:tc>
        <w:tc>
          <w:tcPr>
            <w:tcW w:w="3976" w:type="dxa"/>
            <w:gridSpan w:val="2"/>
            <w:tcBorders>
              <w:left w:val="double" w:sz="4" w:space="0" w:color="auto"/>
            </w:tcBorders>
            <w:vAlign w:val="center"/>
          </w:tcPr>
          <w:p w:rsidR="005257A3" w:rsidRPr="00DA24AC" w:rsidRDefault="005257A3" w:rsidP="006245B6">
            <w:pPr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  <w:r w:rsidRPr="00DA24AC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Refreshments and meals were adequate.</w:t>
            </w:r>
          </w:p>
        </w:tc>
        <w:tc>
          <w:tcPr>
            <w:tcW w:w="2193" w:type="dxa"/>
            <w:gridSpan w:val="2"/>
            <w:vAlign w:val="center"/>
          </w:tcPr>
          <w:p w:rsidR="005257A3" w:rsidRPr="00DA24AC" w:rsidRDefault="005257A3" w:rsidP="006245B6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</w:p>
        </w:tc>
        <w:tc>
          <w:tcPr>
            <w:tcW w:w="3330" w:type="dxa"/>
            <w:gridSpan w:val="5"/>
            <w:tcBorders>
              <w:right w:val="double" w:sz="4" w:space="0" w:color="auto"/>
            </w:tcBorders>
            <w:vAlign w:val="center"/>
          </w:tcPr>
          <w:p w:rsidR="005257A3" w:rsidRPr="00DA24AC" w:rsidRDefault="005257A3" w:rsidP="006245B6">
            <w:pPr>
              <w:bidi/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rtl/>
              </w:rPr>
            </w:pPr>
            <w:r w:rsidRPr="00DA24AC">
              <w:rPr>
                <w:rFonts w:asciiTheme="majorBidi" w:hAnsiTheme="majorBidi" w:cstheme="majorBidi" w:hint="cs"/>
                <w:color w:val="000000" w:themeColor="text1"/>
                <w:sz w:val="16"/>
                <w:szCs w:val="16"/>
                <w:rtl/>
              </w:rPr>
              <w:t xml:space="preserve">الضيافة والوجبات </w:t>
            </w:r>
            <w:r w:rsidRPr="00DA24AC">
              <w:rPr>
                <w:rFonts w:asciiTheme="majorBidi" w:hAnsiTheme="majorBidi" w:cstheme="majorBidi"/>
                <w:color w:val="000000" w:themeColor="text1"/>
                <w:sz w:val="16"/>
                <w:szCs w:val="16"/>
                <w:rtl/>
              </w:rPr>
              <w:t>كانت مناسبة</w:t>
            </w:r>
            <w:r w:rsidRPr="00DA24AC">
              <w:rPr>
                <w:rFonts w:asciiTheme="majorBidi" w:hAnsiTheme="majorBidi" w:cstheme="majorBidi" w:hint="cs"/>
                <w:color w:val="000000" w:themeColor="text1"/>
                <w:sz w:val="16"/>
                <w:szCs w:val="16"/>
                <w:rtl/>
              </w:rPr>
              <w:t>.</w:t>
            </w:r>
          </w:p>
        </w:tc>
        <w:tc>
          <w:tcPr>
            <w:tcW w:w="630" w:type="dxa"/>
            <w:tcBorders>
              <w:right w:val="double" w:sz="4" w:space="0" w:color="auto"/>
            </w:tcBorders>
            <w:vAlign w:val="center"/>
          </w:tcPr>
          <w:p w:rsidR="005257A3" w:rsidRPr="00DA24AC" w:rsidRDefault="005257A3" w:rsidP="006245B6">
            <w:pPr>
              <w:bidi/>
              <w:spacing w:after="0"/>
              <w:jc w:val="center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10</w:t>
            </w:r>
          </w:p>
        </w:tc>
      </w:tr>
      <w:tr w:rsidR="005257A3" w:rsidRPr="00DA24AC" w:rsidTr="005257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6"/>
          <w:wAfter w:w="7491" w:type="dxa"/>
        </w:trPr>
        <w:tc>
          <w:tcPr>
            <w:tcW w:w="581" w:type="dxa"/>
            <w:tcBorders>
              <w:left w:val="double" w:sz="4" w:space="0" w:color="auto"/>
            </w:tcBorders>
            <w:vAlign w:val="center"/>
          </w:tcPr>
          <w:p w:rsidR="005257A3" w:rsidRPr="00DA24AC" w:rsidRDefault="005257A3" w:rsidP="006245B6">
            <w:pPr>
              <w:spacing w:after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DA24AC">
              <w:rPr>
                <w:rFonts w:asciiTheme="majorBidi" w:hAnsiTheme="majorBidi" w:cstheme="majorBidi"/>
                <w:sz w:val="18"/>
                <w:szCs w:val="18"/>
              </w:rPr>
              <w:t>11</w:t>
            </w:r>
          </w:p>
        </w:tc>
        <w:tc>
          <w:tcPr>
            <w:tcW w:w="3976" w:type="dxa"/>
            <w:gridSpan w:val="2"/>
            <w:tcBorders>
              <w:left w:val="double" w:sz="4" w:space="0" w:color="auto"/>
            </w:tcBorders>
            <w:vAlign w:val="center"/>
          </w:tcPr>
          <w:p w:rsidR="005257A3" w:rsidRPr="00DA24AC" w:rsidRDefault="005257A3" w:rsidP="006245B6">
            <w:pPr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  <w:r w:rsidRPr="00DA24AC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Parking and directions were adequate.</w:t>
            </w:r>
          </w:p>
        </w:tc>
        <w:tc>
          <w:tcPr>
            <w:tcW w:w="2193" w:type="dxa"/>
            <w:gridSpan w:val="2"/>
            <w:vAlign w:val="center"/>
          </w:tcPr>
          <w:p w:rsidR="005257A3" w:rsidRPr="00DA24AC" w:rsidRDefault="005257A3" w:rsidP="006245B6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</w:p>
        </w:tc>
        <w:tc>
          <w:tcPr>
            <w:tcW w:w="3330" w:type="dxa"/>
            <w:gridSpan w:val="5"/>
            <w:tcBorders>
              <w:right w:val="double" w:sz="4" w:space="0" w:color="auto"/>
            </w:tcBorders>
            <w:vAlign w:val="center"/>
          </w:tcPr>
          <w:p w:rsidR="005257A3" w:rsidRPr="00DA24AC" w:rsidRDefault="005257A3" w:rsidP="006245B6">
            <w:pPr>
              <w:bidi/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rtl/>
              </w:rPr>
            </w:pPr>
            <w:r w:rsidRPr="00DA24AC">
              <w:rPr>
                <w:rFonts w:asciiTheme="majorBidi" w:hAnsiTheme="majorBidi" w:cstheme="majorBidi"/>
                <w:color w:val="000000" w:themeColor="text1"/>
                <w:sz w:val="16"/>
                <w:szCs w:val="16"/>
                <w:rtl/>
              </w:rPr>
              <w:t>مواقف المركبات والتوجيهات كانت مناسبة</w:t>
            </w:r>
            <w:r w:rsidRPr="00DA24AC">
              <w:rPr>
                <w:rFonts w:asciiTheme="majorBidi" w:hAnsiTheme="majorBidi" w:cstheme="majorBidi" w:hint="cs"/>
                <w:color w:val="000000" w:themeColor="text1"/>
                <w:sz w:val="16"/>
                <w:szCs w:val="16"/>
                <w:rtl/>
              </w:rPr>
              <w:t>.</w:t>
            </w:r>
          </w:p>
        </w:tc>
        <w:tc>
          <w:tcPr>
            <w:tcW w:w="630" w:type="dxa"/>
            <w:tcBorders>
              <w:right w:val="double" w:sz="4" w:space="0" w:color="auto"/>
            </w:tcBorders>
            <w:vAlign w:val="center"/>
          </w:tcPr>
          <w:p w:rsidR="005257A3" w:rsidRPr="00DA24AC" w:rsidRDefault="005257A3" w:rsidP="006245B6">
            <w:pPr>
              <w:bidi/>
              <w:spacing w:after="0"/>
              <w:jc w:val="center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11</w:t>
            </w:r>
          </w:p>
        </w:tc>
      </w:tr>
      <w:tr w:rsidR="005257A3" w:rsidRPr="00DA24AC" w:rsidTr="005257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6"/>
          <w:wAfter w:w="7491" w:type="dxa"/>
          <w:trHeight w:val="424"/>
        </w:trPr>
        <w:tc>
          <w:tcPr>
            <w:tcW w:w="581" w:type="dxa"/>
            <w:tcBorders>
              <w:left w:val="double" w:sz="4" w:space="0" w:color="auto"/>
            </w:tcBorders>
            <w:vAlign w:val="center"/>
          </w:tcPr>
          <w:p w:rsidR="005257A3" w:rsidRPr="00DA24AC" w:rsidRDefault="005257A3" w:rsidP="006245B6">
            <w:pPr>
              <w:spacing w:after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DA24AC">
              <w:rPr>
                <w:rFonts w:asciiTheme="majorBidi" w:hAnsiTheme="majorBidi" w:cstheme="majorBidi"/>
                <w:sz w:val="18"/>
                <w:szCs w:val="18"/>
              </w:rPr>
              <w:t>12</w:t>
            </w:r>
          </w:p>
        </w:tc>
        <w:tc>
          <w:tcPr>
            <w:tcW w:w="3976" w:type="dxa"/>
            <w:gridSpan w:val="2"/>
            <w:tcBorders>
              <w:left w:val="double" w:sz="4" w:space="0" w:color="auto"/>
            </w:tcBorders>
            <w:vAlign w:val="center"/>
          </w:tcPr>
          <w:p w:rsidR="005257A3" w:rsidRPr="00DA24AC" w:rsidRDefault="005257A3" w:rsidP="006245B6">
            <w:pPr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  <w:r w:rsidRPr="00DA24AC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Scheduling and timing were adequate.</w:t>
            </w:r>
          </w:p>
        </w:tc>
        <w:tc>
          <w:tcPr>
            <w:tcW w:w="2193" w:type="dxa"/>
            <w:gridSpan w:val="2"/>
            <w:vAlign w:val="center"/>
          </w:tcPr>
          <w:p w:rsidR="005257A3" w:rsidRPr="00DA24AC" w:rsidRDefault="005257A3" w:rsidP="006245B6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</w:p>
        </w:tc>
        <w:tc>
          <w:tcPr>
            <w:tcW w:w="3330" w:type="dxa"/>
            <w:gridSpan w:val="5"/>
            <w:tcBorders>
              <w:right w:val="double" w:sz="4" w:space="0" w:color="auto"/>
            </w:tcBorders>
            <w:vAlign w:val="center"/>
          </w:tcPr>
          <w:p w:rsidR="005257A3" w:rsidRPr="00DA24AC" w:rsidRDefault="005257A3" w:rsidP="006245B6">
            <w:pPr>
              <w:bidi/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rtl/>
              </w:rPr>
            </w:pPr>
            <w:r w:rsidRPr="00DA24AC">
              <w:rPr>
                <w:rFonts w:asciiTheme="majorBidi" w:hAnsiTheme="majorBidi" w:cstheme="majorBidi" w:hint="cs"/>
                <w:color w:val="000000" w:themeColor="text1"/>
                <w:sz w:val="16"/>
                <w:szCs w:val="16"/>
                <w:rtl/>
              </w:rPr>
              <w:t>جدول البرنامج والوقت مناسب.</w:t>
            </w:r>
          </w:p>
        </w:tc>
        <w:tc>
          <w:tcPr>
            <w:tcW w:w="630" w:type="dxa"/>
            <w:tcBorders>
              <w:right w:val="double" w:sz="4" w:space="0" w:color="auto"/>
            </w:tcBorders>
            <w:vAlign w:val="center"/>
          </w:tcPr>
          <w:p w:rsidR="005257A3" w:rsidRPr="00DA24AC" w:rsidRDefault="005257A3" w:rsidP="006245B6">
            <w:pPr>
              <w:spacing w:after="0"/>
              <w:jc w:val="center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12</w:t>
            </w:r>
          </w:p>
        </w:tc>
      </w:tr>
      <w:tr w:rsidR="005257A3" w:rsidRPr="00DA24AC" w:rsidTr="005257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6"/>
          <w:wAfter w:w="7491" w:type="dxa"/>
          <w:trHeight w:val="237"/>
        </w:trPr>
        <w:tc>
          <w:tcPr>
            <w:tcW w:w="581" w:type="dxa"/>
            <w:tcBorders>
              <w:left w:val="double" w:sz="4" w:space="0" w:color="auto"/>
              <w:right w:val="single" w:sz="4" w:space="0" w:color="000000"/>
            </w:tcBorders>
            <w:vAlign w:val="center"/>
          </w:tcPr>
          <w:p w:rsidR="005257A3" w:rsidRPr="00DA24AC" w:rsidRDefault="005257A3" w:rsidP="006245B6">
            <w:pPr>
              <w:spacing w:after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DA24AC">
              <w:rPr>
                <w:rFonts w:asciiTheme="majorBidi" w:hAnsiTheme="majorBidi" w:cstheme="majorBidi"/>
                <w:sz w:val="18"/>
                <w:szCs w:val="18"/>
              </w:rPr>
              <w:t>13</w:t>
            </w:r>
          </w:p>
        </w:tc>
        <w:tc>
          <w:tcPr>
            <w:tcW w:w="3976" w:type="dxa"/>
            <w:gridSpan w:val="2"/>
            <w:tcBorders>
              <w:left w:val="double" w:sz="4" w:space="0" w:color="auto"/>
              <w:right w:val="single" w:sz="4" w:space="0" w:color="000000"/>
            </w:tcBorders>
            <w:vAlign w:val="center"/>
          </w:tcPr>
          <w:p w:rsidR="005257A3" w:rsidRPr="00DA24AC" w:rsidRDefault="005257A3" w:rsidP="006245B6">
            <w:pPr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  <w:r w:rsidRPr="00DA24AC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The registration process was appropriate.</w:t>
            </w:r>
          </w:p>
        </w:tc>
        <w:tc>
          <w:tcPr>
            <w:tcW w:w="219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257A3" w:rsidRPr="00DA24AC" w:rsidRDefault="005257A3" w:rsidP="006245B6">
            <w:pPr>
              <w:bidi/>
              <w:spacing w:before="60" w:after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  <w:r w:rsidRPr="00DA24AC">
              <w:rPr>
                <w:rFonts w:asciiTheme="majorBidi" w:hAnsiTheme="majorBidi" w:cstheme="majorBidi"/>
                <w:sz w:val="32"/>
                <w:szCs w:val="32"/>
              </w:rPr>
              <w:sym w:font="Wingdings 2" w:char="F099"/>
            </w:r>
          </w:p>
        </w:tc>
        <w:tc>
          <w:tcPr>
            <w:tcW w:w="3330" w:type="dxa"/>
            <w:gridSpan w:val="5"/>
            <w:tcBorders>
              <w:left w:val="single" w:sz="4" w:space="0" w:color="000000"/>
              <w:right w:val="double" w:sz="4" w:space="0" w:color="auto"/>
            </w:tcBorders>
          </w:tcPr>
          <w:p w:rsidR="005257A3" w:rsidRPr="00DA24AC" w:rsidRDefault="005257A3" w:rsidP="006245B6">
            <w:pPr>
              <w:bidi/>
              <w:spacing w:before="60" w:after="0"/>
              <w:jc w:val="both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rtl/>
              </w:rPr>
            </w:pPr>
            <w:r w:rsidRPr="00DA24AC">
              <w:rPr>
                <w:rFonts w:asciiTheme="majorBidi" w:hAnsiTheme="majorBidi" w:cstheme="majorBidi" w:hint="cs"/>
                <w:color w:val="000000" w:themeColor="text1"/>
                <w:sz w:val="16"/>
                <w:szCs w:val="16"/>
                <w:rtl/>
              </w:rPr>
              <w:t>إجراءات التسجيل كانت مناسبة.</w:t>
            </w:r>
          </w:p>
        </w:tc>
        <w:tc>
          <w:tcPr>
            <w:tcW w:w="630" w:type="dxa"/>
            <w:tcBorders>
              <w:left w:val="single" w:sz="4" w:space="0" w:color="000000"/>
              <w:right w:val="double" w:sz="4" w:space="0" w:color="auto"/>
            </w:tcBorders>
            <w:vAlign w:val="center"/>
          </w:tcPr>
          <w:p w:rsidR="005257A3" w:rsidRPr="00DA24AC" w:rsidRDefault="005257A3" w:rsidP="006245B6">
            <w:pPr>
              <w:spacing w:after="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13</w:t>
            </w:r>
          </w:p>
        </w:tc>
      </w:tr>
    </w:tbl>
    <w:p w:rsidR="005257A3" w:rsidRPr="003C78D3" w:rsidRDefault="005257A3" w:rsidP="005257A3">
      <w:pPr>
        <w:spacing w:after="0"/>
        <w:rPr>
          <w:sz w:val="2"/>
          <w:szCs w:val="2"/>
        </w:rPr>
      </w:pPr>
    </w:p>
    <w:tbl>
      <w:tblPr>
        <w:tblStyle w:val="TableGrid"/>
        <w:tblpPr w:leftFromText="180" w:rightFromText="180" w:vertAnchor="text" w:horzAnchor="margin" w:tblpX="-275" w:tblpY="61"/>
        <w:tblW w:w="10731" w:type="dxa"/>
        <w:tblLook w:val="04A0" w:firstRow="1" w:lastRow="0" w:firstColumn="1" w:lastColumn="0" w:noHBand="0" w:noVBand="1"/>
      </w:tblPr>
      <w:tblGrid>
        <w:gridCol w:w="10731"/>
      </w:tblGrid>
      <w:tr w:rsidR="005257A3" w:rsidRPr="00DA24AC" w:rsidTr="005257A3">
        <w:trPr>
          <w:trHeight w:val="432"/>
        </w:trPr>
        <w:tc>
          <w:tcPr>
            <w:tcW w:w="10731" w:type="dxa"/>
            <w:shd w:val="clear" w:color="auto" w:fill="F7CAAC" w:themeFill="accent2" w:themeFillTint="66"/>
            <w:vAlign w:val="center"/>
          </w:tcPr>
          <w:p w:rsidR="005257A3" w:rsidRPr="005257A3" w:rsidRDefault="005257A3" w:rsidP="005257A3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 w:rsidRPr="005257A3">
              <w:rPr>
                <w:b/>
                <w:bCs/>
                <w:sz w:val="20"/>
                <w:szCs w:val="20"/>
              </w:rPr>
              <w:t>Other Comments:</w:t>
            </w:r>
            <w:r w:rsidRPr="005257A3">
              <w:rPr>
                <w:rFonts w:hint="cs"/>
                <w:b/>
                <w:bCs/>
                <w:sz w:val="20"/>
                <w:szCs w:val="20"/>
                <w:rtl/>
                <w:lang w:val="en-GB"/>
              </w:rPr>
              <w:t xml:space="preserve"> ملاحظات أخرى:                                                                                                                                            </w:t>
            </w:r>
          </w:p>
          <w:p w:rsidR="005257A3" w:rsidRPr="001C0F4F" w:rsidRDefault="005257A3" w:rsidP="005257A3">
            <w:pPr>
              <w:spacing w:after="0"/>
              <w:jc w:val="right"/>
              <w:rPr>
                <w:sz w:val="2"/>
                <w:szCs w:val="2"/>
                <w:lang w:bidi="ar-JO"/>
              </w:rPr>
            </w:pPr>
          </w:p>
        </w:tc>
      </w:tr>
      <w:tr w:rsidR="005257A3" w:rsidRPr="00DA24AC" w:rsidTr="005257A3">
        <w:tc>
          <w:tcPr>
            <w:tcW w:w="10731" w:type="dxa"/>
          </w:tcPr>
          <w:p w:rsidR="005257A3" w:rsidRPr="005257A3" w:rsidRDefault="005257A3" w:rsidP="005257A3">
            <w:pPr>
              <w:bidi/>
              <w:jc w:val="both"/>
              <w:rPr>
                <w:b/>
                <w:bCs/>
                <w:sz w:val="20"/>
                <w:szCs w:val="20"/>
                <w:rtl/>
                <w:lang w:val="en-GB"/>
              </w:rPr>
            </w:pPr>
          </w:p>
        </w:tc>
      </w:tr>
      <w:tr w:rsidR="005257A3" w:rsidRPr="00DA24AC" w:rsidTr="005257A3">
        <w:tc>
          <w:tcPr>
            <w:tcW w:w="10731" w:type="dxa"/>
            <w:tcBorders>
              <w:top w:val="dashed" w:sz="4" w:space="0" w:color="000000"/>
              <w:bottom w:val="dashed" w:sz="4" w:space="0" w:color="000000"/>
            </w:tcBorders>
          </w:tcPr>
          <w:p w:rsidR="005257A3" w:rsidRPr="005257A3" w:rsidRDefault="005257A3" w:rsidP="005257A3">
            <w:pPr>
              <w:bidi/>
              <w:jc w:val="both"/>
              <w:rPr>
                <w:b/>
                <w:bCs/>
                <w:sz w:val="20"/>
                <w:szCs w:val="20"/>
                <w:rtl/>
                <w:lang w:val="en-GB"/>
              </w:rPr>
            </w:pPr>
          </w:p>
        </w:tc>
      </w:tr>
      <w:tr w:rsidR="005257A3" w:rsidRPr="00DA24AC" w:rsidTr="005257A3">
        <w:trPr>
          <w:trHeight w:val="328"/>
        </w:trPr>
        <w:tc>
          <w:tcPr>
            <w:tcW w:w="10731" w:type="dxa"/>
          </w:tcPr>
          <w:p w:rsidR="005257A3" w:rsidRPr="005257A3" w:rsidRDefault="005257A3" w:rsidP="005257A3">
            <w:pPr>
              <w:bidi/>
              <w:jc w:val="both"/>
              <w:rPr>
                <w:b/>
                <w:bCs/>
                <w:sz w:val="20"/>
                <w:szCs w:val="20"/>
                <w:rtl/>
                <w:lang w:val="en-GB"/>
              </w:rPr>
            </w:pPr>
          </w:p>
        </w:tc>
      </w:tr>
      <w:tr w:rsidR="005257A3" w:rsidRPr="00DA24AC" w:rsidTr="005257A3">
        <w:tc>
          <w:tcPr>
            <w:tcW w:w="10731" w:type="dxa"/>
            <w:tcBorders>
              <w:top w:val="dashed" w:sz="4" w:space="0" w:color="000000"/>
            </w:tcBorders>
          </w:tcPr>
          <w:p w:rsidR="005257A3" w:rsidRPr="005257A3" w:rsidRDefault="005257A3" w:rsidP="005257A3">
            <w:pPr>
              <w:bidi/>
              <w:jc w:val="both"/>
              <w:rPr>
                <w:b/>
                <w:bCs/>
                <w:sz w:val="20"/>
                <w:szCs w:val="20"/>
                <w:rtl/>
                <w:lang w:val="en-GB"/>
              </w:rPr>
            </w:pPr>
          </w:p>
        </w:tc>
      </w:tr>
    </w:tbl>
    <w:p w:rsidR="005257A3" w:rsidRDefault="005257A3" w:rsidP="005257A3">
      <w:pPr>
        <w:rPr>
          <w:sz w:val="2"/>
          <w:szCs w:val="2"/>
        </w:rPr>
      </w:pPr>
    </w:p>
    <w:p w:rsidR="005257A3" w:rsidRDefault="005257A3" w:rsidP="005257A3">
      <w:pPr>
        <w:rPr>
          <w:sz w:val="2"/>
          <w:szCs w:val="2"/>
        </w:rPr>
      </w:pPr>
    </w:p>
    <w:p w:rsidR="005257A3" w:rsidRPr="00C47192" w:rsidRDefault="005257A3" w:rsidP="005257A3">
      <w:pPr>
        <w:rPr>
          <w:sz w:val="2"/>
          <w:szCs w:val="2"/>
        </w:rPr>
      </w:pPr>
    </w:p>
    <w:sectPr w:rsidR="005257A3" w:rsidRPr="00C47192" w:rsidSect="005257A3">
      <w:headerReference w:type="even" r:id="rId7"/>
      <w:headerReference w:type="default" r:id="rId8"/>
      <w:headerReference w:type="first" r:id="rId9"/>
      <w:pgSz w:w="12240" w:h="15840" w:code="1"/>
      <w:pgMar w:top="1886" w:right="810" w:bottom="1008" w:left="1022" w:header="720" w:footer="720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0E82" w:rsidRDefault="00700E82" w:rsidP="007F5A7C">
      <w:pPr>
        <w:spacing w:after="0" w:line="240" w:lineRule="auto"/>
      </w:pPr>
      <w:r>
        <w:separator/>
      </w:r>
    </w:p>
  </w:endnote>
  <w:endnote w:type="continuationSeparator" w:id="0">
    <w:p w:rsidR="00700E82" w:rsidRDefault="00700E82" w:rsidP="007F5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45EF4F-DD89-480E-9805-1DE951D274DD}"/>
    <w:embedBold r:id="rId2" w:fontKey="{CEB8B3C8-0817-4814-98B7-02BBB8D4FC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5A66F28-4C11-4AD4-88B2-7FC2DF5D51AE}"/>
  </w:font>
  <w:font w:name="AdvertisingMedium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F2BD387B-28F2-4295-AAAC-FE92F658E5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918A544-B035-4D18-8C6A-EA9543FC8A0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0E82" w:rsidRDefault="00700E82" w:rsidP="007F5A7C">
      <w:pPr>
        <w:spacing w:after="0" w:line="240" w:lineRule="auto"/>
      </w:pPr>
      <w:r>
        <w:separator/>
      </w:r>
    </w:p>
  </w:footnote>
  <w:footnote w:type="continuationSeparator" w:id="0">
    <w:p w:rsidR="00700E82" w:rsidRDefault="00700E82" w:rsidP="007F5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A7C" w:rsidRDefault="00700E82">
    <w:pPr>
      <w:pStyle w:val="Header"/>
    </w:pPr>
    <w:r>
      <w:rPr>
        <w:noProof/>
      </w:rPr>
      <w:pict w14:anchorId="6AD3FD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237938" o:spid="_x0000_s2056" type="#_x0000_t75" style="position:absolute;margin-left:0;margin-top:0;width:612.25pt;height:792.25pt;z-index:-251660288;mso-position-horizontal:center;mso-position-horizontal-relative:margin;mso-position-vertical:center;mso-position-vertical-relative:margin" o:allowincell="f">
          <v:imagedata r:id="rId1" o:title="Letter_-1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A7C" w:rsidRDefault="0016377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5844A14" wp14:editId="702542F0">
              <wp:simplePos x="0" y="0"/>
              <wp:positionH relativeFrom="column">
                <wp:posOffset>-286756</wp:posOffset>
              </wp:positionH>
              <wp:positionV relativeFrom="paragraph">
                <wp:posOffset>672465</wp:posOffset>
              </wp:positionV>
              <wp:extent cx="7019925" cy="8436634"/>
              <wp:effectExtent l="0" t="0" r="2857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9925" cy="8436634"/>
                        <a:chOff x="0" y="-60382"/>
                        <a:chExt cx="7019925" cy="8453404"/>
                      </a:xfrm>
                    </wpg:grpSpPr>
                    <wps:wsp>
                      <wps:cNvPr id="3" name="AutoShape 2"/>
                      <wps:cNvSpPr>
                        <a:spLocks noChangeArrowheads="1"/>
                      </wps:cNvSpPr>
                      <wps:spPr bwMode="auto">
                        <a:xfrm>
                          <a:off x="0" y="-60382"/>
                          <a:ext cx="7019925" cy="8228672"/>
                        </a:xfrm>
                        <a:prstGeom prst="roundRect">
                          <a:avLst>
                            <a:gd name="adj" fmla="val 1639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34506" y="8126083"/>
                          <a:ext cx="6984952" cy="266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776" w:rsidRPr="00163776" w:rsidRDefault="00163776" w:rsidP="005257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3776">
                              <w:rPr>
                                <w:sz w:val="18"/>
                                <w:szCs w:val="18"/>
                              </w:rPr>
                              <w:t xml:space="preserve">Form# </w:t>
                            </w:r>
                            <w:r w:rsidRPr="0016377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 w:rsidRPr="00163776">
                              <w:rPr>
                                <w:b/>
                                <w:bCs/>
                                <w:color w:val="00642D"/>
                                <w:sz w:val="18"/>
                                <w:szCs w:val="18"/>
                              </w:rPr>
                              <w:t>600</w:t>
                            </w:r>
                            <w:r w:rsidRPr="0016377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-</w:t>
                            </w:r>
                            <w:r w:rsidR="005257A3">
                              <w:rPr>
                                <w:b/>
                                <w:bCs/>
                                <w:color w:val="00642D"/>
                                <w:sz w:val="18"/>
                                <w:szCs w:val="18"/>
                              </w:rPr>
                              <w:t>24</w:t>
                            </w:r>
                            <w:r w:rsidRPr="00163776">
                              <w:rPr>
                                <w:sz w:val="18"/>
                                <w:szCs w:val="18"/>
                              </w:rPr>
                              <w:t xml:space="preserve"> rev.</w:t>
                            </w:r>
                            <w:r w:rsidR="005257A3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844A14" id="Group 5" o:spid="_x0000_s1026" style="position:absolute;margin-left:-22.6pt;margin-top:52.95pt;width:552.75pt;height:664.3pt;z-index:251661312;mso-height-relative:margin" coordorigin=",-603" coordsize="70199,84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">
              <v:roundrect id="AutoShape 2" o:spid="_x0000_s1027" style="position:absolute;top:-603;width:70199;height:82285;visibility:visible;mso-wrap-style:square;v-text-anchor:top" arcsize="1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" fillcolor="white [3201]" strokecolor="#ed7d31 [3205]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345;top:81260;width:69849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" filled="f" stroked="f" strokeweight="1pt">
                <v:textbox>
                  <w:txbxContent>
                    <w:p w:rsidR="00163776" w:rsidRPr="00163776" w:rsidRDefault="00163776" w:rsidP="005257A3">
                      <w:pPr>
                        <w:rPr>
                          <w:sz w:val="18"/>
                          <w:szCs w:val="18"/>
                        </w:rPr>
                      </w:pPr>
                      <w:r w:rsidRPr="00163776">
                        <w:rPr>
                          <w:sz w:val="18"/>
                          <w:szCs w:val="18"/>
                        </w:rPr>
                        <w:t xml:space="preserve">Form# </w:t>
                      </w:r>
                      <w:r w:rsidRPr="00163776">
                        <w:rPr>
                          <w:b/>
                          <w:bCs/>
                          <w:sz w:val="18"/>
                          <w:szCs w:val="18"/>
                        </w:rPr>
                        <w:t>F</w:t>
                      </w:r>
                      <w:r w:rsidRPr="00163776">
                        <w:rPr>
                          <w:b/>
                          <w:bCs/>
                          <w:color w:val="00642D"/>
                          <w:sz w:val="18"/>
                          <w:szCs w:val="18"/>
                        </w:rPr>
                        <w:t>600</w:t>
                      </w:r>
                      <w:r w:rsidRPr="00163776">
                        <w:rPr>
                          <w:b/>
                          <w:bCs/>
                          <w:sz w:val="18"/>
                          <w:szCs w:val="18"/>
                        </w:rPr>
                        <w:t>-</w:t>
                      </w:r>
                      <w:r w:rsidR="005257A3">
                        <w:rPr>
                          <w:b/>
                          <w:bCs/>
                          <w:color w:val="00642D"/>
                          <w:sz w:val="18"/>
                          <w:szCs w:val="18"/>
                        </w:rPr>
                        <w:t>24</w:t>
                      </w:r>
                      <w:r w:rsidRPr="00163776">
                        <w:rPr>
                          <w:sz w:val="18"/>
                          <w:szCs w:val="18"/>
                        </w:rPr>
                        <w:t xml:space="preserve"> rev.</w:t>
                      </w:r>
                      <w:r w:rsidR="005257A3">
                        <w:rPr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v:group>
          </w:pict>
        </mc:Fallback>
      </mc:AlternateContent>
    </w:r>
    <w:r w:rsidR="00433162">
      <w:rPr>
        <w:noProof/>
      </w:rPr>
      <w:drawing>
        <wp:anchor distT="0" distB="0" distL="114300" distR="114300" simplePos="0" relativeHeight="251657216" behindDoc="1" locked="0" layoutInCell="1" allowOverlap="1" wp14:anchorId="3A11F32A" wp14:editId="1BAC47C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743825" cy="9772650"/>
          <wp:effectExtent l="0" t="0" r="952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R-background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825" cy="9772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A7C" w:rsidRDefault="00700E82">
    <w:pPr>
      <w:pStyle w:val="Header"/>
    </w:pPr>
    <w:r>
      <w:rPr>
        <w:noProof/>
      </w:rPr>
      <w:pict w14:anchorId="25B802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237937" o:spid="_x0000_s2055" type="#_x0000_t75" style="position:absolute;margin-left:0;margin-top:0;width:612.25pt;height:792.25pt;z-index:-251661312;mso-position-horizontal:center;mso-position-horizontal-relative:margin;mso-position-vertical:center;mso-position-vertical-relative:margin" o:allowincell="f">
          <v:imagedata r:id="rId1" o:title="Letter_-1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15706"/>
    <w:multiLevelType w:val="hybridMultilevel"/>
    <w:tmpl w:val="D35E6F88"/>
    <w:lvl w:ilvl="0" w:tplc="AC1E67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gutterAtTop/>
  <w:attachedTemplate r:id="rId1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7A3"/>
    <w:rsid w:val="00014210"/>
    <w:rsid w:val="00021BAF"/>
    <w:rsid w:val="000C0EED"/>
    <w:rsid w:val="000D4B70"/>
    <w:rsid w:val="000E7409"/>
    <w:rsid w:val="00104E4F"/>
    <w:rsid w:val="00143D86"/>
    <w:rsid w:val="00163776"/>
    <w:rsid w:val="001B231D"/>
    <w:rsid w:val="001C4F3A"/>
    <w:rsid w:val="00231801"/>
    <w:rsid w:val="002B59AE"/>
    <w:rsid w:val="00317B84"/>
    <w:rsid w:val="0038161B"/>
    <w:rsid w:val="003C553E"/>
    <w:rsid w:val="003E7EC7"/>
    <w:rsid w:val="00433162"/>
    <w:rsid w:val="0046672E"/>
    <w:rsid w:val="005257A3"/>
    <w:rsid w:val="005C669F"/>
    <w:rsid w:val="005F4D44"/>
    <w:rsid w:val="00616A8E"/>
    <w:rsid w:val="0068253A"/>
    <w:rsid w:val="00691E57"/>
    <w:rsid w:val="006F2D9A"/>
    <w:rsid w:val="00700E82"/>
    <w:rsid w:val="007853CF"/>
    <w:rsid w:val="0079508F"/>
    <w:rsid w:val="007C6974"/>
    <w:rsid w:val="007F5A7C"/>
    <w:rsid w:val="00843BF3"/>
    <w:rsid w:val="0086000C"/>
    <w:rsid w:val="008A0B2D"/>
    <w:rsid w:val="008A2690"/>
    <w:rsid w:val="00904CB3"/>
    <w:rsid w:val="00907C41"/>
    <w:rsid w:val="009107AC"/>
    <w:rsid w:val="0096025F"/>
    <w:rsid w:val="00976742"/>
    <w:rsid w:val="009C7BA1"/>
    <w:rsid w:val="00A4637E"/>
    <w:rsid w:val="00A832EF"/>
    <w:rsid w:val="00AA3D06"/>
    <w:rsid w:val="00AC0658"/>
    <w:rsid w:val="00B324B9"/>
    <w:rsid w:val="00B349DC"/>
    <w:rsid w:val="00B711B8"/>
    <w:rsid w:val="00C05DA9"/>
    <w:rsid w:val="00C14DA9"/>
    <w:rsid w:val="00C14E9D"/>
    <w:rsid w:val="00C82767"/>
    <w:rsid w:val="00CD4B3D"/>
    <w:rsid w:val="00CE00EA"/>
    <w:rsid w:val="00E209B5"/>
    <w:rsid w:val="00E338A7"/>
    <w:rsid w:val="00E80E6F"/>
    <w:rsid w:val="00E92347"/>
    <w:rsid w:val="00EF6FFB"/>
    <w:rsid w:val="00F03B9D"/>
    <w:rsid w:val="00F457D7"/>
    <w:rsid w:val="00F62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33F7330"/>
  <w14:defaultImageDpi w14:val="32767"/>
  <w15:chartTrackingRefBased/>
  <w15:docId w15:val="{D321F4CD-4EA4-4392-9CC9-C6923C7DB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7A3"/>
    <w:pPr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5A7C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7F5A7C"/>
  </w:style>
  <w:style w:type="paragraph" w:styleId="Footer">
    <w:name w:val="footer"/>
    <w:basedOn w:val="Normal"/>
    <w:link w:val="FooterChar"/>
    <w:uiPriority w:val="99"/>
    <w:unhideWhenUsed/>
    <w:rsid w:val="007F5A7C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7F5A7C"/>
  </w:style>
  <w:style w:type="paragraph" w:styleId="ListParagraph">
    <w:name w:val="List Paragraph"/>
    <w:basedOn w:val="Normal"/>
    <w:uiPriority w:val="34"/>
    <w:qFormat/>
    <w:rsid w:val="0001421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rsid w:val="00AC06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1"/>
    <w:basedOn w:val="TableNormal"/>
    <w:next w:val="TableGrid"/>
    <w:rsid w:val="009107AC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38A7"/>
    <w:pPr>
      <w:spacing w:after="0" w:line="240" w:lineRule="auto"/>
    </w:pPr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8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zal_np\Documents\Custom%20Office%20Templates\Industrial%20Relation%20template%20(potrait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50C4D716E6B468121F960B2ECD2A1" ma:contentTypeVersion="1" ma:contentTypeDescription="Create a new document." ma:contentTypeScope="" ma:versionID="23214d16a62035c801010d5c985f13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C2706AD-9504-48B5-B727-89C5BB4C6366}"/>
</file>

<file path=customXml/itemProps2.xml><?xml version="1.0" encoding="utf-8"?>
<ds:datastoreItem xmlns:ds="http://schemas.openxmlformats.org/officeDocument/2006/customXml" ds:itemID="{D99BEDB9-382E-4199-9364-84112D571E43}"/>
</file>

<file path=customXml/itemProps3.xml><?xml version="1.0" encoding="utf-8"?>
<ds:datastoreItem xmlns:ds="http://schemas.openxmlformats.org/officeDocument/2006/customXml" ds:itemID="{55C4E34C-AB03-47B7-BF5F-CC3395E03954}"/>
</file>

<file path=docProps/app.xml><?xml version="1.0" encoding="utf-8"?>
<Properties xmlns="http://schemas.openxmlformats.org/officeDocument/2006/extended-properties" xmlns:vt="http://schemas.openxmlformats.org/officeDocument/2006/docPropsVTypes">
  <Template>Industrial Relation template (potrait).dotx</Template>
  <TotalTime>46</TotalTime>
  <Pages>1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Fazal N. Shaik</dc:creator>
  <cp:keywords/>
  <dc:description/>
  <cp:lastModifiedBy>Fazal N. Shaik</cp:lastModifiedBy>
  <cp:revision>4</cp:revision>
  <cp:lastPrinted>2021-04-29T11:18:00Z</cp:lastPrinted>
  <dcterms:created xsi:type="dcterms:W3CDTF">2021-05-03T08:37:00Z</dcterms:created>
  <dcterms:modified xsi:type="dcterms:W3CDTF">2021-05-03T09:23:00Z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0x01010055750C4D716E6B468121F960B2ECD2A1</vt:lpwstr>
  </property>
</Properties>
</file>