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72B" w:rsidRDefault="00A1172B" w:rsidP="00A1172B">
      <w:pPr>
        <w:spacing w:before="120" w:after="80" w:line="240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A1172B">
        <w:rPr>
          <w:rFonts w:ascii="Arial" w:eastAsia="Calibri" w:hAnsi="Arial" w:cs="Arial"/>
          <w:b/>
          <w:bCs/>
          <w:sz w:val="24"/>
          <w:szCs w:val="24"/>
        </w:rPr>
        <w:t>JIC STAFF INDUSTRIAL VISIT REQUEST FORM</w:t>
      </w:r>
    </w:p>
    <w:p w:rsidR="00F45A6E" w:rsidRPr="00A1172B" w:rsidRDefault="00F45A6E" w:rsidP="00A1172B">
      <w:pPr>
        <w:spacing w:before="120" w:after="80" w:line="240" w:lineRule="auto"/>
        <w:jc w:val="center"/>
        <w:rPr>
          <w:rFonts w:ascii="Arial" w:eastAsia="Calibri" w:hAnsi="Arial" w:cs="Arial"/>
          <w:b/>
          <w:bCs/>
          <w:sz w:val="16"/>
          <w:szCs w:val="16"/>
        </w:rPr>
      </w:pPr>
    </w:p>
    <w:tbl>
      <w:tblPr>
        <w:tblStyle w:val="TableGrid2"/>
        <w:tblW w:w="0" w:type="auto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8"/>
        <w:gridCol w:w="261"/>
        <w:gridCol w:w="6529"/>
      </w:tblGrid>
      <w:tr w:rsidR="00F45A6E" w:rsidRPr="00732375" w:rsidTr="005A1873">
        <w:trPr>
          <w:trHeight w:val="432"/>
        </w:trPr>
        <w:tc>
          <w:tcPr>
            <w:tcW w:w="2128" w:type="dxa"/>
            <w:vAlign w:val="center"/>
          </w:tcPr>
          <w:p w:rsidR="00F45A6E" w:rsidRPr="00732375" w:rsidRDefault="00F45A6E" w:rsidP="006245B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32375">
              <w:rPr>
                <w:rFonts w:ascii="Arial" w:hAnsi="Arial" w:cs="Arial"/>
                <w:b/>
                <w:bCs/>
                <w:sz w:val="20"/>
                <w:szCs w:val="20"/>
              </w:rPr>
              <w:t>DATE</w:t>
            </w:r>
          </w:p>
        </w:tc>
        <w:tc>
          <w:tcPr>
            <w:tcW w:w="261" w:type="dxa"/>
            <w:vAlign w:val="center"/>
          </w:tcPr>
          <w:p w:rsidR="00F45A6E" w:rsidRPr="00732375" w:rsidRDefault="00F45A6E" w:rsidP="006245B6">
            <w:pPr>
              <w:ind w:left="-96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3237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6529" w:type="dxa"/>
            <w:tcBorders>
              <w:bottom w:val="dotted" w:sz="4" w:space="0" w:color="auto"/>
            </w:tcBorders>
            <w:vAlign w:val="center"/>
          </w:tcPr>
          <w:p w:rsidR="00F45A6E" w:rsidRPr="00732375" w:rsidRDefault="00F45A6E" w:rsidP="005A1873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F45A6E" w:rsidRPr="00732375" w:rsidTr="006245B6">
        <w:trPr>
          <w:trHeight w:val="288"/>
        </w:trPr>
        <w:tc>
          <w:tcPr>
            <w:tcW w:w="2128" w:type="dxa"/>
          </w:tcPr>
          <w:p w:rsidR="00F45A6E" w:rsidRPr="00732375" w:rsidRDefault="00F45A6E" w:rsidP="006245B6">
            <w:pPr>
              <w:spacing w:before="240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32375">
              <w:rPr>
                <w:rFonts w:ascii="Arial" w:hAnsi="Arial" w:cs="Arial"/>
                <w:b/>
                <w:bCs/>
                <w:sz w:val="20"/>
                <w:szCs w:val="20"/>
              </w:rPr>
              <w:t>TO</w:t>
            </w:r>
          </w:p>
        </w:tc>
        <w:tc>
          <w:tcPr>
            <w:tcW w:w="261" w:type="dxa"/>
          </w:tcPr>
          <w:p w:rsidR="00F45A6E" w:rsidRPr="00732375" w:rsidRDefault="00F45A6E" w:rsidP="006245B6">
            <w:pPr>
              <w:spacing w:before="240"/>
              <w:ind w:left="-96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3237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6529" w:type="dxa"/>
            <w:tcBorders>
              <w:top w:val="dotted" w:sz="4" w:space="0" w:color="auto"/>
            </w:tcBorders>
          </w:tcPr>
          <w:p w:rsidR="00F45A6E" w:rsidRPr="00732375" w:rsidRDefault="00F45A6E" w:rsidP="006245B6">
            <w:pPr>
              <w:spacing w:before="240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732375">
              <w:rPr>
                <w:rFonts w:ascii="Arial" w:hAnsi="Arial" w:cs="Arial"/>
                <w:b/>
                <w:bCs/>
                <w:sz w:val="20"/>
                <w:szCs w:val="20"/>
              </w:rPr>
              <w:t>INDUSTRIAL RELATIONS DEPARTMENT</w:t>
            </w:r>
          </w:p>
          <w:p w:rsidR="00F45A6E" w:rsidRPr="00732375" w:rsidRDefault="00F45A6E" w:rsidP="006245B6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732375">
              <w:rPr>
                <w:rFonts w:ascii="Arial" w:hAnsi="Arial" w:cs="Arial"/>
                <w:sz w:val="16"/>
                <w:szCs w:val="16"/>
              </w:rPr>
              <w:t>(Note: This form should be filled at least one week before the visit to the company.)</w:t>
            </w:r>
          </w:p>
        </w:tc>
      </w:tr>
    </w:tbl>
    <w:p w:rsidR="00A1172B" w:rsidRPr="00A1172B" w:rsidRDefault="00A1172B" w:rsidP="00A1172B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</w:p>
    <w:p w:rsidR="00A1172B" w:rsidRPr="00A1172B" w:rsidRDefault="00A1172B" w:rsidP="00A1172B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"/>
          <w:szCs w:val="2"/>
        </w:rPr>
      </w:pPr>
    </w:p>
    <w:tbl>
      <w:tblPr>
        <w:tblW w:w="1020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tted" w:sz="4" w:space="0" w:color="auto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5"/>
        <w:gridCol w:w="54"/>
        <w:gridCol w:w="1924"/>
        <w:gridCol w:w="6"/>
        <w:gridCol w:w="278"/>
        <w:gridCol w:w="1842"/>
        <w:gridCol w:w="1030"/>
        <w:gridCol w:w="530"/>
        <w:gridCol w:w="1559"/>
        <w:gridCol w:w="142"/>
        <w:gridCol w:w="2406"/>
      </w:tblGrid>
      <w:tr w:rsidR="00A1172B" w:rsidRPr="00A1172B" w:rsidTr="00F45A6E">
        <w:trPr>
          <w:trHeight w:val="443"/>
          <w:jc w:val="center"/>
        </w:trPr>
        <w:tc>
          <w:tcPr>
            <w:tcW w:w="489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:rsidR="00A1172B" w:rsidRPr="00A1172B" w:rsidRDefault="00A1172B" w:rsidP="00A117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</w:pPr>
            <w:r w:rsidRPr="00A1172B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</w:rPr>
              <w:t>SN</w:t>
            </w:r>
          </w:p>
        </w:tc>
        <w:tc>
          <w:tcPr>
            <w:tcW w:w="4050" w:type="dxa"/>
            <w:gridSpan w:val="4"/>
            <w:tcBorders>
              <w:top w:val="double" w:sz="4" w:space="0" w:color="auto"/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:rsidR="00A1172B" w:rsidRPr="00A1172B" w:rsidRDefault="00A1172B" w:rsidP="00A117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117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EMPLOYEE NAME</w:t>
            </w:r>
          </w:p>
        </w:tc>
        <w:tc>
          <w:tcPr>
            <w:tcW w:w="3119" w:type="dxa"/>
            <w:gridSpan w:val="3"/>
            <w:tcBorders>
              <w:top w:val="double" w:sz="4" w:space="0" w:color="auto"/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:rsidR="00A1172B" w:rsidRPr="00A1172B" w:rsidRDefault="00A1172B" w:rsidP="00A117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117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POSITION</w:t>
            </w:r>
          </w:p>
        </w:tc>
        <w:tc>
          <w:tcPr>
            <w:tcW w:w="2548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F4B083" w:themeFill="accent2" w:themeFillTint="99"/>
            <w:vAlign w:val="center"/>
          </w:tcPr>
          <w:p w:rsidR="00A1172B" w:rsidRPr="00A1172B" w:rsidRDefault="00A1172B" w:rsidP="00A117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117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Department</w:t>
            </w:r>
          </w:p>
        </w:tc>
      </w:tr>
      <w:tr w:rsidR="00F45A6E" w:rsidRPr="00A1172B" w:rsidTr="007F4FCB">
        <w:trPr>
          <w:trHeight w:val="432"/>
          <w:jc w:val="center"/>
        </w:trPr>
        <w:tc>
          <w:tcPr>
            <w:tcW w:w="489" w:type="dxa"/>
            <w:gridSpan w:val="2"/>
            <w:tcBorders>
              <w:top w:val="single" w:sz="4" w:space="0" w:color="auto"/>
            </w:tcBorders>
            <w:shd w:val="clear" w:color="auto" w:fill="F7CAAC" w:themeFill="accent2" w:themeFillTint="66"/>
            <w:vAlign w:val="center"/>
          </w:tcPr>
          <w:p w:rsidR="00A1172B" w:rsidRPr="00F45A6E" w:rsidRDefault="00A1172B" w:rsidP="00F45A6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050" w:type="dxa"/>
            <w:gridSpan w:val="4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1172B" w:rsidRPr="00A1172B" w:rsidRDefault="00A1172B" w:rsidP="007F4FCB">
            <w:pPr>
              <w:spacing w:after="0" w:line="276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1172B" w:rsidRPr="00A1172B" w:rsidRDefault="00A1172B" w:rsidP="007F4FCB">
            <w:pPr>
              <w:spacing w:after="0" w:line="276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2548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A1172B" w:rsidRPr="00A1172B" w:rsidRDefault="00A1172B" w:rsidP="007F4FCB">
            <w:pPr>
              <w:spacing w:after="0" w:line="276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A1172B" w:rsidRPr="00A1172B" w:rsidTr="007F4FCB">
        <w:trPr>
          <w:trHeight w:val="432"/>
          <w:jc w:val="center"/>
        </w:trPr>
        <w:tc>
          <w:tcPr>
            <w:tcW w:w="489" w:type="dxa"/>
            <w:gridSpan w:val="2"/>
            <w:shd w:val="clear" w:color="auto" w:fill="F7CAAC" w:themeFill="accent2" w:themeFillTint="66"/>
            <w:vAlign w:val="center"/>
          </w:tcPr>
          <w:p w:rsidR="00A1172B" w:rsidRPr="00F45A6E" w:rsidRDefault="00A1172B" w:rsidP="00F45A6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050" w:type="dxa"/>
            <w:gridSpan w:val="4"/>
            <w:shd w:val="clear" w:color="auto" w:fill="auto"/>
            <w:vAlign w:val="center"/>
          </w:tcPr>
          <w:p w:rsidR="00A1172B" w:rsidRPr="00A1172B" w:rsidRDefault="00A1172B" w:rsidP="007F4FCB">
            <w:pPr>
              <w:spacing w:after="0" w:line="276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3119" w:type="dxa"/>
            <w:gridSpan w:val="3"/>
            <w:shd w:val="clear" w:color="auto" w:fill="auto"/>
            <w:vAlign w:val="center"/>
          </w:tcPr>
          <w:p w:rsidR="00A1172B" w:rsidRPr="00A1172B" w:rsidRDefault="00A1172B" w:rsidP="007F4FCB">
            <w:pPr>
              <w:spacing w:after="0" w:line="276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2548" w:type="dxa"/>
            <w:gridSpan w:val="2"/>
            <w:shd w:val="clear" w:color="auto" w:fill="auto"/>
            <w:vAlign w:val="center"/>
          </w:tcPr>
          <w:p w:rsidR="00A1172B" w:rsidRPr="00A1172B" w:rsidRDefault="00A1172B" w:rsidP="007F4FCB">
            <w:pPr>
              <w:spacing w:after="0" w:line="276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A1172B" w:rsidRPr="00A1172B" w:rsidTr="007F4FCB">
        <w:trPr>
          <w:trHeight w:val="432"/>
          <w:jc w:val="center"/>
        </w:trPr>
        <w:tc>
          <w:tcPr>
            <w:tcW w:w="489" w:type="dxa"/>
            <w:gridSpan w:val="2"/>
            <w:shd w:val="clear" w:color="auto" w:fill="F7CAAC" w:themeFill="accent2" w:themeFillTint="66"/>
            <w:vAlign w:val="center"/>
          </w:tcPr>
          <w:p w:rsidR="00A1172B" w:rsidRPr="00F45A6E" w:rsidRDefault="00A1172B" w:rsidP="00F45A6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050" w:type="dxa"/>
            <w:gridSpan w:val="4"/>
            <w:shd w:val="clear" w:color="auto" w:fill="auto"/>
            <w:vAlign w:val="center"/>
          </w:tcPr>
          <w:p w:rsidR="00A1172B" w:rsidRPr="00A1172B" w:rsidRDefault="00A1172B" w:rsidP="007F4FCB">
            <w:pPr>
              <w:spacing w:after="0" w:line="276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3119" w:type="dxa"/>
            <w:gridSpan w:val="3"/>
            <w:shd w:val="clear" w:color="auto" w:fill="auto"/>
            <w:vAlign w:val="center"/>
          </w:tcPr>
          <w:p w:rsidR="00A1172B" w:rsidRPr="00A1172B" w:rsidRDefault="00A1172B" w:rsidP="007F4FCB">
            <w:pPr>
              <w:spacing w:after="0" w:line="276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2548" w:type="dxa"/>
            <w:gridSpan w:val="2"/>
            <w:shd w:val="clear" w:color="auto" w:fill="auto"/>
            <w:vAlign w:val="center"/>
          </w:tcPr>
          <w:p w:rsidR="00A1172B" w:rsidRPr="00A1172B" w:rsidRDefault="00A1172B" w:rsidP="007F4FCB">
            <w:pPr>
              <w:spacing w:after="0" w:line="276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F45A6E" w:rsidRPr="00A1172B" w:rsidTr="007F4FCB">
        <w:trPr>
          <w:trHeight w:val="432"/>
          <w:jc w:val="center"/>
        </w:trPr>
        <w:tc>
          <w:tcPr>
            <w:tcW w:w="489" w:type="dxa"/>
            <w:gridSpan w:val="2"/>
            <w:tcBorders>
              <w:bottom w:val="dotted" w:sz="4" w:space="0" w:color="auto"/>
            </w:tcBorders>
            <w:shd w:val="clear" w:color="auto" w:fill="F7CAAC" w:themeFill="accent2" w:themeFillTint="66"/>
            <w:vAlign w:val="center"/>
          </w:tcPr>
          <w:p w:rsidR="00A1172B" w:rsidRPr="00F45A6E" w:rsidRDefault="00A1172B" w:rsidP="00F45A6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050" w:type="dxa"/>
            <w:gridSpan w:val="4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A1172B" w:rsidRPr="00A1172B" w:rsidRDefault="00A1172B" w:rsidP="007F4FCB">
            <w:pPr>
              <w:spacing w:after="0" w:line="276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3119" w:type="dxa"/>
            <w:gridSpan w:val="3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A1172B" w:rsidRPr="00A1172B" w:rsidRDefault="00A1172B" w:rsidP="007F4FCB">
            <w:pPr>
              <w:spacing w:after="0" w:line="276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2548" w:type="dxa"/>
            <w:gridSpan w:val="2"/>
            <w:shd w:val="clear" w:color="auto" w:fill="auto"/>
            <w:vAlign w:val="center"/>
          </w:tcPr>
          <w:p w:rsidR="00A1172B" w:rsidRPr="00A1172B" w:rsidRDefault="00A1172B" w:rsidP="007F4FCB">
            <w:pPr>
              <w:spacing w:after="0" w:line="276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A1172B" w:rsidRPr="00A1172B" w:rsidTr="007F4FCB">
        <w:trPr>
          <w:trHeight w:val="432"/>
          <w:jc w:val="center"/>
        </w:trPr>
        <w:tc>
          <w:tcPr>
            <w:tcW w:w="489" w:type="dxa"/>
            <w:gridSpan w:val="2"/>
            <w:tcBorders>
              <w:top w:val="dotted" w:sz="4" w:space="0" w:color="auto"/>
              <w:bottom w:val="single" w:sz="4" w:space="0" w:color="000000"/>
            </w:tcBorders>
            <w:shd w:val="clear" w:color="auto" w:fill="F7CAAC" w:themeFill="accent2" w:themeFillTint="66"/>
            <w:vAlign w:val="center"/>
          </w:tcPr>
          <w:p w:rsidR="00A1172B" w:rsidRPr="00F45A6E" w:rsidRDefault="00A1172B" w:rsidP="00F45A6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050" w:type="dxa"/>
            <w:gridSpan w:val="4"/>
            <w:tcBorders>
              <w:top w:val="dotted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1172B" w:rsidRPr="00A1172B" w:rsidRDefault="00A1172B" w:rsidP="007F4FCB">
            <w:pPr>
              <w:spacing w:after="0" w:line="276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3119" w:type="dxa"/>
            <w:gridSpan w:val="3"/>
            <w:tcBorders>
              <w:top w:val="dotted" w:sz="4" w:space="0" w:color="auto"/>
              <w:bottom w:val="single" w:sz="4" w:space="0" w:color="000000"/>
            </w:tcBorders>
            <w:shd w:val="clear" w:color="auto" w:fill="auto"/>
            <w:vAlign w:val="center"/>
          </w:tcPr>
          <w:p w:rsidR="00A1172B" w:rsidRPr="00A1172B" w:rsidRDefault="00A1172B" w:rsidP="007F4FCB">
            <w:pPr>
              <w:spacing w:after="0" w:line="276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2548" w:type="dxa"/>
            <w:gridSpan w:val="2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172B" w:rsidRPr="00A1172B" w:rsidRDefault="00A1172B" w:rsidP="007F4FCB">
            <w:pPr>
              <w:spacing w:after="0" w:line="276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A1172B" w:rsidRPr="00A1172B" w:rsidTr="00F45A6E">
        <w:trPr>
          <w:trHeight w:val="567"/>
          <w:jc w:val="center"/>
        </w:trPr>
        <w:tc>
          <w:tcPr>
            <w:tcW w:w="2697" w:type="dxa"/>
            <w:gridSpan w:val="5"/>
            <w:tcBorders>
              <w:top w:val="single" w:sz="4" w:space="0" w:color="000000"/>
            </w:tcBorders>
            <w:shd w:val="clear" w:color="auto" w:fill="F4B083" w:themeFill="accent2" w:themeFillTint="99"/>
            <w:vAlign w:val="center"/>
          </w:tcPr>
          <w:p w:rsidR="00A1172B" w:rsidRPr="00A1172B" w:rsidRDefault="00A1172B" w:rsidP="00A117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1172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NAME OF THE COMPANY </w:t>
            </w:r>
          </w:p>
          <w:p w:rsidR="00A1172B" w:rsidRPr="00A1172B" w:rsidRDefault="00A1172B" w:rsidP="00A117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1172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 BE VISITED</w:t>
            </w:r>
          </w:p>
        </w:tc>
        <w:tc>
          <w:tcPr>
            <w:tcW w:w="7509" w:type="dxa"/>
            <w:gridSpan w:val="6"/>
            <w:tcBorders>
              <w:top w:val="single" w:sz="4" w:space="0" w:color="000000"/>
            </w:tcBorders>
            <w:vAlign w:val="center"/>
          </w:tcPr>
          <w:p w:rsidR="00A1172B" w:rsidRPr="00A1172B" w:rsidRDefault="00A1172B" w:rsidP="00A117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rtl/>
              </w:rPr>
            </w:pPr>
          </w:p>
          <w:p w:rsidR="00A1172B" w:rsidRPr="00A1172B" w:rsidRDefault="00A1172B" w:rsidP="00A117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A1172B" w:rsidRPr="00A1172B" w:rsidTr="00F45A6E">
        <w:trPr>
          <w:trHeight w:val="437"/>
          <w:jc w:val="center"/>
        </w:trPr>
        <w:tc>
          <w:tcPr>
            <w:tcW w:w="2697" w:type="dxa"/>
            <w:gridSpan w:val="5"/>
            <w:shd w:val="clear" w:color="auto" w:fill="F4B083" w:themeFill="accent2" w:themeFillTint="99"/>
            <w:vAlign w:val="center"/>
          </w:tcPr>
          <w:p w:rsidR="00A1172B" w:rsidRPr="00A1172B" w:rsidRDefault="00A1172B" w:rsidP="00A117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1172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LOCATION / ADDRESS</w:t>
            </w:r>
          </w:p>
        </w:tc>
        <w:tc>
          <w:tcPr>
            <w:tcW w:w="7509" w:type="dxa"/>
            <w:gridSpan w:val="6"/>
            <w:vAlign w:val="center"/>
          </w:tcPr>
          <w:p w:rsidR="00A1172B" w:rsidRPr="00A1172B" w:rsidRDefault="00A1172B" w:rsidP="00A117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A1172B" w:rsidRPr="00A1172B" w:rsidTr="00F45A6E">
        <w:trPr>
          <w:trHeight w:val="437"/>
          <w:jc w:val="center"/>
        </w:trPr>
        <w:tc>
          <w:tcPr>
            <w:tcW w:w="2697" w:type="dxa"/>
            <w:gridSpan w:val="5"/>
            <w:shd w:val="clear" w:color="auto" w:fill="F4B083" w:themeFill="accent2" w:themeFillTint="99"/>
            <w:vAlign w:val="center"/>
          </w:tcPr>
          <w:p w:rsidR="00A1172B" w:rsidRPr="00A1172B" w:rsidRDefault="00A1172B" w:rsidP="00A117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1172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CONTACT DETAILS</w:t>
            </w:r>
          </w:p>
        </w:tc>
        <w:tc>
          <w:tcPr>
            <w:tcW w:w="7509" w:type="dxa"/>
            <w:gridSpan w:val="6"/>
            <w:vAlign w:val="center"/>
          </w:tcPr>
          <w:p w:rsidR="00A1172B" w:rsidRPr="00A1172B" w:rsidRDefault="00A1172B" w:rsidP="00A117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  <w:p w:rsidR="00A1172B" w:rsidRPr="00A1172B" w:rsidRDefault="00A1172B" w:rsidP="00A117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A1172B" w:rsidRPr="00A1172B" w:rsidTr="00F45A6E">
        <w:trPr>
          <w:trHeight w:val="574"/>
          <w:jc w:val="center"/>
        </w:trPr>
        <w:tc>
          <w:tcPr>
            <w:tcW w:w="2697" w:type="dxa"/>
            <w:gridSpan w:val="5"/>
            <w:tcBorders>
              <w:bottom w:val="single" w:sz="4" w:space="0" w:color="000000"/>
            </w:tcBorders>
            <w:shd w:val="clear" w:color="auto" w:fill="F4B083" w:themeFill="accent2" w:themeFillTint="99"/>
            <w:vAlign w:val="center"/>
          </w:tcPr>
          <w:p w:rsidR="00A1172B" w:rsidRPr="00A1172B" w:rsidRDefault="00A1172B" w:rsidP="00A117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1172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Primary Area/Section(s) to be Visited in the Company</w:t>
            </w:r>
          </w:p>
        </w:tc>
        <w:tc>
          <w:tcPr>
            <w:tcW w:w="7509" w:type="dxa"/>
            <w:gridSpan w:val="6"/>
            <w:tcBorders>
              <w:bottom w:val="single" w:sz="4" w:space="0" w:color="000000"/>
            </w:tcBorders>
            <w:vAlign w:val="center"/>
          </w:tcPr>
          <w:p w:rsidR="00A1172B" w:rsidRPr="00A1172B" w:rsidRDefault="00A1172B" w:rsidP="00A117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  <w:p w:rsidR="00A1172B" w:rsidRPr="00A1172B" w:rsidRDefault="00A1172B" w:rsidP="00A117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  <w:p w:rsidR="00A1172B" w:rsidRPr="00A1172B" w:rsidRDefault="00A1172B" w:rsidP="00A117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A1172B" w:rsidRPr="00A1172B" w:rsidTr="00F45A6E">
        <w:trPr>
          <w:trHeight w:val="353"/>
          <w:jc w:val="center"/>
        </w:trPr>
        <w:tc>
          <w:tcPr>
            <w:tcW w:w="2697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F4B083" w:themeFill="accent2" w:themeFillTint="99"/>
            <w:vAlign w:val="center"/>
          </w:tcPr>
          <w:p w:rsidR="00A1172B" w:rsidRPr="00A1172B" w:rsidRDefault="00A1172B" w:rsidP="00A117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117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DATE OF THE VISIT</w:t>
            </w:r>
          </w:p>
        </w:tc>
        <w:tc>
          <w:tcPr>
            <w:tcW w:w="2872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F4B083" w:themeFill="accent2" w:themeFillTint="99"/>
            <w:vAlign w:val="center"/>
          </w:tcPr>
          <w:p w:rsidR="00A1172B" w:rsidRPr="00A1172B" w:rsidRDefault="00A1172B" w:rsidP="00A117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117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DAY</w:t>
            </w:r>
          </w:p>
        </w:tc>
        <w:tc>
          <w:tcPr>
            <w:tcW w:w="4637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F4B083" w:themeFill="accent2" w:themeFillTint="99"/>
            <w:vAlign w:val="center"/>
          </w:tcPr>
          <w:p w:rsidR="00A1172B" w:rsidRPr="00A1172B" w:rsidRDefault="00A1172B" w:rsidP="00A117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1172B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TIME</w:t>
            </w:r>
          </w:p>
        </w:tc>
      </w:tr>
      <w:tr w:rsidR="00A1172B" w:rsidRPr="00A1172B" w:rsidTr="00F45A6E">
        <w:trPr>
          <w:trHeight w:val="377"/>
          <w:jc w:val="center"/>
        </w:trPr>
        <w:tc>
          <w:tcPr>
            <w:tcW w:w="2697" w:type="dxa"/>
            <w:gridSpan w:val="5"/>
            <w:vMerge w:val="restart"/>
            <w:tcBorders>
              <w:top w:val="single" w:sz="4" w:space="0" w:color="000000"/>
            </w:tcBorders>
            <w:vAlign w:val="center"/>
          </w:tcPr>
          <w:p w:rsidR="00A1172B" w:rsidRPr="00A1172B" w:rsidRDefault="00A1172B" w:rsidP="00A117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72" w:type="dxa"/>
            <w:gridSpan w:val="2"/>
            <w:vMerge w:val="restart"/>
            <w:tcBorders>
              <w:top w:val="single" w:sz="4" w:space="0" w:color="000000"/>
            </w:tcBorders>
            <w:vAlign w:val="center"/>
          </w:tcPr>
          <w:p w:rsidR="00A1172B" w:rsidRPr="00A1172B" w:rsidRDefault="00A1172B" w:rsidP="00A117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1172B" w:rsidRPr="00A1172B" w:rsidRDefault="00A1172B" w:rsidP="00A117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1172B" w:rsidRPr="00A1172B" w:rsidRDefault="00A1172B" w:rsidP="00A117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  <w:p w:rsidR="00A1172B" w:rsidRPr="00A1172B" w:rsidRDefault="00A1172B" w:rsidP="00A117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31" w:type="dxa"/>
            <w:gridSpan w:val="3"/>
            <w:tcBorders>
              <w:top w:val="single" w:sz="4" w:space="0" w:color="000000"/>
            </w:tcBorders>
            <w:shd w:val="clear" w:color="auto" w:fill="F7CAAC" w:themeFill="accent2" w:themeFillTint="66"/>
            <w:vAlign w:val="center"/>
          </w:tcPr>
          <w:p w:rsidR="00A1172B" w:rsidRPr="00A1172B" w:rsidRDefault="00A1172B" w:rsidP="00A117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1172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FROM</w:t>
            </w:r>
          </w:p>
        </w:tc>
        <w:tc>
          <w:tcPr>
            <w:tcW w:w="2406" w:type="dxa"/>
            <w:tcBorders>
              <w:top w:val="single" w:sz="4" w:space="0" w:color="000000"/>
            </w:tcBorders>
            <w:shd w:val="clear" w:color="auto" w:fill="F7CAAC" w:themeFill="accent2" w:themeFillTint="66"/>
            <w:vAlign w:val="center"/>
          </w:tcPr>
          <w:p w:rsidR="00A1172B" w:rsidRPr="00A1172B" w:rsidRDefault="00A1172B" w:rsidP="00A117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A1172B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</w:t>
            </w:r>
          </w:p>
        </w:tc>
      </w:tr>
      <w:tr w:rsidR="00A1172B" w:rsidRPr="00A1172B" w:rsidTr="006245B6">
        <w:trPr>
          <w:trHeight w:val="365"/>
          <w:jc w:val="center"/>
        </w:trPr>
        <w:tc>
          <w:tcPr>
            <w:tcW w:w="2697" w:type="dxa"/>
            <w:gridSpan w:val="5"/>
            <w:vMerge/>
            <w:tcBorders>
              <w:bottom w:val="single" w:sz="4" w:space="0" w:color="000000"/>
            </w:tcBorders>
            <w:vAlign w:val="center"/>
          </w:tcPr>
          <w:p w:rsidR="00A1172B" w:rsidRPr="00A1172B" w:rsidRDefault="00A1172B" w:rsidP="00A117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2872" w:type="dxa"/>
            <w:gridSpan w:val="2"/>
            <w:vMerge/>
            <w:tcBorders>
              <w:bottom w:val="single" w:sz="4" w:space="0" w:color="000000"/>
            </w:tcBorders>
            <w:vAlign w:val="center"/>
          </w:tcPr>
          <w:p w:rsidR="00A1172B" w:rsidRPr="00A1172B" w:rsidRDefault="00A1172B" w:rsidP="00A117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2231" w:type="dxa"/>
            <w:gridSpan w:val="3"/>
            <w:tcBorders>
              <w:bottom w:val="single" w:sz="4" w:space="0" w:color="000000"/>
            </w:tcBorders>
            <w:vAlign w:val="center"/>
          </w:tcPr>
          <w:p w:rsidR="00A1172B" w:rsidRPr="00A1172B" w:rsidRDefault="00A1172B" w:rsidP="00A117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2406" w:type="dxa"/>
            <w:tcBorders>
              <w:bottom w:val="single" w:sz="4" w:space="0" w:color="000000"/>
            </w:tcBorders>
            <w:vAlign w:val="center"/>
          </w:tcPr>
          <w:p w:rsidR="00A1172B" w:rsidRPr="00A1172B" w:rsidRDefault="00A1172B" w:rsidP="00A117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</w:rPr>
            </w:pPr>
          </w:p>
        </w:tc>
      </w:tr>
      <w:tr w:rsidR="00A1172B" w:rsidRPr="00A1172B" w:rsidTr="00F45A6E">
        <w:trPr>
          <w:trHeight w:val="365"/>
          <w:jc w:val="center"/>
        </w:trPr>
        <w:tc>
          <w:tcPr>
            <w:tcW w:w="10206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F4B083" w:themeFill="accent2" w:themeFillTint="99"/>
            <w:vAlign w:val="center"/>
          </w:tcPr>
          <w:p w:rsidR="00A1172B" w:rsidRPr="00A1172B" w:rsidRDefault="00A1172B" w:rsidP="00A117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A1172B">
              <w:rPr>
                <w:rFonts w:ascii="Arial" w:eastAsia="Times New Roman" w:hAnsi="Arial" w:cs="Arial"/>
                <w:b/>
                <w:bCs/>
                <w:color w:val="000000"/>
              </w:rPr>
              <w:t>PURPOSE(S) OF THE VISIT</w:t>
            </w:r>
          </w:p>
        </w:tc>
      </w:tr>
      <w:tr w:rsidR="00A1172B" w:rsidRPr="00A1172B" w:rsidTr="007F4FCB">
        <w:trPr>
          <w:trHeight w:val="432"/>
          <w:jc w:val="center"/>
        </w:trPr>
        <w:tc>
          <w:tcPr>
            <w:tcW w:w="435" w:type="dxa"/>
            <w:tcBorders>
              <w:top w:val="single" w:sz="4" w:space="0" w:color="000000"/>
            </w:tcBorders>
            <w:shd w:val="clear" w:color="auto" w:fill="F7CAAC" w:themeFill="accent2" w:themeFillTint="66"/>
            <w:vAlign w:val="center"/>
          </w:tcPr>
          <w:p w:rsidR="00A1172B" w:rsidRPr="00F45A6E" w:rsidRDefault="00A1172B" w:rsidP="00F45A6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771" w:type="dxa"/>
            <w:gridSpan w:val="10"/>
            <w:tcBorders>
              <w:top w:val="single" w:sz="4" w:space="0" w:color="000000"/>
            </w:tcBorders>
            <w:shd w:val="clear" w:color="auto" w:fill="auto"/>
            <w:vAlign w:val="center"/>
          </w:tcPr>
          <w:p w:rsidR="00A1172B" w:rsidRPr="00A1172B" w:rsidRDefault="00A1172B" w:rsidP="00A117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</w:rPr>
            </w:pPr>
            <w:bookmarkStart w:id="0" w:name="_GoBack"/>
            <w:bookmarkEnd w:id="0"/>
          </w:p>
        </w:tc>
      </w:tr>
      <w:tr w:rsidR="00A1172B" w:rsidRPr="00A1172B" w:rsidTr="007F4FCB">
        <w:trPr>
          <w:trHeight w:val="432"/>
          <w:jc w:val="center"/>
        </w:trPr>
        <w:tc>
          <w:tcPr>
            <w:tcW w:w="435" w:type="dxa"/>
            <w:shd w:val="clear" w:color="auto" w:fill="F7CAAC" w:themeFill="accent2" w:themeFillTint="66"/>
            <w:vAlign w:val="center"/>
          </w:tcPr>
          <w:p w:rsidR="00A1172B" w:rsidRPr="00F45A6E" w:rsidRDefault="00A1172B" w:rsidP="00F45A6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771" w:type="dxa"/>
            <w:gridSpan w:val="10"/>
            <w:shd w:val="clear" w:color="auto" w:fill="auto"/>
            <w:vAlign w:val="center"/>
          </w:tcPr>
          <w:p w:rsidR="00A1172B" w:rsidRPr="00A1172B" w:rsidRDefault="00A1172B" w:rsidP="00A117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</w:tr>
      <w:tr w:rsidR="00A1172B" w:rsidRPr="00A1172B" w:rsidTr="007F4FCB">
        <w:trPr>
          <w:trHeight w:val="432"/>
          <w:jc w:val="center"/>
        </w:trPr>
        <w:tc>
          <w:tcPr>
            <w:tcW w:w="435" w:type="dxa"/>
            <w:shd w:val="clear" w:color="auto" w:fill="F7CAAC" w:themeFill="accent2" w:themeFillTint="66"/>
            <w:vAlign w:val="center"/>
          </w:tcPr>
          <w:p w:rsidR="00A1172B" w:rsidRPr="00F45A6E" w:rsidRDefault="00A1172B" w:rsidP="00F45A6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771" w:type="dxa"/>
            <w:gridSpan w:val="10"/>
            <w:shd w:val="clear" w:color="auto" w:fill="auto"/>
            <w:vAlign w:val="center"/>
          </w:tcPr>
          <w:p w:rsidR="00A1172B" w:rsidRPr="00A1172B" w:rsidRDefault="00A1172B" w:rsidP="00A117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</w:tr>
      <w:tr w:rsidR="00A1172B" w:rsidRPr="00A1172B" w:rsidTr="007F4FCB">
        <w:trPr>
          <w:trHeight w:val="432"/>
          <w:jc w:val="center"/>
        </w:trPr>
        <w:tc>
          <w:tcPr>
            <w:tcW w:w="435" w:type="dxa"/>
            <w:tcBorders>
              <w:bottom w:val="single" w:sz="4" w:space="0" w:color="000000"/>
            </w:tcBorders>
            <w:shd w:val="clear" w:color="auto" w:fill="F7CAAC" w:themeFill="accent2" w:themeFillTint="66"/>
            <w:vAlign w:val="center"/>
          </w:tcPr>
          <w:p w:rsidR="00A1172B" w:rsidRPr="00F45A6E" w:rsidRDefault="00A1172B" w:rsidP="00F45A6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771" w:type="dxa"/>
            <w:gridSpan w:val="10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A1172B" w:rsidRPr="00A1172B" w:rsidRDefault="00A1172B" w:rsidP="00A117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FFFFFF"/>
              </w:rPr>
            </w:pPr>
          </w:p>
        </w:tc>
      </w:tr>
      <w:tr w:rsidR="00A1172B" w:rsidRPr="00A1172B" w:rsidTr="00F45A6E">
        <w:trPr>
          <w:trHeight w:val="332"/>
          <w:jc w:val="center"/>
        </w:trPr>
        <w:tc>
          <w:tcPr>
            <w:tcW w:w="2413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4B083" w:themeFill="accent2" w:themeFillTint="99"/>
            <w:vAlign w:val="center"/>
          </w:tcPr>
          <w:p w:rsidR="00A1172B" w:rsidRPr="00A1172B" w:rsidRDefault="00A1172B" w:rsidP="00A117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</w:p>
        </w:tc>
        <w:tc>
          <w:tcPr>
            <w:tcW w:w="3686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F4B083" w:themeFill="accent2" w:themeFillTint="99"/>
            <w:vAlign w:val="center"/>
          </w:tcPr>
          <w:p w:rsidR="00A1172B" w:rsidRPr="00A1172B" w:rsidRDefault="00A1172B" w:rsidP="00A117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1172B">
              <w:rPr>
                <w:rFonts w:ascii="Arial" w:eastAsia="Times New Roman" w:hAnsi="Arial" w:cs="Arial"/>
                <w:b/>
                <w:bCs/>
                <w:color w:val="000000"/>
              </w:rPr>
              <w:t>REQUESTED BY</w:t>
            </w:r>
          </w:p>
        </w:tc>
        <w:tc>
          <w:tcPr>
            <w:tcW w:w="4107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F4B083" w:themeFill="accent2" w:themeFillTint="99"/>
            <w:vAlign w:val="center"/>
          </w:tcPr>
          <w:p w:rsidR="00A1172B" w:rsidRPr="00A1172B" w:rsidRDefault="00A1172B" w:rsidP="00A117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A1172B">
              <w:rPr>
                <w:rFonts w:ascii="Arial" w:eastAsia="Times New Roman" w:hAnsi="Arial" w:cs="Arial"/>
                <w:b/>
                <w:bCs/>
                <w:color w:val="000000"/>
              </w:rPr>
              <w:t>APPROVED BY</w:t>
            </w:r>
          </w:p>
        </w:tc>
      </w:tr>
      <w:tr w:rsidR="00A1172B" w:rsidRPr="00A1172B" w:rsidTr="00F45A6E">
        <w:trPr>
          <w:trHeight w:val="365"/>
          <w:jc w:val="center"/>
        </w:trPr>
        <w:tc>
          <w:tcPr>
            <w:tcW w:w="2419" w:type="dxa"/>
            <w:gridSpan w:val="4"/>
            <w:tcBorders>
              <w:top w:val="single" w:sz="4" w:space="0" w:color="000000"/>
            </w:tcBorders>
            <w:shd w:val="clear" w:color="auto" w:fill="F7CAAC" w:themeFill="accent2" w:themeFillTint="66"/>
            <w:vAlign w:val="center"/>
          </w:tcPr>
          <w:p w:rsidR="00A1172B" w:rsidRPr="00A1172B" w:rsidRDefault="00A1172B" w:rsidP="00A117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1172B">
              <w:rPr>
                <w:rFonts w:ascii="Arial" w:eastAsia="Times New Roman" w:hAnsi="Arial" w:cs="Arial"/>
                <w:b/>
                <w:bCs/>
              </w:rPr>
              <w:t>Name / Title</w:t>
            </w:r>
          </w:p>
        </w:tc>
        <w:tc>
          <w:tcPr>
            <w:tcW w:w="3680" w:type="dxa"/>
            <w:gridSpan w:val="4"/>
            <w:tcBorders>
              <w:top w:val="single" w:sz="4" w:space="0" w:color="000000"/>
            </w:tcBorders>
            <w:vAlign w:val="center"/>
          </w:tcPr>
          <w:p w:rsidR="00A1172B" w:rsidRPr="00A1172B" w:rsidRDefault="00A1172B" w:rsidP="00A1172B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1172B" w:rsidRPr="00A1172B" w:rsidRDefault="00A1172B" w:rsidP="00A1172B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1172B" w:rsidRPr="00A1172B" w:rsidRDefault="00A1172B" w:rsidP="00A1172B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4107" w:type="dxa"/>
            <w:gridSpan w:val="3"/>
            <w:tcBorders>
              <w:top w:val="single" w:sz="4" w:space="0" w:color="000000"/>
            </w:tcBorders>
            <w:vAlign w:val="center"/>
          </w:tcPr>
          <w:p w:rsidR="00A1172B" w:rsidRPr="00A1172B" w:rsidRDefault="00A1172B" w:rsidP="00A1172B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  <w:tr w:rsidR="00A1172B" w:rsidRPr="00A1172B" w:rsidTr="00F45A6E">
        <w:trPr>
          <w:trHeight w:val="564"/>
          <w:jc w:val="center"/>
        </w:trPr>
        <w:tc>
          <w:tcPr>
            <w:tcW w:w="2419" w:type="dxa"/>
            <w:gridSpan w:val="4"/>
            <w:shd w:val="clear" w:color="auto" w:fill="F7CAAC" w:themeFill="accent2" w:themeFillTint="66"/>
            <w:vAlign w:val="center"/>
          </w:tcPr>
          <w:p w:rsidR="00A1172B" w:rsidRPr="00A1172B" w:rsidRDefault="00A1172B" w:rsidP="00A1172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1172B">
              <w:rPr>
                <w:rFonts w:ascii="Arial" w:eastAsia="Times New Roman" w:hAnsi="Arial" w:cs="Arial"/>
                <w:b/>
                <w:bCs/>
              </w:rPr>
              <w:t>Signature / Date</w:t>
            </w:r>
          </w:p>
        </w:tc>
        <w:tc>
          <w:tcPr>
            <w:tcW w:w="3680" w:type="dxa"/>
            <w:gridSpan w:val="4"/>
            <w:vAlign w:val="center"/>
          </w:tcPr>
          <w:p w:rsidR="00A1172B" w:rsidRPr="00A1172B" w:rsidRDefault="00A1172B" w:rsidP="00A1172B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1172B" w:rsidRPr="00A1172B" w:rsidRDefault="00A1172B" w:rsidP="00A1172B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  <w:p w:rsidR="00A1172B" w:rsidRPr="00A1172B" w:rsidRDefault="00A1172B" w:rsidP="00A1172B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  <w:tc>
          <w:tcPr>
            <w:tcW w:w="4107" w:type="dxa"/>
            <w:gridSpan w:val="3"/>
            <w:vAlign w:val="center"/>
          </w:tcPr>
          <w:p w:rsidR="00A1172B" w:rsidRPr="00A1172B" w:rsidRDefault="00A1172B" w:rsidP="00A1172B">
            <w:pPr>
              <w:spacing w:after="0" w:line="240" w:lineRule="auto"/>
              <w:rPr>
                <w:rFonts w:ascii="Arial" w:eastAsia="Times New Roman" w:hAnsi="Arial" w:cs="Arial"/>
              </w:rPr>
            </w:pPr>
          </w:p>
        </w:tc>
      </w:tr>
    </w:tbl>
    <w:p w:rsidR="00014210" w:rsidRPr="00A1172B" w:rsidRDefault="00A1172B" w:rsidP="00A1172B">
      <w:pPr>
        <w:spacing w:before="60" w:after="0" w:line="240" w:lineRule="auto"/>
        <w:rPr>
          <w:rFonts w:ascii="Arial" w:eastAsia="Times New Roman" w:hAnsi="Arial" w:cs="Arial"/>
          <w:sz w:val="18"/>
          <w:szCs w:val="18"/>
        </w:rPr>
      </w:pPr>
      <w:r w:rsidRPr="00A1172B">
        <w:rPr>
          <w:rFonts w:ascii="Arial" w:eastAsia="Times New Roman" w:hAnsi="Arial" w:cs="Arial"/>
          <w:sz w:val="18"/>
          <w:szCs w:val="18"/>
        </w:rPr>
        <w:t xml:space="preserve"> cc: Managing Director / File</w:t>
      </w:r>
      <w:r w:rsidRPr="00A1172B">
        <w:rPr>
          <w:rFonts w:ascii="Arial" w:eastAsia="Times New Roman" w:hAnsi="Arial" w:cs="Arial"/>
          <w:sz w:val="18"/>
          <w:szCs w:val="18"/>
        </w:rPr>
        <w:tab/>
      </w:r>
    </w:p>
    <w:sectPr w:rsidR="00014210" w:rsidRPr="00A1172B" w:rsidSect="0096025F">
      <w:headerReference w:type="even" r:id="rId7"/>
      <w:headerReference w:type="default" r:id="rId8"/>
      <w:headerReference w:type="first" r:id="rId9"/>
      <w:pgSz w:w="12240" w:h="15840" w:code="1"/>
      <w:pgMar w:top="1886" w:right="1022" w:bottom="1008" w:left="1022" w:header="720" w:footer="720" w:gutter="0"/>
      <w:cols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EDF" w:rsidRDefault="009C7EDF" w:rsidP="007F5A7C">
      <w:pPr>
        <w:spacing w:after="0" w:line="240" w:lineRule="auto"/>
      </w:pPr>
      <w:r>
        <w:separator/>
      </w:r>
    </w:p>
  </w:endnote>
  <w:endnote w:type="continuationSeparator" w:id="0">
    <w:p w:rsidR="009C7EDF" w:rsidRDefault="009C7EDF" w:rsidP="007F5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BAA236E-530E-4B8C-ADC8-C1A923EB3693}"/>
    <w:embedBold r:id="rId2" w:fontKey="{1636BCA3-EB6A-45FA-900C-C9389A732B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369CD6D-BFBF-468B-BE5A-6ED0F654512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8E0A4D6F-46E7-4BCC-9DDC-06E1240EFCF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EDF" w:rsidRDefault="009C7EDF" w:rsidP="007F5A7C">
      <w:pPr>
        <w:spacing w:after="0" w:line="240" w:lineRule="auto"/>
      </w:pPr>
      <w:r>
        <w:separator/>
      </w:r>
    </w:p>
  </w:footnote>
  <w:footnote w:type="continuationSeparator" w:id="0">
    <w:p w:rsidR="009C7EDF" w:rsidRDefault="009C7EDF" w:rsidP="007F5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A7C" w:rsidRDefault="009C7EDF">
    <w:pPr>
      <w:pStyle w:val="Header"/>
    </w:pPr>
    <w:r>
      <w:rPr>
        <w:noProof/>
      </w:rPr>
      <w:pict w14:anchorId="6AD3FD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237938" o:spid="_x0000_s2056" type="#_x0000_t75" style="position:absolute;margin-left:0;margin-top:0;width:612.25pt;height:792.25pt;z-index:-251660288;mso-position-horizontal:center;mso-position-horizontal-relative:margin;mso-position-vertical:center;mso-position-vertical-relative:margin" o:allowincell="f">
          <v:imagedata r:id="rId1" o:title="Letter_-1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A7C" w:rsidRDefault="0016377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5844A14" wp14:editId="702542F0">
              <wp:simplePos x="0" y="0"/>
              <wp:positionH relativeFrom="column">
                <wp:posOffset>-286756</wp:posOffset>
              </wp:positionH>
              <wp:positionV relativeFrom="paragraph">
                <wp:posOffset>672465</wp:posOffset>
              </wp:positionV>
              <wp:extent cx="7019925" cy="8436634"/>
              <wp:effectExtent l="0" t="0" r="2857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19925" cy="8436634"/>
                        <a:chOff x="0" y="-60382"/>
                        <a:chExt cx="7019925" cy="8453404"/>
                      </a:xfrm>
                    </wpg:grpSpPr>
                    <wps:wsp>
                      <wps:cNvPr id="3" name="AutoShape 2"/>
                      <wps:cNvSpPr>
                        <a:spLocks noChangeArrowheads="1"/>
                      </wps:cNvSpPr>
                      <wps:spPr bwMode="auto">
                        <a:xfrm>
                          <a:off x="0" y="-60382"/>
                          <a:ext cx="7019925" cy="8228672"/>
                        </a:xfrm>
                        <a:prstGeom prst="roundRect">
                          <a:avLst>
                            <a:gd name="adj" fmla="val 1639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34506" y="8126083"/>
                          <a:ext cx="6984952" cy="266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63776" w:rsidRPr="00163776" w:rsidRDefault="00163776" w:rsidP="00F45A6E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163776">
                              <w:rPr>
                                <w:sz w:val="18"/>
                                <w:szCs w:val="18"/>
                              </w:rPr>
                              <w:t xml:space="preserve">Form# </w:t>
                            </w:r>
                            <w:r w:rsidRPr="0016377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 w:rsidRPr="00163776">
                              <w:rPr>
                                <w:b/>
                                <w:bCs/>
                                <w:color w:val="00642D"/>
                                <w:sz w:val="18"/>
                                <w:szCs w:val="18"/>
                              </w:rPr>
                              <w:t>600</w:t>
                            </w:r>
                            <w:r w:rsidRPr="0016377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-</w:t>
                            </w:r>
                            <w:r w:rsidR="00F45A6E">
                              <w:rPr>
                                <w:b/>
                                <w:bCs/>
                                <w:color w:val="00642D"/>
                                <w:sz w:val="18"/>
                                <w:szCs w:val="18"/>
                              </w:rPr>
                              <w:t>13</w:t>
                            </w:r>
                            <w:r w:rsidRPr="0016377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163776">
                              <w:rPr>
                                <w:sz w:val="18"/>
                                <w:szCs w:val="18"/>
                              </w:rPr>
                              <w:t>rev.</w:t>
                            </w:r>
                            <w:r w:rsidR="00F45A6E">
                              <w:rPr>
                                <w:sz w:val="18"/>
                                <w:szCs w:val="18"/>
                              </w:rPr>
                              <w:t>a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844A14" id="Group 5" o:spid="_x0000_s1026" style="position:absolute;margin-left:-22.6pt;margin-top:52.95pt;width:552.75pt;height:664.3pt;z-index:251661312;mso-height-relative:margin" coordorigin=",-603" coordsize="70199,84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">
              <v:roundrect id="AutoShape 2" o:spid="_x0000_s1027" style="position:absolute;top:-603;width:70199;height:82285;visibility:visible;mso-wrap-style:square;v-text-anchor:top" arcsize="10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" fillcolor="white [3201]" strokecolor="#ed7d31 [3205]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left:345;top:81260;width:69849;height:2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" filled="f" stroked="f" strokeweight="1pt">
                <v:textbox>
                  <w:txbxContent>
                    <w:p w:rsidR="00163776" w:rsidRPr="00163776" w:rsidRDefault="00163776" w:rsidP="00F45A6E">
                      <w:pPr>
                        <w:rPr>
                          <w:sz w:val="18"/>
                          <w:szCs w:val="18"/>
                        </w:rPr>
                      </w:pPr>
                      <w:r w:rsidRPr="00163776">
                        <w:rPr>
                          <w:sz w:val="18"/>
                          <w:szCs w:val="18"/>
                        </w:rPr>
                        <w:t xml:space="preserve">Form# </w:t>
                      </w:r>
                      <w:r w:rsidRPr="00163776">
                        <w:rPr>
                          <w:b/>
                          <w:bCs/>
                          <w:sz w:val="18"/>
                          <w:szCs w:val="18"/>
                        </w:rPr>
                        <w:t>F</w:t>
                      </w:r>
                      <w:r w:rsidRPr="00163776">
                        <w:rPr>
                          <w:b/>
                          <w:bCs/>
                          <w:color w:val="00642D"/>
                          <w:sz w:val="18"/>
                          <w:szCs w:val="18"/>
                        </w:rPr>
                        <w:t>600</w:t>
                      </w:r>
                      <w:r w:rsidRPr="00163776">
                        <w:rPr>
                          <w:b/>
                          <w:bCs/>
                          <w:sz w:val="18"/>
                          <w:szCs w:val="18"/>
                        </w:rPr>
                        <w:t>-</w:t>
                      </w:r>
                      <w:r w:rsidR="00F45A6E">
                        <w:rPr>
                          <w:b/>
                          <w:bCs/>
                          <w:color w:val="00642D"/>
                          <w:sz w:val="18"/>
                          <w:szCs w:val="18"/>
                        </w:rPr>
                        <w:t>13</w:t>
                      </w:r>
                      <w:r w:rsidRPr="00163776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proofErr w:type="gramStart"/>
                      <w:r w:rsidRPr="00163776">
                        <w:rPr>
                          <w:sz w:val="18"/>
                          <w:szCs w:val="18"/>
                        </w:rPr>
                        <w:t>rev.</w:t>
                      </w:r>
                      <w:r w:rsidR="00F45A6E">
                        <w:rPr>
                          <w:sz w:val="18"/>
                          <w:szCs w:val="18"/>
                        </w:rPr>
                        <w:t>a</w:t>
                      </w:r>
                      <w:proofErr w:type="spellEnd"/>
                      <w:proofErr w:type="gramEnd"/>
                    </w:p>
                  </w:txbxContent>
                </v:textbox>
              </v:shape>
            </v:group>
          </w:pict>
        </mc:Fallback>
      </mc:AlternateContent>
    </w:r>
    <w:r w:rsidR="00433162">
      <w:rPr>
        <w:noProof/>
      </w:rPr>
      <w:drawing>
        <wp:anchor distT="0" distB="0" distL="114300" distR="114300" simplePos="0" relativeHeight="251657216" behindDoc="1" locked="0" layoutInCell="1" allowOverlap="1" wp14:anchorId="3A11F32A" wp14:editId="1BAC47C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743825" cy="9772650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R-background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825" cy="9772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5A7C" w:rsidRDefault="009C7EDF">
    <w:pPr>
      <w:pStyle w:val="Header"/>
    </w:pPr>
    <w:r>
      <w:rPr>
        <w:noProof/>
      </w:rPr>
      <w:pict w14:anchorId="25B802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49237937" o:spid="_x0000_s2055" type="#_x0000_t75" style="position:absolute;margin-left:0;margin-top:0;width:612.25pt;height:792.25pt;z-index:-251661312;mso-position-horizontal:center;mso-position-horizontal-relative:margin;mso-position-vertical:center;mso-position-vertical-relative:margin" o:allowincell="f">
          <v:imagedata r:id="rId1" o:title="Letter_-1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815706"/>
    <w:multiLevelType w:val="hybridMultilevel"/>
    <w:tmpl w:val="D35E6F88"/>
    <w:lvl w:ilvl="0" w:tplc="AC1E67D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B95159"/>
    <w:multiLevelType w:val="hybridMultilevel"/>
    <w:tmpl w:val="18F4B0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63EC1CB3"/>
    <w:multiLevelType w:val="hybridMultilevel"/>
    <w:tmpl w:val="8B303F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gutterAtTop/>
  <w:proofState w:spelling="clean" w:grammar="clean"/>
  <w:attachedTemplate r:id="rId1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72B"/>
    <w:rsid w:val="00014210"/>
    <w:rsid w:val="00021BAF"/>
    <w:rsid w:val="000C0EED"/>
    <w:rsid w:val="000D4B70"/>
    <w:rsid w:val="00104E4F"/>
    <w:rsid w:val="00143D86"/>
    <w:rsid w:val="00163776"/>
    <w:rsid w:val="001B231D"/>
    <w:rsid w:val="001C4F3A"/>
    <w:rsid w:val="00231801"/>
    <w:rsid w:val="002B59AE"/>
    <w:rsid w:val="00317B84"/>
    <w:rsid w:val="003C553E"/>
    <w:rsid w:val="003E7EC7"/>
    <w:rsid w:val="00433162"/>
    <w:rsid w:val="0046672E"/>
    <w:rsid w:val="005A1873"/>
    <w:rsid w:val="005C669F"/>
    <w:rsid w:val="005F4D44"/>
    <w:rsid w:val="00616A8E"/>
    <w:rsid w:val="0068253A"/>
    <w:rsid w:val="00691E57"/>
    <w:rsid w:val="006F2D9A"/>
    <w:rsid w:val="007853CF"/>
    <w:rsid w:val="007C6974"/>
    <w:rsid w:val="007F4FCB"/>
    <w:rsid w:val="007F5A7C"/>
    <w:rsid w:val="00843BF3"/>
    <w:rsid w:val="0086000C"/>
    <w:rsid w:val="008A0B2D"/>
    <w:rsid w:val="008A2690"/>
    <w:rsid w:val="00904CB3"/>
    <w:rsid w:val="00907C41"/>
    <w:rsid w:val="009107AC"/>
    <w:rsid w:val="0096025F"/>
    <w:rsid w:val="00976742"/>
    <w:rsid w:val="009C7BA1"/>
    <w:rsid w:val="009C7EDF"/>
    <w:rsid w:val="00A1172B"/>
    <w:rsid w:val="00A4637E"/>
    <w:rsid w:val="00A832EF"/>
    <w:rsid w:val="00AA3D06"/>
    <w:rsid w:val="00AC0658"/>
    <w:rsid w:val="00B324B9"/>
    <w:rsid w:val="00B349DC"/>
    <w:rsid w:val="00B711B8"/>
    <w:rsid w:val="00C05DA9"/>
    <w:rsid w:val="00C14DA9"/>
    <w:rsid w:val="00C14E9D"/>
    <w:rsid w:val="00C82767"/>
    <w:rsid w:val="00CD4B3D"/>
    <w:rsid w:val="00CE00EA"/>
    <w:rsid w:val="00D10C29"/>
    <w:rsid w:val="00E209B5"/>
    <w:rsid w:val="00E338A7"/>
    <w:rsid w:val="00E80E6F"/>
    <w:rsid w:val="00E92347"/>
    <w:rsid w:val="00EF6FFB"/>
    <w:rsid w:val="00F03B9D"/>
    <w:rsid w:val="00F457D7"/>
    <w:rsid w:val="00F45A6E"/>
    <w:rsid w:val="00F62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133F7330"/>
  <w14:defaultImageDpi w14:val="32767"/>
  <w15:chartTrackingRefBased/>
  <w15:docId w15:val="{9D9D0B12-2CD9-4EA7-8186-40F70AA3E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5A7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5A7C"/>
  </w:style>
  <w:style w:type="paragraph" w:styleId="Footer">
    <w:name w:val="footer"/>
    <w:basedOn w:val="Normal"/>
    <w:link w:val="FooterChar"/>
    <w:uiPriority w:val="99"/>
    <w:unhideWhenUsed/>
    <w:rsid w:val="007F5A7C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5A7C"/>
  </w:style>
  <w:style w:type="paragraph" w:styleId="ListParagraph">
    <w:name w:val="List Paragraph"/>
    <w:basedOn w:val="Normal"/>
    <w:uiPriority w:val="34"/>
    <w:qFormat/>
    <w:rsid w:val="00014210"/>
    <w:pPr>
      <w:ind w:left="720"/>
      <w:contextualSpacing/>
    </w:pPr>
  </w:style>
  <w:style w:type="table" w:styleId="TableGrid">
    <w:name w:val="Table Grid"/>
    <w:basedOn w:val="TableNormal"/>
    <w:rsid w:val="00AC06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1">
    <w:name w:val="Table Grid1"/>
    <w:basedOn w:val="TableNormal"/>
    <w:next w:val="TableGrid"/>
    <w:rsid w:val="009107AC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38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38A7"/>
    <w:rPr>
      <w:rFonts w:ascii="Segoe UI" w:hAnsi="Segoe UI" w:cs="Segoe UI"/>
      <w:sz w:val="18"/>
      <w:szCs w:val="18"/>
    </w:rPr>
  </w:style>
  <w:style w:type="table" w:customStyle="1" w:styleId="TableGrid2">
    <w:name w:val="Table Grid2"/>
    <w:basedOn w:val="TableNormal"/>
    <w:next w:val="TableGrid"/>
    <w:rsid w:val="00F45A6E"/>
    <w:pPr>
      <w:spacing w:after="0" w:line="240" w:lineRule="auto"/>
    </w:pPr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zal_np\Documents\Custom%20Office%20Templates\Industrial%20Relation%20template%20(potrait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750C4D716E6B468121F960B2ECD2A1" ma:contentTypeVersion="1" ma:contentTypeDescription="Create a new document." ma:contentTypeScope="" ma:versionID="23214d16a62035c801010d5c985f1339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E3C42A0-6544-441B-9ACA-52200AD803FC}"/>
</file>

<file path=customXml/itemProps2.xml><?xml version="1.0" encoding="utf-8"?>
<ds:datastoreItem xmlns:ds="http://schemas.openxmlformats.org/officeDocument/2006/customXml" ds:itemID="{D038712C-0823-4A75-ADF5-5AA326960249}"/>
</file>

<file path=customXml/itemProps3.xml><?xml version="1.0" encoding="utf-8"?>
<ds:datastoreItem xmlns:ds="http://schemas.openxmlformats.org/officeDocument/2006/customXml" ds:itemID="{EE189339-1397-4AF3-896A-F237570A72BA}"/>
</file>

<file path=docProps/app.xml><?xml version="1.0" encoding="utf-8"?>
<Properties xmlns="http://schemas.openxmlformats.org/officeDocument/2006/extended-properties" xmlns:vt="http://schemas.openxmlformats.org/officeDocument/2006/docPropsVTypes">
  <Template>Industrial Relation template (potrait).dotx</Template>
  <TotalTime>24</TotalTime>
  <Pages>1</Pages>
  <Words>82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Fazal N. Shaik</dc:creator>
  <cp:keywords/>
  <dc:description/>
  <cp:lastModifiedBy>Fazal N. Shaik</cp:lastModifiedBy>
  <cp:revision>4</cp:revision>
  <cp:lastPrinted>2021-04-29T11:18:00Z</cp:lastPrinted>
  <dcterms:created xsi:type="dcterms:W3CDTF">2021-05-02T11:21:00Z</dcterms:created>
  <dcterms:modified xsi:type="dcterms:W3CDTF">2021-05-02T11:45:00Z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0x01010055750C4D716E6B468121F960B2ECD2A1</vt:lpwstr>
  </property>
</Properties>
</file>