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2E4" w:rsidRPr="006C25DA" w:rsidRDefault="00F022E4" w:rsidP="00F022E4">
      <w:pPr>
        <w:jc w:val="center"/>
        <w:rPr>
          <w:rFonts w:ascii="Arial" w:eastAsia="Calibri" w:hAnsi="Arial" w:cs="Arial"/>
          <w:b/>
          <w:bCs/>
          <w:spacing w:val="8"/>
          <w:sz w:val="26"/>
          <w:szCs w:val="26"/>
        </w:rPr>
      </w:pPr>
      <w:r w:rsidRPr="006C25DA">
        <w:rPr>
          <w:rFonts w:asciiTheme="minorBidi" w:hAnsiTheme="minorBidi"/>
          <w:b/>
          <w:bCs/>
          <w:spacing w:val="8"/>
          <w:sz w:val="26"/>
          <w:szCs w:val="26"/>
        </w:rPr>
        <w:t>CHANGE OF SECTION LOCATION</w:t>
      </w: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5141"/>
        <w:gridCol w:w="590"/>
        <w:gridCol w:w="1232"/>
        <w:gridCol w:w="4353"/>
      </w:tblGrid>
      <w:tr w:rsidR="00F022E4" w:rsidRPr="002A740E" w:rsidTr="00013613">
        <w:trPr>
          <w:trHeight w:val="315"/>
        </w:trPr>
        <w:tc>
          <w:tcPr>
            <w:tcW w:w="1453" w:type="dxa"/>
          </w:tcPr>
          <w:p w:rsidR="00F022E4" w:rsidRPr="002A740E" w:rsidRDefault="00F022E4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Department:</w:t>
            </w:r>
          </w:p>
        </w:tc>
        <w:tc>
          <w:tcPr>
            <w:tcW w:w="5141" w:type="dxa"/>
            <w:tcBorders>
              <w:bottom w:val="dashSmallGap" w:sz="4" w:space="0" w:color="auto"/>
            </w:tcBorders>
          </w:tcPr>
          <w:p w:rsidR="00F022E4" w:rsidRPr="002A740E" w:rsidRDefault="00F022E4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590" w:type="dxa"/>
          </w:tcPr>
          <w:p w:rsidR="00F022E4" w:rsidRPr="002A740E" w:rsidRDefault="00F022E4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</w:p>
        </w:tc>
        <w:tc>
          <w:tcPr>
            <w:tcW w:w="1232" w:type="dxa"/>
          </w:tcPr>
          <w:p w:rsidR="00F022E4" w:rsidRPr="002A740E" w:rsidRDefault="00F022E4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Semester:</w:t>
            </w:r>
          </w:p>
        </w:tc>
        <w:tc>
          <w:tcPr>
            <w:tcW w:w="4353" w:type="dxa"/>
            <w:tcBorders>
              <w:bottom w:val="dashSmallGap" w:sz="4" w:space="0" w:color="auto"/>
            </w:tcBorders>
          </w:tcPr>
          <w:p w:rsidR="00F022E4" w:rsidRPr="002A740E" w:rsidRDefault="00F022E4" w:rsidP="00013613">
            <w:pPr>
              <w:spacing w:before="120"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F022E4" w:rsidRPr="00A27174" w:rsidRDefault="00F022E4" w:rsidP="00F022E4">
      <w:pPr>
        <w:spacing w:after="0" w:line="240" w:lineRule="auto"/>
        <w:jc w:val="center"/>
        <w:rPr>
          <w:rFonts w:asciiTheme="minorBidi" w:hAnsiTheme="minorBidi"/>
        </w:rPr>
      </w:pPr>
    </w:p>
    <w:tbl>
      <w:tblPr>
        <w:tblW w:w="141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"/>
        <w:gridCol w:w="767"/>
        <w:gridCol w:w="619"/>
        <w:gridCol w:w="543"/>
        <w:gridCol w:w="4190"/>
        <w:gridCol w:w="1063"/>
        <w:gridCol w:w="1063"/>
        <w:gridCol w:w="2882"/>
        <w:gridCol w:w="2823"/>
        <w:gridCol w:w="60"/>
      </w:tblGrid>
      <w:tr w:rsidR="00F022E4" w:rsidRPr="00A27174" w:rsidTr="00F022E4">
        <w:trPr>
          <w:trHeight w:val="488"/>
          <w:jc w:val="center"/>
        </w:trPr>
        <w:tc>
          <w:tcPr>
            <w:tcW w:w="932" w:type="dxa"/>
            <w:gridSpan w:val="2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F022E4" w:rsidRPr="008978C1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Sr. No</w:t>
            </w:r>
          </w:p>
        </w:tc>
        <w:tc>
          <w:tcPr>
            <w:tcW w:w="5352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F022E4" w:rsidRPr="00515EBD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Course</w:t>
            </w:r>
          </w:p>
        </w:tc>
        <w:tc>
          <w:tcPr>
            <w:tcW w:w="1063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F022E4" w:rsidRPr="008978C1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Activity</w:t>
            </w:r>
          </w:p>
          <w:p w:rsidR="00F022E4" w:rsidRPr="008978C1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(T or P)</w:t>
            </w:r>
          </w:p>
        </w:tc>
        <w:tc>
          <w:tcPr>
            <w:tcW w:w="1063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F022E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6C25D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Section</w:t>
            </w:r>
          </w:p>
          <w:p w:rsidR="00F022E4" w:rsidRPr="008978C1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6C25D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882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F022E4" w:rsidRPr="00515EBD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6C25DA">
              <w:rPr>
                <w:rFonts w:ascii="Arial" w:eastAsia="Calibri" w:hAnsi="Arial" w:cs="Arial"/>
                <w:b/>
                <w:bCs/>
              </w:rPr>
              <w:t>Current Location</w:t>
            </w:r>
          </w:p>
        </w:tc>
        <w:tc>
          <w:tcPr>
            <w:tcW w:w="2883" w:type="dxa"/>
            <w:gridSpan w:val="2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F022E4" w:rsidRPr="006C25DA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6C25DA">
              <w:rPr>
                <w:rFonts w:ascii="Arial" w:eastAsia="Calibri" w:hAnsi="Arial" w:cs="Arial"/>
                <w:b/>
                <w:bCs/>
              </w:rPr>
              <w:t>Suggested Location</w:t>
            </w:r>
          </w:p>
        </w:tc>
      </w:tr>
      <w:tr w:rsidR="00F022E4" w:rsidRPr="00A27174" w:rsidTr="00F022E4">
        <w:trPr>
          <w:trHeight w:val="468"/>
          <w:jc w:val="center"/>
        </w:trPr>
        <w:tc>
          <w:tcPr>
            <w:tcW w:w="932" w:type="dxa"/>
            <w:gridSpan w:val="2"/>
            <w:vMerge/>
            <w:shd w:val="clear" w:color="auto" w:fill="B6DDE8"/>
            <w:textDirection w:val="tbRl"/>
            <w:vAlign w:val="center"/>
          </w:tcPr>
          <w:p w:rsidR="00F022E4" w:rsidRPr="00515EBD" w:rsidRDefault="00F022E4" w:rsidP="00013613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F022E4" w:rsidRPr="00515EBD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Code</w:t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F022E4" w:rsidRPr="00515EBD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Title</w:t>
            </w:r>
          </w:p>
        </w:tc>
        <w:tc>
          <w:tcPr>
            <w:tcW w:w="1063" w:type="dxa"/>
            <w:vMerge/>
            <w:shd w:val="clear" w:color="auto" w:fill="B6DDE8"/>
            <w:vAlign w:val="center"/>
          </w:tcPr>
          <w:p w:rsidR="00F022E4" w:rsidRPr="00515EBD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vMerge/>
            <w:shd w:val="clear" w:color="auto" w:fill="B6DDE8"/>
            <w:vAlign w:val="center"/>
          </w:tcPr>
          <w:p w:rsidR="00F022E4" w:rsidRPr="00515EBD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2" w:type="dxa"/>
            <w:vMerge/>
            <w:shd w:val="clear" w:color="auto" w:fill="B6DDE8"/>
            <w:vAlign w:val="center"/>
          </w:tcPr>
          <w:p w:rsidR="00F022E4" w:rsidRPr="00515EBD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3" w:type="dxa"/>
            <w:gridSpan w:val="2"/>
            <w:vMerge/>
            <w:shd w:val="clear" w:color="auto" w:fill="B6DDE8"/>
            <w:vAlign w:val="center"/>
          </w:tcPr>
          <w:p w:rsidR="00F022E4" w:rsidRPr="00515EBD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F022E4" w:rsidRPr="00A27174" w:rsidTr="00F022E4">
        <w:trPr>
          <w:trHeight w:val="396"/>
          <w:jc w:val="center"/>
        </w:trPr>
        <w:tc>
          <w:tcPr>
            <w:tcW w:w="932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F022E4" w:rsidRPr="00A27174" w:rsidTr="00F022E4">
        <w:trPr>
          <w:trHeight w:val="396"/>
          <w:jc w:val="center"/>
        </w:trPr>
        <w:tc>
          <w:tcPr>
            <w:tcW w:w="932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F022E4" w:rsidRPr="00A27174" w:rsidTr="00F022E4">
        <w:trPr>
          <w:trHeight w:val="396"/>
          <w:jc w:val="center"/>
        </w:trPr>
        <w:tc>
          <w:tcPr>
            <w:tcW w:w="932" w:type="dxa"/>
            <w:gridSpan w:val="2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62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190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3" w:type="dxa"/>
            <w:gridSpan w:val="2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F022E4" w:rsidRPr="00A27174" w:rsidTr="00F022E4">
        <w:trPr>
          <w:trHeight w:val="396"/>
          <w:jc w:val="center"/>
        </w:trPr>
        <w:tc>
          <w:tcPr>
            <w:tcW w:w="932" w:type="dxa"/>
            <w:gridSpan w:val="2"/>
            <w:tcBorders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1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3" w:type="dxa"/>
            <w:gridSpan w:val="2"/>
            <w:tcBorders>
              <w:lef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F022E4" w:rsidRPr="00A27174" w:rsidTr="00F022E4">
        <w:trPr>
          <w:trHeight w:val="396"/>
          <w:jc w:val="center"/>
        </w:trPr>
        <w:tc>
          <w:tcPr>
            <w:tcW w:w="932" w:type="dxa"/>
            <w:gridSpan w:val="2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62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1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6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83" w:type="dxa"/>
            <w:gridSpan w:val="2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F022E4" w:rsidRPr="00A2717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F022E4" w:rsidTr="00F022E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60" w:type="dxa"/>
          <w:trHeight w:val="20"/>
        </w:trPr>
        <w:tc>
          <w:tcPr>
            <w:tcW w:w="1386" w:type="dxa"/>
            <w:gridSpan w:val="2"/>
          </w:tcPr>
          <w:p w:rsidR="00F022E4" w:rsidRPr="0007773F" w:rsidRDefault="00F022E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 w:cs="Arial"/>
                <w:b/>
                <w:bCs/>
                <w:sz w:val="2"/>
                <w:szCs w:val="2"/>
              </w:rPr>
            </w:pPr>
          </w:p>
          <w:p w:rsidR="00F022E4" w:rsidRDefault="00F022E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 w:cs="Arial"/>
                <w:b/>
                <w:bCs/>
              </w:rPr>
            </w:pPr>
            <w:r w:rsidRPr="004C43D8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Justification:</w:t>
            </w:r>
          </w:p>
        </w:tc>
        <w:tc>
          <w:tcPr>
            <w:tcW w:w="12564" w:type="dxa"/>
            <w:gridSpan w:val="6"/>
            <w:tcBorders>
              <w:bottom w:val="dotted" w:sz="4" w:space="0" w:color="auto"/>
            </w:tcBorders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F022E4" w:rsidTr="00F022E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60" w:type="dxa"/>
          <w:trHeight w:val="20"/>
        </w:trPr>
        <w:tc>
          <w:tcPr>
            <w:tcW w:w="13950" w:type="dxa"/>
            <w:gridSpan w:val="8"/>
            <w:tcBorders>
              <w:bottom w:val="dotted" w:sz="4" w:space="0" w:color="auto"/>
            </w:tcBorders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F022E4" w:rsidTr="00F022E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60" w:type="dxa"/>
          <w:trHeight w:val="20"/>
        </w:trPr>
        <w:tc>
          <w:tcPr>
            <w:tcW w:w="13950" w:type="dxa"/>
            <w:gridSpan w:val="8"/>
            <w:tcBorders>
              <w:top w:val="dotted" w:sz="4" w:space="0" w:color="auto"/>
              <w:bottom w:val="dotted" w:sz="4" w:space="0" w:color="auto"/>
            </w:tcBorders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</w:tbl>
    <w:p w:rsidR="00F022E4" w:rsidRPr="002933A9" w:rsidRDefault="00F022E4" w:rsidP="00F022E4">
      <w:pPr>
        <w:tabs>
          <w:tab w:val="left" w:pos="1260"/>
          <w:tab w:val="left" w:pos="1440"/>
        </w:tabs>
        <w:spacing w:line="480" w:lineRule="auto"/>
        <w:jc w:val="center"/>
        <w:rPr>
          <w:rFonts w:asciiTheme="minorBidi" w:hAnsiTheme="minorBidi"/>
          <w:sz w:val="2"/>
          <w:szCs w:val="2"/>
        </w:rPr>
      </w:pPr>
    </w:p>
    <w:tbl>
      <w:tblPr>
        <w:tblStyle w:val="TableGrid"/>
        <w:tblW w:w="14395" w:type="dxa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890"/>
        <w:gridCol w:w="2790"/>
        <w:gridCol w:w="630"/>
        <w:gridCol w:w="6480"/>
      </w:tblGrid>
      <w:tr w:rsidR="00F022E4" w:rsidTr="00F022E4">
        <w:trPr>
          <w:trHeight w:val="290"/>
        </w:trPr>
        <w:tc>
          <w:tcPr>
            <w:tcW w:w="4495" w:type="dxa"/>
            <w:gridSpan w:val="2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Class Instructor</w:t>
            </w:r>
            <w:r w:rsidRPr="00214AE4">
              <w:rPr>
                <w:rFonts w:ascii="Arial" w:eastAsia="Calibri" w:hAnsi="Arial" w:cs="Arial"/>
                <w:b/>
                <w:bCs/>
              </w:rPr>
              <w:t xml:space="preserve">/ </w:t>
            </w:r>
            <w:r>
              <w:rPr>
                <w:rFonts w:ascii="Arial" w:eastAsia="Calibri" w:hAnsi="Arial" w:cs="Arial"/>
                <w:b/>
                <w:bCs/>
              </w:rPr>
              <w:t>Academic Advisor</w:t>
            </w:r>
            <w:r w:rsidRPr="00214AE4">
              <w:rPr>
                <w:rFonts w:ascii="Arial" w:eastAsia="Calibri" w:hAnsi="Arial" w:cs="Arial"/>
                <w:b/>
                <w:bCs/>
              </w:rPr>
              <w:t>:</w:t>
            </w:r>
          </w:p>
        </w:tc>
        <w:tc>
          <w:tcPr>
            <w:tcW w:w="2790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30" w:type="dxa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480" w:type="dxa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ind w:left="-105"/>
              <w:jc w:val="both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Accomplishment</w:t>
            </w:r>
            <w:r>
              <w:rPr>
                <w:rFonts w:ascii="Arial" w:eastAsia="Calibri" w:hAnsi="Arial" w:cs="Arial"/>
                <w:b/>
                <w:bCs/>
              </w:rPr>
              <w:t>:</w:t>
            </w:r>
          </w:p>
        </w:tc>
      </w:tr>
      <w:tr w:rsidR="00F022E4" w:rsidTr="00F022E4">
        <w:trPr>
          <w:trHeight w:val="20"/>
        </w:trPr>
        <w:tc>
          <w:tcPr>
            <w:tcW w:w="2605" w:type="dxa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890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-405456146"/>
            <w:lock w:val="sdtLocked"/>
            <w:placeholder>
              <w:docPart w:val="3C2630E711C4484AAA0B64222FA6F559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90" w:type="dxa"/>
                <w:vAlign w:val="center"/>
              </w:tcPr>
              <w:p w:rsidR="00F022E4" w:rsidRDefault="00EC1094" w:rsidP="00EC1094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 </w:t>
                </w:r>
              </w:p>
            </w:tc>
          </w:sdtContent>
        </w:sdt>
        <w:tc>
          <w:tcPr>
            <w:tcW w:w="630" w:type="dxa"/>
            <w:vAlign w:val="center"/>
          </w:tcPr>
          <w:p w:rsidR="00F022E4" w:rsidRDefault="00347E25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624589777"/>
                <w:lock w:val="sdtLocked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022E4">
                  <w:rPr>
                    <w:rFonts w:ascii="Arial" w:eastAsia="Calibri" w:hAnsi="Arial" w:cs="Arial"/>
                    <w:sz w:val="30"/>
                    <w:szCs w:val="30"/>
                  </w:rPr>
                  <w:sym w:font="Wingdings 2" w:char="F052"/>
                </w:r>
              </w:sdtContent>
            </w:sdt>
          </w:p>
        </w:tc>
        <w:tc>
          <w:tcPr>
            <w:tcW w:w="6480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been successfully completed.</w:t>
            </w:r>
          </w:p>
        </w:tc>
      </w:tr>
      <w:tr w:rsidR="00F022E4" w:rsidTr="00F022E4">
        <w:trPr>
          <w:trHeight w:val="20"/>
        </w:trPr>
        <w:tc>
          <w:tcPr>
            <w:tcW w:w="2605" w:type="dxa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</w:p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Name</w:t>
            </w:r>
          </w:p>
        </w:tc>
        <w:tc>
          <w:tcPr>
            <w:tcW w:w="1890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2790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630" w:type="dxa"/>
            <w:vAlign w:val="center"/>
          </w:tcPr>
          <w:p w:rsidR="00F022E4" w:rsidRDefault="00347E25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318230917"/>
                <w:lock w:val="sdtLocked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022E4">
                  <w:rPr>
                    <w:rFonts w:ascii="Arial" w:eastAsia="Calibri" w:hAnsi="Arial" w:cs="Arial"/>
                    <w:sz w:val="30"/>
                    <w:szCs w:val="30"/>
                  </w:rPr>
                  <w:sym w:font="Wingdings 2" w:char="F052"/>
                </w:r>
              </w:sdtContent>
            </w:sdt>
          </w:p>
        </w:tc>
        <w:tc>
          <w:tcPr>
            <w:tcW w:w="6480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not been done due to the following reasons:</w:t>
            </w:r>
          </w:p>
        </w:tc>
      </w:tr>
    </w:tbl>
    <w:p w:rsidR="00F022E4" w:rsidRDefault="00F022E4" w:rsidP="00F022E4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p w:rsidR="00F022E4" w:rsidRPr="002933A9" w:rsidRDefault="00F022E4" w:rsidP="00F022E4">
      <w:pPr>
        <w:spacing w:after="0" w:line="240" w:lineRule="auto"/>
        <w:jc w:val="both"/>
        <w:rPr>
          <w:rFonts w:ascii="Arial" w:eastAsia="Calibri" w:hAnsi="Arial" w:cs="Arial"/>
          <w:b/>
          <w:bCs/>
          <w:sz w:val="4"/>
          <w:szCs w:val="4"/>
        </w:rPr>
      </w:pPr>
    </w:p>
    <w:p w:rsidR="00F022E4" w:rsidRPr="00BB7405" w:rsidRDefault="00F022E4" w:rsidP="00F022E4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6"/>
        <w:gridCol w:w="2596"/>
        <w:gridCol w:w="1661"/>
        <w:gridCol w:w="2352"/>
        <w:gridCol w:w="2215"/>
        <w:gridCol w:w="2522"/>
      </w:tblGrid>
      <w:tr w:rsidR="00F022E4" w:rsidTr="00013613">
        <w:trPr>
          <w:trHeight w:val="288"/>
          <w:jc w:val="right"/>
        </w:trPr>
        <w:tc>
          <w:tcPr>
            <w:tcW w:w="3056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</w:t>
            </w:r>
            <w:r w:rsidRPr="00214AE4">
              <w:rPr>
                <w:rFonts w:ascii="Arial" w:eastAsia="Calibri" w:hAnsi="Arial" w:cs="Arial"/>
                <w:b/>
                <w:bCs/>
              </w:rPr>
              <w:t>Chairman/ ELC Director:</w:t>
            </w:r>
          </w:p>
        </w:tc>
        <w:tc>
          <w:tcPr>
            <w:tcW w:w="2596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661" w:type="dxa"/>
          </w:tcPr>
          <w:p w:rsidR="00F022E4" w:rsidRPr="00214AE4" w:rsidRDefault="00F022E4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F022E4" w:rsidRDefault="00F022E4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SIS Coordinator:</w:t>
            </w:r>
          </w:p>
        </w:tc>
        <w:tc>
          <w:tcPr>
            <w:tcW w:w="2215" w:type="dxa"/>
            <w:vAlign w:val="center"/>
          </w:tcPr>
          <w:p w:rsidR="00F022E4" w:rsidRDefault="00F022E4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522" w:type="dxa"/>
            <w:vAlign w:val="center"/>
          </w:tcPr>
          <w:p w:rsidR="00F022E4" w:rsidRDefault="00F022E4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F022E4" w:rsidTr="00013613">
        <w:trPr>
          <w:trHeight w:val="288"/>
          <w:jc w:val="right"/>
        </w:trPr>
        <w:tc>
          <w:tcPr>
            <w:tcW w:w="3056" w:type="dxa"/>
            <w:vAlign w:val="center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1949419237"/>
            <w:lock w:val="sdtLocked"/>
            <w:placeholder>
              <w:docPart w:val="6092D5690B964FF0840A780CDD04053C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96" w:type="dxa"/>
                <w:vAlign w:val="center"/>
              </w:tcPr>
              <w:p w:rsidR="00F022E4" w:rsidRDefault="00EC1094" w:rsidP="00EC1094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</w:t>
                </w:r>
              </w:p>
            </w:tc>
          </w:sdtContent>
        </w:sdt>
        <w:tc>
          <w:tcPr>
            <w:tcW w:w="1661" w:type="dxa"/>
          </w:tcPr>
          <w:p w:rsidR="00F022E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F022E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215" w:type="dxa"/>
            <w:vAlign w:val="center"/>
          </w:tcPr>
          <w:p w:rsidR="00F022E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537550543"/>
            <w:lock w:val="sdtLocked"/>
            <w:placeholder>
              <w:docPart w:val="89877CEC87764C559B0106AF5414A582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22" w:type="dxa"/>
                <w:vAlign w:val="center"/>
              </w:tcPr>
              <w:p w:rsidR="00F022E4" w:rsidRDefault="00EC1094" w:rsidP="00EC1094">
                <w:pPr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</w:t>
                </w:r>
              </w:p>
            </w:tc>
          </w:sdtContent>
        </w:sdt>
      </w:tr>
      <w:tr w:rsidR="00F022E4" w:rsidTr="00013613">
        <w:trPr>
          <w:trHeight w:val="144"/>
          <w:jc w:val="right"/>
        </w:trPr>
        <w:tc>
          <w:tcPr>
            <w:tcW w:w="3056" w:type="dxa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2596" w:type="dxa"/>
          </w:tcPr>
          <w:p w:rsidR="00F022E4" w:rsidRDefault="00F022E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1661" w:type="dxa"/>
          </w:tcPr>
          <w:p w:rsidR="00F022E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</w:tcPr>
          <w:p w:rsidR="00F022E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Name</w:t>
            </w:r>
          </w:p>
        </w:tc>
        <w:tc>
          <w:tcPr>
            <w:tcW w:w="2215" w:type="dxa"/>
          </w:tcPr>
          <w:p w:rsidR="00F022E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Signature</w:t>
            </w:r>
          </w:p>
        </w:tc>
        <w:tc>
          <w:tcPr>
            <w:tcW w:w="2522" w:type="dxa"/>
          </w:tcPr>
          <w:p w:rsidR="00F022E4" w:rsidRDefault="00F022E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Date</w:t>
            </w:r>
          </w:p>
        </w:tc>
      </w:tr>
    </w:tbl>
    <w:p w:rsidR="00F022E4" w:rsidRDefault="00F022E4" w:rsidP="00F022E4">
      <w:pPr>
        <w:tabs>
          <w:tab w:val="left" w:pos="1260"/>
          <w:tab w:val="left" w:pos="1440"/>
        </w:tabs>
        <w:spacing w:before="120" w:after="120" w:line="240" w:lineRule="auto"/>
        <w:jc w:val="both"/>
      </w:pPr>
    </w:p>
    <w:p w:rsidR="006601E7" w:rsidRPr="00F022E4" w:rsidRDefault="00F022E4" w:rsidP="00F022E4">
      <w:pPr>
        <w:tabs>
          <w:tab w:val="left" w:pos="1260"/>
        </w:tabs>
      </w:pPr>
      <w:r>
        <w:tab/>
      </w:r>
    </w:p>
    <w:sectPr w:rsidR="006601E7" w:rsidRPr="00F022E4" w:rsidSect="000C3EEA">
      <w:headerReference w:type="default" r:id="rId10"/>
      <w:footerReference w:type="default" r:id="rId11"/>
      <w:pgSz w:w="15842" w:h="12242" w:orient="landscape" w:code="1"/>
      <w:pgMar w:top="1987" w:right="720" w:bottom="288" w:left="72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E25" w:rsidRDefault="00347E25" w:rsidP="00C801EE">
      <w:pPr>
        <w:spacing w:after="0" w:line="240" w:lineRule="auto"/>
      </w:pPr>
      <w:r>
        <w:separator/>
      </w:r>
    </w:p>
  </w:endnote>
  <w:endnote w:type="continuationSeparator" w:id="0">
    <w:p w:rsidR="00347E25" w:rsidRDefault="00347E25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F022E4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F022E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QP305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F022E4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6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EC1094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EC1094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5.75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" filled="f" stroked="f">
              <v:textbox>
                <w:txbxContent>
                  <w:p w:rsidR="006601E7" w:rsidRDefault="00FD3531" w:rsidP="00F022E4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F022E4">
                      <w:rPr>
                        <w:b/>
                        <w:bCs/>
                        <w:sz w:val="20"/>
                        <w:szCs w:val="20"/>
                      </w:rPr>
                      <w:t>QP305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F022E4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6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EC1094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EC1094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E25" w:rsidRDefault="00347E25" w:rsidP="00C801EE">
      <w:pPr>
        <w:spacing w:after="0" w:line="240" w:lineRule="auto"/>
      </w:pPr>
      <w:r>
        <w:separator/>
      </w:r>
    </w:p>
  </w:footnote>
  <w:footnote w:type="continuationSeparator" w:id="0">
    <w:p w:rsidR="00347E25" w:rsidRDefault="00347E25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0C3EEA" w:rsidP="004D4339">
    <w:pPr>
      <w:pStyle w:val="Header"/>
      <w:ind w:hanging="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91CF7B" wp14:editId="08D1760E">
              <wp:simplePos x="0" y="0"/>
              <wp:positionH relativeFrom="column">
                <wp:posOffset>-209550</wp:posOffset>
              </wp:positionH>
              <wp:positionV relativeFrom="paragraph">
                <wp:posOffset>735330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BED2E11" id="AutoShape 2" o:spid="_x0000_s1026" style="position:absolute;margin-left:-16.5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" filled="f" strokecolor="#f79646 [3209]"/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F2F0435" wp14:editId="79C15F89">
              <wp:simplePos x="0" y="0"/>
              <wp:positionH relativeFrom="column">
                <wp:posOffset>6613525</wp:posOffset>
              </wp:positionH>
              <wp:positionV relativeFrom="paragraph">
                <wp:posOffset>370205</wp:posOffset>
              </wp:positionV>
              <wp:extent cx="15176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شؤون التعليم والتدريب</w:t>
                          </w:r>
                        </w:p>
                        <w:p w:rsidR="000C3EEA" w:rsidRPr="00635EF4" w:rsidRDefault="000C3EEA" w:rsidP="000C3E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F0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0.75pt;margin-top:29.15pt;width:119.5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شؤون التعليم والتدريب</w:t>
                    </w:r>
                  </w:p>
                  <w:p w:rsidR="000C3EEA" w:rsidRPr="00635EF4" w:rsidRDefault="000C3EEA" w:rsidP="000C3E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A7AF565" wp14:editId="2A24E974">
              <wp:simplePos x="0" y="0"/>
              <wp:positionH relativeFrom="column">
                <wp:posOffset>-260350</wp:posOffset>
              </wp:positionH>
              <wp:positionV relativeFrom="paragraph">
                <wp:posOffset>386080</wp:posOffset>
              </wp:positionV>
              <wp:extent cx="20002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Education and Training Affairs</w:t>
                          </w:r>
                        </w:p>
                        <w:p w:rsidR="000C3EEA" w:rsidRPr="00635EF4" w:rsidRDefault="000C3EEA" w:rsidP="000C3E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AF565" id="Text Box 5" o:spid="_x0000_s1027" type="#_x0000_t202" style="position:absolute;left:0;text-align:left;margin-left:-20.5pt;margin-top:30.4pt;width:157.5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Q6LAIAAFg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Education and Training Affairs</w:t>
                    </w:r>
                  </w:p>
                  <w:p w:rsidR="000C3EEA" w:rsidRPr="00635EF4" w:rsidRDefault="000C3EEA" w:rsidP="000C3EEA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51CBEBC" wp14:editId="1ACE29F6">
          <wp:simplePos x="0" y="0"/>
          <wp:positionH relativeFrom="margin">
            <wp:posOffset>-447675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722C78EA" wp14:editId="2F278BD7">
          <wp:simplePos x="0" y="0"/>
          <wp:positionH relativeFrom="margin">
            <wp:posOffset>-228600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0" wp14:anchorId="1B2C8110" wp14:editId="15600102">
          <wp:simplePos x="0" y="0"/>
          <wp:positionH relativeFrom="column">
            <wp:posOffset>5793105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1F135410" wp14:editId="438CB557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E4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3EEA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600A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47E25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1C09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09C8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0709F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1094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2E4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77810C"/>
  <w15:docId w15:val="{7A6104ED-CC7D-4236-999C-28885FEF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2E4"/>
    <w:pPr>
      <w:spacing w:after="200" w:line="276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eastAsia="Times New Roman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  <w:rPr>
      <w:rFonts w:ascii="Calibri" w:eastAsia="Times New Roman" w:hAnsi="Calibri" w:cs="Arial"/>
    </w:r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ETA%20Template%20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2630E711C4484AAA0B64222FA6F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37626-46AA-4874-9FBF-D7C7763C1586}"/>
      </w:docPartPr>
      <w:docPartBody>
        <w:p w:rsidR="00A80F70" w:rsidRDefault="000D778E" w:rsidP="000D778E">
          <w:pPr>
            <w:pStyle w:val="3C2630E711C4484AAA0B64222FA6F559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6092D5690B964FF0840A780CDD040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9CD3A-CB60-4533-971A-40E753CF88E3}"/>
      </w:docPartPr>
      <w:docPartBody>
        <w:p w:rsidR="00A80F70" w:rsidRDefault="000D778E" w:rsidP="000D778E">
          <w:pPr>
            <w:pStyle w:val="6092D5690B964FF0840A780CDD04053C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89877CEC87764C559B0106AF5414A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AE914-972D-48DB-9CE3-19993A34B5EB}"/>
      </w:docPartPr>
      <w:docPartBody>
        <w:p w:rsidR="00A80F70" w:rsidRDefault="000D778E" w:rsidP="000D778E">
          <w:pPr>
            <w:pStyle w:val="89877CEC87764C559B0106AF5414A582"/>
          </w:pPr>
          <w:r w:rsidRPr="008B331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78E"/>
    <w:rsid w:val="000D778E"/>
    <w:rsid w:val="00A80F70"/>
    <w:rsid w:val="00B710FF"/>
    <w:rsid w:val="00F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778E"/>
    <w:rPr>
      <w:color w:val="808080"/>
    </w:rPr>
  </w:style>
  <w:style w:type="paragraph" w:customStyle="1" w:styleId="3C2630E711C4484AAA0B64222FA6F559">
    <w:name w:val="3C2630E711C4484AAA0B64222FA6F559"/>
    <w:rsid w:val="000D778E"/>
  </w:style>
  <w:style w:type="paragraph" w:customStyle="1" w:styleId="6092D5690B964FF0840A780CDD04053C">
    <w:name w:val="6092D5690B964FF0840A780CDD04053C"/>
    <w:rsid w:val="000D778E"/>
  </w:style>
  <w:style w:type="paragraph" w:customStyle="1" w:styleId="89877CEC87764C559B0106AF5414A582">
    <w:name w:val="89877CEC87764C559B0106AF5414A582"/>
    <w:rsid w:val="000D77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ETA Template Landscape.dotx</Template>
  <TotalTime>3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2</cp:revision>
  <cp:lastPrinted>2020-11-30T06:24:00Z</cp:lastPrinted>
  <dcterms:created xsi:type="dcterms:W3CDTF">2020-12-08T10:39:00Z</dcterms:created>
  <dcterms:modified xsi:type="dcterms:W3CDTF">2021-04-21T06:53:00Z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