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1FC" w:rsidRPr="00313EC2" w:rsidRDefault="00C361FC" w:rsidP="00C361FC">
      <w:pPr>
        <w:spacing w:line="240" w:lineRule="exact"/>
        <w:jc w:val="center"/>
        <w:rPr>
          <w:rFonts w:ascii="Arial" w:eastAsia="Calibri" w:hAnsi="Arial" w:cs="Arial"/>
          <w:b/>
          <w:bCs/>
          <w:spacing w:val="8"/>
          <w:sz w:val="26"/>
          <w:szCs w:val="26"/>
        </w:rPr>
      </w:pPr>
      <w:r w:rsidRPr="00313EC2">
        <w:rPr>
          <w:rFonts w:asciiTheme="minorBidi" w:hAnsiTheme="minorBidi"/>
          <w:b/>
          <w:bCs/>
          <w:spacing w:val="8"/>
          <w:sz w:val="26"/>
          <w:szCs w:val="26"/>
        </w:rPr>
        <w:t>CONSOLIDATION OF SECTIONS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C361FC" w:rsidRPr="002A740E" w:rsidTr="00013613">
        <w:trPr>
          <w:trHeight w:val="315"/>
        </w:trPr>
        <w:tc>
          <w:tcPr>
            <w:tcW w:w="1453" w:type="dxa"/>
          </w:tcPr>
          <w:p w:rsidR="00C361FC" w:rsidRPr="002A740E" w:rsidRDefault="00C361FC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C361FC" w:rsidRPr="002A740E" w:rsidRDefault="00C361FC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C361FC" w:rsidRPr="002A740E" w:rsidRDefault="00C361FC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C361FC" w:rsidRPr="002A740E" w:rsidRDefault="00C361FC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C361FC" w:rsidRPr="002A740E" w:rsidRDefault="00C361FC" w:rsidP="00013613">
            <w:pPr>
              <w:spacing w:before="12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C361FC" w:rsidRPr="00A27174" w:rsidRDefault="00C361FC" w:rsidP="00C361FC">
      <w:pPr>
        <w:spacing w:after="0" w:line="240" w:lineRule="auto"/>
        <w:jc w:val="center"/>
        <w:rPr>
          <w:rFonts w:asciiTheme="minorBidi" w:hAnsiTheme="minorBidi"/>
        </w:rPr>
      </w:pPr>
    </w:p>
    <w:tbl>
      <w:tblPr>
        <w:tblW w:w="1429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595"/>
        <w:gridCol w:w="791"/>
        <w:gridCol w:w="156"/>
        <w:gridCol w:w="3584"/>
        <w:gridCol w:w="993"/>
        <w:gridCol w:w="1134"/>
        <w:gridCol w:w="992"/>
        <w:gridCol w:w="3118"/>
        <w:gridCol w:w="1015"/>
        <w:gridCol w:w="723"/>
        <w:gridCol w:w="974"/>
        <w:gridCol w:w="55"/>
      </w:tblGrid>
      <w:tr w:rsidR="00C361FC" w:rsidRPr="00A27174" w:rsidTr="00C361FC">
        <w:trPr>
          <w:trHeight w:val="488"/>
          <w:jc w:val="center"/>
        </w:trPr>
        <w:tc>
          <w:tcPr>
            <w:tcW w:w="760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8978C1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Sr. No</w:t>
            </w:r>
          </w:p>
        </w:tc>
        <w:tc>
          <w:tcPr>
            <w:tcW w:w="4531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Course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8978C1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Activity</w:t>
            </w:r>
          </w:p>
          <w:p w:rsidR="00C361FC" w:rsidRPr="008978C1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(T or P)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8978C1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313EC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Previous Section. No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313EC2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313EC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New Section No</w:t>
            </w:r>
          </w:p>
        </w:tc>
        <w:tc>
          <w:tcPr>
            <w:tcW w:w="3118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8978C1">
              <w:rPr>
                <w:rFonts w:ascii="Arial" w:eastAsia="Calibri" w:hAnsi="Arial" w:cs="Arial"/>
                <w:b/>
                <w:bCs/>
              </w:rPr>
              <w:t>Staff</w:t>
            </w:r>
          </w:p>
        </w:tc>
        <w:tc>
          <w:tcPr>
            <w:tcW w:w="1015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313EC2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13EC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723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313EC2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13EC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1029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C361FC" w:rsidRPr="00313EC2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313EC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No. of Students</w:t>
            </w:r>
          </w:p>
        </w:tc>
      </w:tr>
      <w:tr w:rsidR="00C361FC" w:rsidRPr="00A27174" w:rsidTr="00C361FC">
        <w:trPr>
          <w:trHeight w:val="558"/>
          <w:jc w:val="center"/>
        </w:trPr>
        <w:tc>
          <w:tcPr>
            <w:tcW w:w="760" w:type="dxa"/>
            <w:gridSpan w:val="2"/>
            <w:vMerge/>
            <w:shd w:val="clear" w:color="auto" w:fill="B6DDE8"/>
            <w:textDirection w:val="tbRl"/>
            <w:vAlign w:val="center"/>
          </w:tcPr>
          <w:p w:rsidR="00C361FC" w:rsidRPr="00515EBD" w:rsidRDefault="00C361FC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Code</w:t>
            </w:r>
          </w:p>
        </w:tc>
        <w:tc>
          <w:tcPr>
            <w:tcW w:w="3584" w:type="dxa"/>
            <w:tcBorders>
              <w:top w:val="single" w:sz="4" w:space="0" w:color="auto"/>
            </w:tcBorders>
            <w:shd w:val="clear" w:color="auto" w:fill="FBD4B4" w:themeFill="accent6" w:themeFillTint="66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Title</w:t>
            </w:r>
          </w:p>
        </w:tc>
        <w:tc>
          <w:tcPr>
            <w:tcW w:w="993" w:type="dxa"/>
            <w:vMerge/>
            <w:shd w:val="clear" w:color="auto" w:fill="B6DDE8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vMerge/>
            <w:shd w:val="clear" w:color="auto" w:fill="B6DDE8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vMerge/>
            <w:shd w:val="clear" w:color="auto" w:fill="B6DDE8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118" w:type="dxa"/>
            <w:vMerge/>
            <w:shd w:val="clear" w:color="auto" w:fill="B6DDE8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15" w:type="dxa"/>
            <w:vMerge/>
            <w:shd w:val="clear" w:color="auto" w:fill="B6DDE8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3" w:type="dxa"/>
            <w:vMerge/>
            <w:shd w:val="clear" w:color="auto" w:fill="B6DDE8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29" w:type="dxa"/>
            <w:gridSpan w:val="2"/>
            <w:vMerge/>
            <w:shd w:val="clear" w:color="auto" w:fill="B6DDE8"/>
            <w:vAlign w:val="center"/>
          </w:tcPr>
          <w:p w:rsidR="00C361FC" w:rsidRPr="00515EBD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361FC" w:rsidRPr="00A27174" w:rsidTr="00C361FC">
        <w:trPr>
          <w:trHeight w:val="396"/>
          <w:jc w:val="center"/>
        </w:trPr>
        <w:tc>
          <w:tcPr>
            <w:tcW w:w="760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4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361FC" w:rsidRPr="00A27174" w:rsidTr="00C361FC">
        <w:trPr>
          <w:trHeight w:val="396"/>
          <w:jc w:val="center"/>
        </w:trPr>
        <w:tc>
          <w:tcPr>
            <w:tcW w:w="760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4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58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3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29" w:type="dxa"/>
            <w:gridSpan w:val="2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361FC" w:rsidRPr="00A27174" w:rsidTr="00C361FC">
        <w:trPr>
          <w:trHeight w:val="396"/>
          <w:jc w:val="center"/>
        </w:trPr>
        <w:tc>
          <w:tcPr>
            <w:tcW w:w="760" w:type="dxa"/>
            <w:gridSpan w:val="2"/>
            <w:tcBorders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29" w:type="dxa"/>
            <w:gridSpan w:val="2"/>
            <w:tcBorders>
              <w:lef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361FC" w:rsidRPr="00A27174" w:rsidTr="00C361FC">
        <w:trPr>
          <w:trHeight w:val="396"/>
          <w:jc w:val="center"/>
        </w:trPr>
        <w:tc>
          <w:tcPr>
            <w:tcW w:w="760" w:type="dxa"/>
            <w:gridSpan w:val="2"/>
            <w:tcBorders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5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29" w:type="dxa"/>
            <w:gridSpan w:val="2"/>
            <w:tcBorders>
              <w:lef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361FC" w:rsidRPr="00A27174" w:rsidTr="00C361FC">
        <w:trPr>
          <w:trHeight w:val="396"/>
          <w:jc w:val="center"/>
        </w:trPr>
        <w:tc>
          <w:tcPr>
            <w:tcW w:w="760" w:type="dxa"/>
            <w:gridSpan w:val="2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47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58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1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29" w:type="dxa"/>
            <w:gridSpan w:val="2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C361FC" w:rsidRPr="00A27174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C361FC" w:rsidTr="00C361F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55" w:type="dxa"/>
          <w:trHeight w:val="20"/>
        </w:trPr>
        <w:tc>
          <w:tcPr>
            <w:tcW w:w="1386" w:type="dxa"/>
            <w:gridSpan w:val="2"/>
          </w:tcPr>
          <w:p w:rsidR="00C361FC" w:rsidRPr="0007773F" w:rsidRDefault="00C361FC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  <w:sz w:val="2"/>
                <w:szCs w:val="2"/>
              </w:rPr>
            </w:pPr>
          </w:p>
          <w:p w:rsidR="00C361FC" w:rsidRDefault="00C361FC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</w:rPr>
            </w:pPr>
            <w:r w:rsidRPr="004C43D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Justification:</w:t>
            </w:r>
          </w:p>
        </w:tc>
        <w:tc>
          <w:tcPr>
            <w:tcW w:w="12689" w:type="dxa"/>
            <w:gridSpan w:val="9"/>
            <w:tcBorders>
              <w:bottom w:val="dotted" w:sz="4" w:space="0" w:color="auto"/>
            </w:tcBorders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C361FC" w:rsidTr="00C361F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55" w:type="dxa"/>
          <w:trHeight w:val="20"/>
        </w:trPr>
        <w:tc>
          <w:tcPr>
            <w:tcW w:w="14075" w:type="dxa"/>
            <w:gridSpan w:val="11"/>
            <w:tcBorders>
              <w:bottom w:val="dotted" w:sz="4" w:space="0" w:color="auto"/>
            </w:tcBorders>
          </w:tcPr>
          <w:p w:rsidR="00C361FC" w:rsidRPr="00E56E38" w:rsidRDefault="00C361FC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  <w:lang w:val="en-GB"/>
              </w:rPr>
            </w:pPr>
          </w:p>
        </w:tc>
      </w:tr>
      <w:tr w:rsidR="00C361FC" w:rsidTr="00C361FC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55" w:type="dxa"/>
          <w:trHeight w:val="20"/>
        </w:trPr>
        <w:tc>
          <w:tcPr>
            <w:tcW w:w="14075" w:type="dxa"/>
            <w:gridSpan w:val="11"/>
            <w:tcBorders>
              <w:top w:val="dotted" w:sz="4" w:space="0" w:color="auto"/>
              <w:bottom w:val="dotted" w:sz="4" w:space="0" w:color="auto"/>
            </w:tcBorders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</w:tbl>
    <w:p w:rsidR="00C361FC" w:rsidRPr="002933A9" w:rsidRDefault="00C361FC" w:rsidP="00C361FC">
      <w:pPr>
        <w:tabs>
          <w:tab w:val="left" w:pos="1260"/>
          <w:tab w:val="left" w:pos="1440"/>
        </w:tabs>
        <w:spacing w:line="480" w:lineRule="auto"/>
        <w:jc w:val="center"/>
        <w:rPr>
          <w:rFonts w:asciiTheme="minorBidi" w:hAnsiTheme="minorBidi"/>
          <w:sz w:val="2"/>
          <w:szCs w:val="2"/>
        </w:rPr>
      </w:pPr>
    </w:p>
    <w:tbl>
      <w:tblPr>
        <w:tblStyle w:val="TableGrid"/>
        <w:tblW w:w="14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2790"/>
        <w:gridCol w:w="630"/>
        <w:gridCol w:w="6480"/>
      </w:tblGrid>
      <w:tr w:rsidR="00C361FC" w:rsidTr="00013613">
        <w:trPr>
          <w:trHeight w:val="290"/>
        </w:trPr>
        <w:tc>
          <w:tcPr>
            <w:tcW w:w="4495" w:type="dxa"/>
            <w:gridSpan w:val="2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Class Instructor</w:t>
            </w:r>
            <w:r w:rsidRPr="00214AE4">
              <w:rPr>
                <w:rFonts w:ascii="Arial" w:eastAsia="Calibri" w:hAnsi="Arial" w:cs="Arial"/>
                <w:b/>
                <w:bCs/>
              </w:rPr>
              <w:t xml:space="preserve">/ </w:t>
            </w:r>
            <w:r>
              <w:rPr>
                <w:rFonts w:ascii="Arial" w:eastAsia="Calibri" w:hAnsi="Arial" w:cs="Arial"/>
                <w:b/>
                <w:bCs/>
              </w:rPr>
              <w:t>Academic Advisor</w:t>
            </w:r>
            <w:r w:rsidRPr="00214AE4">
              <w:rPr>
                <w:rFonts w:ascii="Arial" w:eastAsia="Calibri" w:hAnsi="Arial" w:cs="Arial"/>
                <w:b/>
                <w:bCs/>
              </w:rPr>
              <w:t>:</w:t>
            </w:r>
          </w:p>
        </w:tc>
        <w:tc>
          <w:tcPr>
            <w:tcW w:w="2790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30" w:type="dxa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480" w:type="dxa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ind w:left="-105"/>
              <w:jc w:val="both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Accomplishment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</w:tc>
      </w:tr>
      <w:tr w:rsidR="00C361FC" w:rsidTr="00013613">
        <w:trPr>
          <w:trHeight w:val="20"/>
        </w:trPr>
        <w:tc>
          <w:tcPr>
            <w:tcW w:w="2605" w:type="dxa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890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-405456146"/>
            <w:lock w:val="sdtLocked"/>
            <w:placeholder>
              <w:docPart w:val="BFEC52D2EB784F7D8DF20291C47A6461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center"/>
              </w:tcPr>
              <w:p w:rsidR="00C361FC" w:rsidRDefault="0022444A" w:rsidP="0022444A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</w:t>
                </w:r>
              </w:p>
            </w:tc>
          </w:sdtContent>
        </w:sdt>
        <w:tc>
          <w:tcPr>
            <w:tcW w:w="630" w:type="dxa"/>
            <w:vAlign w:val="center"/>
          </w:tcPr>
          <w:p w:rsidR="00C361FC" w:rsidRDefault="0005770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2458977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56E38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been successfully completed.</w:t>
            </w:r>
          </w:p>
        </w:tc>
      </w:tr>
      <w:tr w:rsidR="00C361FC" w:rsidTr="00013613">
        <w:trPr>
          <w:trHeight w:val="20"/>
        </w:trPr>
        <w:tc>
          <w:tcPr>
            <w:tcW w:w="2605" w:type="dxa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</w:p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Name</w:t>
            </w:r>
          </w:p>
        </w:tc>
        <w:tc>
          <w:tcPr>
            <w:tcW w:w="1890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790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630" w:type="dxa"/>
            <w:vAlign w:val="center"/>
          </w:tcPr>
          <w:p w:rsidR="00C361FC" w:rsidRDefault="00057702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1823091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56E38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not been done due to the following reasons:</w:t>
            </w:r>
          </w:p>
        </w:tc>
      </w:tr>
    </w:tbl>
    <w:p w:rsidR="00C361FC" w:rsidRDefault="00C361FC" w:rsidP="00C361FC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p w:rsidR="00C361FC" w:rsidRPr="002933A9" w:rsidRDefault="00C361FC" w:rsidP="00C361FC">
      <w:pPr>
        <w:spacing w:after="0" w:line="240" w:lineRule="auto"/>
        <w:jc w:val="both"/>
        <w:rPr>
          <w:rFonts w:ascii="Arial" w:eastAsia="Calibri" w:hAnsi="Arial" w:cs="Arial"/>
          <w:b/>
          <w:bCs/>
          <w:sz w:val="4"/>
          <w:szCs w:val="4"/>
        </w:rPr>
      </w:pPr>
    </w:p>
    <w:p w:rsidR="00C361FC" w:rsidRPr="00BB7405" w:rsidRDefault="00C361FC" w:rsidP="00C361FC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  <w:gridCol w:w="2596"/>
        <w:gridCol w:w="1661"/>
        <w:gridCol w:w="2352"/>
        <w:gridCol w:w="2215"/>
        <w:gridCol w:w="2522"/>
      </w:tblGrid>
      <w:tr w:rsidR="00C361FC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2596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661" w:type="dxa"/>
          </w:tcPr>
          <w:p w:rsidR="00C361FC" w:rsidRPr="00214AE4" w:rsidRDefault="00C361F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C361FC" w:rsidRDefault="00C361F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SIS Coordinator:</w:t>
            </w:r>
          </w:p>
        </w:tc>
        <w:tc>
          <w:tcPr>
            <w:tcW w:w="2215" w:type="dxa"/>
            <w:vAlign w:val="center"/>
          </w:tcPr>
          <w:p w:rsidR="00C361FC" w:rsidRDefault="00C361F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522" w:type="dxa"/>
            <w:vAlign w:val="center"/>
          </w:tcPr>
          <w:p w:rsidR="00C361FC" w:rsidRDefault="00C361FC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C361FC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1949419237"/>
            <w:lock w:val="sdtLocked"/>
            <w:placeholder>
              <w:docPart w:val="89468461F9854B999D99710E501A5918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96" w:type="dxa"/>
                <w:vAlign w:val="center"/>
              </w:tcPr>
              <w:p w:rsidR="00C361FC" w:rsidRDefault="0022444A" w:rsidP="0022444A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      </w:t>
                </w:r>
              </w:p>
            </w:tc>
          </w:sdtContent>
        </w:sdt>
        <w:tc>
          <w:tcPr>
            <w:tcW w:w="1661" w:type="dxa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215" w:type="dxa"/>
            <w:vAlign w:val="center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537550543"/>
            <w:lock w:val="sdtLocked"/>
            <w:placeholder>
              <w:docPart w:val="F2F9B586F78743B8935E79F2B029B170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22" w:type="dxa"/>
                <w:vAlign w:val="center"/>
              </w:tcPr>
              <w:p w:rsidR="00C361FC" w:rsidRDefault="0022444A" w:rsidP="0022444A">
                <w:pPr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</w:t>
                </w:r>
              </w:p>
            </w:tc>
          </w:sdtContent>
        </w:sdt>
      </w:tr>
      <w:tr w:rsidR="00C361FC" w:rsidTr="00013613">
        <w:trPr>
          <w:trHeight w:val="144"/>
          <w:jc w:val="right"/>
        </w:trPr>
        <w:tc>
          <w:tcPr>
            <w:tcW w:w="3056" w:type="dxa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596" w:type="dxa"/>
          </w:tcPr>
          <w:p w:rsidR="00C361FC" w:rsidRDefault="00C361FC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1661" w:type="dxa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Name</w:t>
            </w:r>
          </w:p>
        </w:tc>
        <w:tc>
          <w:tcPr>
            <w:tcW w:w="2215" w:type="dxa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Signature</w:t>
            </w:r>
          </w:p>
        </w:tc>
        <w:tc>
          <w:tcPr>
            <w:tcW w:w="2522" w:type="dxa"/>
          </w:tcPr>
          <w:p w:rsidR="00C361FC" w:rsidRDefault="00C361FC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Date</w:t>
            </w:r>
          </w:p>
        </w:tc>
      </w:tr>
    </w:tbl>
    <w:p w:rsidR="006601E7" w:rsidRPr="00F56536" w:rsidRDefault="006601E7" w:rsidP="00C361FC">
      <w:pPr>
        <w:tabs>
          <w:tab w:val="left" w:pos="1260"/>
          <w:tab w:val="left" w:pos="1440"/>
        </w:tabs>
        <w:spacing w:before="120" w:after="120" w:line="240" w:lineRule="auto"/>
        <w:jc w:val="both"/>
      </w:pPr>
    </w:p>
    <w:sectPr w:rsidR="006601E7" w:rsidRPr="00F56536" w:rsidSect="000C3E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702" w:rsidRDefault="00057702" w:rsidP="00C801EE">
      <w:pPr>
        <w:spacing w:after="0" w:line="240" w:lineRule="auto"/>
      </w:pPr>
      <w:r>
        <w:separator/>
      </w:r>
    </w:p>
  </w:endnote>
  <w:endnote w:type="continuationSeparator" w:id="0">
    <w:p w:rsidR="00057702" w:rsidRDefault="00057702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1FC" w:rsidRDefault="00C361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C361FC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C361FC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QP305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C361FC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3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2444A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2444A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C361FC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C361FC">
                      <w:rPr>
                        <w:b/>
                        <w:bCs/>
                        <w:sz w:val="20"/>
                        <w:szCs w:val="20"/>
                      </w:rPr>
                      <w:t>QP305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C361FC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3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22444A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22444A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1FC" w:rsidRDefault="00C361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702" w:rsidRDefault="00057702" w:rsidP="00C801EE">
      <w:pPr>
        <w:spacing w:after="0" w:line="240" w:lineRule="auto"/>
      </w:pPr>
      <w:r>
        <w:separator/>
      </w:r>
    </w:p>
  </w:footnote>
  <w:footnote w:type="continuationSeparator" w:id="0">
    <w:p w:rsidR="00057702" w:rsidRDefault="00057702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1FC" w:rsidRDefault="00C361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9537E8E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1FC" w:rsidRDefault="00C361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FC"/>
    <w:rsid w:val="000000E8"/>
    <w:rsid w:val="000062AF"/>
    <w:rsid w:val="00014A5D"/>
    <w:rsid w:val="00015AF0"/>
    <w:rsid w:val="0002440F"/>
    <w:rsid w:val="00037A61"/>
    <w:rsid w:val="000447E2"/>
    <w:rsid w:val="00055FC8"/>
    <w:rsid w:val="00057702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444A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CD4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A6E2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1FC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56E38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35CAC"/>
  <w15:docId w15:val="{C51DAFE8-8A1D-4B3A-9EA8-D4C6D844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1FC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EC52D2EB784F7D8DF20291C47A6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F8B32-339C-4689-A9E0-A3E753CD0F7C}"/>
      </w:docPartPr>
      <w:docPartBody>
        <w:p w:rsidR="00C7047E" w:rsidRDefault="004E705F" w:rsidP="004E705F">
          <w:pPr>
            <w:pStyle w:val="BFEC52D2EB784F7D8DF20291C47A6461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89468461F9854B999D99710E501A5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1A971-4CA8-416B-B496-F831C653B655}"/>
      </w:docPartPr>
      <w:docPartBody>
        <w:p w:rsidR="00C7047E" w:rsidRDefault="004E705F" w:rsidP="004E705F">
          <w:pPr>
            <w:pStyle w:val="89468461F9854B999D99710E501A5918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F2F9B586F78743B8935E79F2B029B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98ACB-DB68-4684-B2CD-56F08A532E94}"/>
      </w:docPartPr>
      <w:docPartBody>
        <w:p w:rsidR="00C7047E" w:rsidRDefault="004E705F" w:rsidP="004E705F">
          <w:pPr>
            <w:pStyle w:val="F2F9B586F78743B8935E79F2B029B170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5F"/>
    <w:rsid w:val="002505CD"/>
    <w:rsid w:val="004E705F"/>
    <w:rsid w:val="00836CD9"/>
    <w:rsid w:val="00BB3EDE"/>
    <w:rsid w:val="00C7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705F"/>
    <w:rPr>
      <w:color w:val="808080"/>
    </w:rPr>
  </w:style>
  <w:style w:type="paragraph" w:customStyle="1" w:styleId="BFEC52D2EB784F7D8DF20291C47A6461">
    <w:name w:val="BFEC52D2EB784F7D8DF20291C47A6461"/>
    <w:rsid w:val="004E705F"/>
  </w:style>
  <w:style w:type="paragraph" w:customStyle="1" w:styleId="89468461F9854B999D99710E501A5918">
    <w:name w:val="89468461F9854B999D99710E501A5918"/>
    <w:rsid w:val="004E705F"/>
  </w:style>
  <w:style w:type="paragraph" w:customStyle="1" w:styleId="F2F9B586F78743B8935E79F2B029B170">
    <w:name w:val="F2F9B586F78743B8935E79F2B029B170"/>
    <w:rsid w:val="004E70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2C4FDC-5712-4C1D-8130-EADA1AA3E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4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3</cp:revision>
  <cp:lastPrinted>2020-11-30T06:24:00Z</cp:lastPrinted>
  <dcterms:created xsi:type="dcterms:W3CDTF">2020-12-08T10:31:00Z</dcterms:created>
  <dcterms:modified xsi:type="dcterms:W3CDTF">2021-04-21T06:52:00Z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