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A72" w:rsidRPr="003E62C5" w:rsidRDefault="00C84A72" w:rsidP="00C84A72">
      <w:pPr>
        <w:spacing w:line="240" w:lineRule="exact"/>
        <w:jc w:val="center"/>
        <w:rPr>
          <w:rFonts w:ascii="Arial" w:eastAsia="Calibri" w:hAnsi="Arial" w:cs="Arial"/>
          <w:b/>
          <w:bCs/>
          <w:spacing w:val="8"/>
          <w:sz w:val="26"/>
          <w:szCs w:val="26"/>
        </w:rPr>
      </w:pPr>
      <w:r w:rsidRPr="003E62C5">
        <w:rPr>
          <w:rFonts w:asciiTheme="minorBidi" w:hAnsiTheme="minorBidi"/>
          <w:b/>
          <w:bCs/>
          <w:spacing w:val="8"/>
          <w:sz w:val="26"/>
          <w:szCs w:val="26"/>
        </w:rPr>
        <w:t>STAFF REPLACEMENT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C84A72" w:rsidRPr="002A740E" w:rsidTr="00013613">
        <w:trPr>
          <w:trHeight w:val="315"/>
        </w:trPr>
        <w:tc>
          <w:tcPr>
            <w:tcW w:w="1453" w:type="dxa"/>
          </w:tcPr>
          <w:p w:rsidR="00C84A72" w:rsidRPr="002A740E" w:rsidRDefault="00C84A72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C84A72" w:rsidRPr="002A740E" w:rsidRDefault="00C84A72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C84A72" w:rsidRPr="002A740E" w:rsidRDefault="00C84A72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C84A72" w:rsidRPr="002A740E" w:rsidRDefault="00C84A72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C84A72" w:rsidRPr="002A740E" w:rsidRDefault="00C84A72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C84A72" w:rsidRPr="00A27174" w:rsidRDefault="00C84A72" w:rsidP="00C84A72">
      <w:pPr>
        <w:spacing w:after="0" w:line="240" w:lineRule="auto"/>
        <w:jc w:val="center"/>
        <w:rPr>
          <w:rFonts w:asciiTheme="minorBidi" w:hAnsiTheme="minorBidi"/>
        </w:rPr>
      </w:pPr>
    </w:p>
    <w:tbl>
      <w:tblPr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1276"/>
        <w:gridCol w:w="4252"/>
        <w:gridCol w:w="1346"/>
        <w:gridCol w:w="1347"/>
        <w:gridCol w:w="2457"/>
        <w:gridCol w:w="2458"/>
      </w:tblGrid>
      <w:tr w:rsidR="00C84A72" w:rsidRPr="00A27174" w:rsidTr="00C84A72">
        <w:trPr>
          <w:trHeight w:val="488"/>
          <w:jc w:val="center"/>
        </w:trPr>
        <w:tc>
          <w:tcPr>
            <w:tcW w:w="1039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Sr. No</w:t>
            </w:r>
          </w:p>
        </w:tc>
        <w:tc>
          <w:tcPr>
            <w:tcW w:w="552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Course</w:t>
            </w:r>
          </w:p>
        </w:tc>
        <w:tc>
          <w:tcPr>
            <w:tcW w:w="1346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Activity</w:t>
            </w:r>
          </w:p>
          <w:p w:rsidR="00C84A72" w:rsidRPr="00515EBD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(T or P)</w:t>
            </w:r>
          </w:p>
        </w:tc>
        <w:tc>
          <w:tcPr>
            <w:tcW w:w="1347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Section.</w:t>
            </w:r>
          </w:p>
          <w:p w:rsidR="00C84A72" w:rsidRPr="00515EBD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2457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84A72" w:rsidRPr="00515EBD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Current staff</w:t>
            </w:r>
          </w:p>
        </w:tc>
        <w:tc>
          <w:tcPr>
            <w:tcW w:w="2458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84A72" w:rsidRPr="00515EBD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Suggested staff</w:t>
            </w:r>
          </w:p>
        </w:tc>
      </w:tr>
      <w:tr w:rsidR="00C84A72" w:rsidRPr="00A27174" w:rsidTr="00C84A72">
        <w:trPr>
          <w:trHeight w:val="558"/>
          <w:jc w:val="center"/>
        </w:trPr>
        <w:tc>
          <w:tcPr>
            <w:tcW w:w="1039" w:type="dxa"/>
            <w:vMerge/>
            <w:shd w:val="clear" w:color="auto" w:fill="B6DDE8"/>
            <w:textDirection w:val="tbRl"/>
            <w:vAlign w:val="center"/>
          </w:tcPr>
          <w:p w:rsidR="00C84A72" w:rsidRPr="00515EBD" w:rsidRDefault="00C84A72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Code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Title</w:t>
            </w:r>
          </w:p>
        </w:tc>
        <w:tc>
          <w:tcPr>
            <w:tcW w:w="1346" w:type="dxa"/>
            <w:vMerge/>
            <w:shd w:val="clear" w:color="auto" w:fill="B6DDE8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vMerge/>
            <w:shd w:val="clear" w:color="auto" w:fill="B6DDE8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vMerge/>
            <w:shd w:val="clear" w:color="auto" w:fill="B6DDE8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vMerge/>
            <w:shd w:val="clear" w:color="auto" w:fill="B6DDE8"/>
            <w:vAlign w:val="center"/>
          </w:tcPr>
          <w:p w:rsidR="00C84A72" w:rsidRPr="00515EBD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84A72" w:rsidRPr="00A27174" w:rsidTr="00013613">
        <w:trPr>
          <w:trHeight w:val="396"/>
          <w:jc w:val="center"/>
        </w:trPr>
        <w:tc>
          <w:tcPr>
            <w:tcW w:w="103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84A72" w:rsidRPr="00A27174" w:rsidTr="00013613">
        <w:trPr>
          <w:trHeight w:val="396"/>
          <w:jc w:val="center"/>
        </w:trPr>
        <w:tc>
          <w:tcPr>
            <w:tcW w:w="1039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25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84A72" w:rsidRPr="00A27174" w:rsidTr="00013613">
        <w:trPr>
          <w:trHeight w:val="396"/>
          <w:jc w:val="center"/>
        </w:trPr>
        <w:tc>
          <w:tcPr>
            <w:tcW w:w="1039" w:type="dxa"/>
            <w:tcBorders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tcBorders>
              <w:lef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84A72" w:rsidRPr="00A27174" w:rsidTr="00013613">
        <w:trPr>
          <w:trHeight w:val="396"/>
          <w:jc w:val="center"/>
        </w:trPr>
        <w:tc>
          <w:tcPr>
            <w:tcW w:w="1039" w:type="dxa"/>
            <w:tcBorders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tcBorders>
              <w:lef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84A72" w:rsidRPr="00A27174" w:rsidTr="00013613">
        <w:trPr>
          <w:trHeight w:val="396"/>
          <w:jc w:val="center"/>
        </w:trPr>
        <w:tc>
          <w:tcPr>
            <w:tcW w:w="103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25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4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C84A72" w:rsidRPr="00A27174" w:rsidRDefault="00C84A72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</w:tbl>
    <w:p w:rsidR="002933A9" w:rsidRPr="002933A9" w:rsidRDefault="002933A9" w:rsidP="00C84A72">
      <w:pPr>
        <w:tabs>
          <w:tab w:val="left" w:pos="1260"/>
          <w:tab w:val="left" w:pos="1440"/>
        </w:tabs>
        <w:spacing w:before="120" w:after="120" w:line="240" w:lineRule="auto"/>
        <w:jc w:val="both"/>
        <w:rPr>
          <w:rFonts w:ascii="Arial" w:eastAsia="Calibri" w:hAnsi="Arial" w:cs="Arial"/>
          <w:b/>
          <w:bCs/>
          <w:sz w:val="2"/>
          <w:szCs w:val="2"/>
        </w:rPr>
      </w:pPr>
    </w:p>
    <w:tbl>
      <w:tblPr>
        <w:tblW w:w="0" w:type="auto"/>
        <w:tblInd w:w="145" w:type="dxa"/>
        <w:tblLook w:val="0000" w:firstRow="0" w:lastRow="0" w:firstColumn="0" w:lastColumn="0" w:noHBand="0" w:noVBand="0"/>
      </w:tblPr>
      <w:tblGrid>
        <w:gridCol w:w="1386"/>
        <w:gridCol w:w="12871"/>
      </w:tblGrid>
      <w:tr w:rsidR="002933A9" w:rsidTr="002933A9">
        <w:trPr>
          <w:trHeight w:val="20"/>
        </w:trPr>
        <w:tc>
          <w:tcPr>
            <w:tcW w:w="1200" w:type="dxa"/>
          </w:tcPr>
          <w:p w:rsidR="002933A9" w:rsidRDefault="002933A9" w:rsidP="002933A9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</w:rPr>
            </w:pPr>
            <w:r w:rsidRPr="004C43D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Justification:</w:t>
            </w:r>
          </w:p>
        </w:tc>
        <w:tc>
          <w:tcPr>
            <w:tcW w:w="13047" w:type="dxa"/>
            <w:tcBorders>
              <w:bottom w:val="dotted" w:sz="4" w:space="0" w:color="auto"/>
            </w:tcBorders>
          </w:tcPr>
          <w:p w:rsidR="002933A9" w:rsidRDefault="002933A9" w:rsidP="002933A9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933A9" w:rsidTr="002933A9">
        <w:trPr>
          <w:trHeight w:val="20"/>
        </w:trPr>
        <w:tc>
          <w:tcPr>
            <w:tcW w:w="14247" w:type="dxa"/>
            <w:gridSpan w:val="2"/>
            <w:tcBorders>
              <w:bottom w:val="dotted" w:sz="4" w:space="0" w:color="auto"/>
            </w:tcBorders>
          </w:tcPr>
          <w:p w:rsidR="002933A9" w:rsidRDefault="002933A9" w:rsidP="002933A9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933A9" w:rsidTr="002933A9">
        <w:trPr>
          <w:trHeight w:val="20"/>
        </w:trPr>
        <w:tc>
          <w:tcPr>
            <w:tcW w:w="1424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2933A9" w:rsidRDefault="002933A9" w:rsidP="002933A9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bookmarkStart w:id="0" w:name="_GoBack"/>
            <w:bookmarkEnd w:id="0"/>
          </w:p>
        </w:tc>
      </w:tr>
    </w:tbl>
    <w:p w:rsidR="00C84A72" w:rsidRPr="002933A9" w:rsidRDefault="00C84A72" w:rsidP="00C84A72">
      <w:pPr>
        <w:tabs>
          <w:tab w:val="left" w:pos="1260"/>
          <w:tab w:val="left" w:pos="1440"/>
        </w:tabs>
        <w:spacing w:line="480" w:lineRule="auto"/>
        <w:jc w:val="center"/>
        <w:rPr>
          <w:rFonts w:asciiTheme="minorBidi" w:hAnsiTheme="minorBidi"/>
          <w:sz w:val="2"/>
          <w:szCs w:val="2"/>
        </w:rPr>
      </w:pPr>
    </w:p>
    <w:tbl>
      <w:tblPr>
        <w:tblStyle w:val="TableGrid"/>
        <w:tblW w:w="1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2790"/>
        <w:gridCol w:w="630"/>
        <w:gridCol w:w="6480"/>
      </w:tblGrid>
      <w:tr w:rsidR="00C84A72" w:rsidTr="00C84A72">
        <w:trPr>
          <w:trHeight w:val="290"/>
        </w:trPr>
        <w:tc>
          <w:tcPr>
            <w:tcW w:w="4495" w:type="dxa"/>
            <w:gridSpan w:val="2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Class Instructor</w:t>
            </w:r>
            <w:r w:rsidRPr="00214AE4">
              <w:rPr>
                <w:rFonts w:ascii="Arial" w:eastAsia="Calibri" w:hAnsi="Arial" w:cs="Arial"/>
                <w:b/>
                <w:bCs/>
              </w:rPr>
              <w:t xml:space="preserve">/ </w:t>
            </w:r>
            <w:r>
              <w:rPr>
                <w:rFonts w:ascii="Arial" w:eastAsia="Calibri" w:hAnsi="Arial" w:cs="Arial"/>
                <w:b/>
                <w:bCs/>
              </w:rPr>
              <w:t>Academic Advisor</w:t>
            </w:r>
            <w:r w:rsidRPr="00214AE4">
              <w:rPr>
                <w:rFonts w:ascii="Arial" w:eastAsia="Calibri" w:hAnsi="Arial" w:cs="Arial"/>
                <w:b/>
                <w:bCs/>
              </w:rPr>
              <w:t>:</w:t>
            </w:r>
          </w:p>
        </w:tc>
        <w:tc>
          <w:tcPr>
            <w:tcW w:w="2790" w:type="dxa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30" w:type="dxa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480" w:type="dxa"/>
          </w:tcPr>
          <w:p w:rsidR="00C84A72" w:rsidRDefault="00C84A72" w:rsidP="002933A9">
            <w:pPr>
              <w:tabs>
                <w:tab w:val="left" w:pos="1260"/>
                <w:tab w:val="left" w:pos="1440"/>
              </w:tabs>
              <w:spacing w:after="120" w:line="240" w:lineRule="auto"/>
              <w:ind w:left="-105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C84A72" w:rsidTr="00C84A72">
        <w:trPr>
          <w:trHeight w:val="20"/>
        </w:trPr>
        <w:tc>
          <w:tcPr>
            <w:tcW w:w="2605" w:type="dxa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890" w:type="dxa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3683ED2249BE496193E68D9FCAE73E5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center"/>
              </w:tcPr>
              <w:p w:rsidR="00C84A72" w:rsidRDefault="003642DC" w:rsidP="003642DC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C84A72" w:rsidRDefault="001F19D0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2933A9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C84A72" w:rsidTr="00C84A72">
        <w:trPr>
          <w:trHeight w:val="20"/>
        </w:trPr>
        <w:tc>
          <w:tcPr>
            <w:tcW w:w="2605" w:type="dxa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</w:p>
          <w:p w:rsidR="00A6252A" w:rsidRDefault="00A6252A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Name</w:t>
            </w:r>
          </w:p>
        </w:tc>
        <w:tc>
          <w:tcPr>
            <w:tcW w:w="1890" w:type="dxa"/>
            <w:vAlign w:val="center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790" w:type="dxa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vAlign w:val="center"/>
          </w:tcPr>
          <w:p w:rsidR="00C84A72" w:rsidRDefault="001F19D0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2933A9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C84A72" w:rsidRDefault="00C84A72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C84A72" w:rsidRDefault="00C84A72" w:rsidP="00C84A72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p w:rsidR="00C84A72" w:rsidRPr="002933A9" w:rsidRDefault="00C84A72" w:rsidP="00C84A72">
      <w:pPr>
        <w:spacing w:after="0" w:line="240" w:lineRule="auto"/>
        <w:jc w:val="both"/>
        <w:rPr>
          <w:rFonts w:ascii="Arial" w:eastAsia="Calibri" w:hAnsi="Arial" w:cs="Arial"/>
          <w:b/>
          <w:bCs/>
          <w:sz w:val="4"/>
          <w:szCs w:val="4"/>
        </w:rPr>
      </w:pPr>
    </w:p>
    <w:p w:rsidR="00C84A72" w:rsidRPr="00BB7405" w:rsidRDefault="00C84A72" w:rsidP="00C84A72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2596"/>
        <w:gridCol w:w="1661"/>
        <w:gridCol w:w="2352"/>
        <w:gridCol w:w="2215"/>
        <w:gridCol w:w="2522"/>
      </w:tblGrid>
      <w:tr w:rsidR="00C84A72" w:rsidTr="002933A9">
        <w:trPr>
          <w:trHeight w:val="288"/>
          <w:jc w:val="right"/>
        </w:trPr>
        <w:tc>
          <w:tcPr>
            <w:tcW w:w="3056" w:type="dxa"/>
            <w:vAlign w:val="center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2596" w:type="dxa"/>
            <w:vAlign w:val="center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661" w:type="dxa"/>
          </w:tcPr>
          <w:p w:rsidR="00C84A72" w:rsidRPr="00214AE4" w:rsidRDefault="00C84A72" w:rsidP="00C84A72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C84A72" w:rsidRDefault="00C84A72" w:rsidP="00C84A72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215" w:type="dxa"/>
            <w:vAlign w:val="center"/>
          </w:tcPr>
          <w:p w:rsidR="00C84A72" w:rsidRDefault="00C84A72" w:rsidP="00C84A72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522" w:type="dxa"/>
            <w:vAlign w:val="center"/>
          </w:tcPr>
          <w:p w:rsidR="00C84A72" w:rsidRDefault="00C84A72" w:rsidP="00C84A72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C84A72" w:rsidTr="002933A9">
        <w:trPr>
          <w:trHeight w:val="288"/>
          <w:jc w:val="right"/>
        </w:trPr>
        <w:tc>
          <w:tcPr>
            <w:tcW w:w="3056" w:type="dxa"/>
            <w:vAlign w:val="center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1949419237"/>
            <w:lock w:val="sdtLocked"/>
            <w:placeholder>
              <w:docPart w:val="191484122D3B4C89A7CAD653D45738D6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96" w:type="dxa"/>
                <w:vAlign w:val="center"/>
              </w:tcPr>
              <w:p w:rsidR="00C84A72" w:rsidRDefault="003642DC" w:rsidP="003642DC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        </w:t>
                </w:r>
              </w:p>
            </w:tc>
          </w:sdtContent>
        </w:sdt>
        <w:tc>
          <w:tcPr>
            <w:tcW w:w="1661" w:type="dxa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15" w:type="dxa"/>
            <w:vAlign w:val="center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75B08DB1DDD1499784CF10721D899940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22" w:type="dxa"/>
                <w:vAlign w:val="center"/>
              </w:tcPr>
              <w:p w:rsidR="00C84A72" w:rsidRDefault="003642DC" w:rsidP="003642DC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       </w:t>
                </w:r>
              </w:p>
            </w:tc>
          </w:sdtContent>
        </w:sdt>
      </w:tr>
      <w:tr w:rsidR="00C84A72" w:rsidTr="002933A9">
        <w:trPr>
          <w:trHeight w:val="144"/>
          <w:jc w:val="right"/>
        </w:trPr>
        <w:tc>
          <w:tcPr>
            <w:tcW w:w="3056" w:type="dxa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596" w:type="dxa"/>
          </w:tcPr>
          <w:p w:rsidR="00C84A72" w:rsidRDefault="00C84A72" w:rsidP="00C84A72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1661" w:type="dxa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215" w:type="dxa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</w:t>
            </w:r>
            <w:r w:rsidR="002933A9">
              <w:rPr>
                <w:rFonts w:ascii="Arial" w:eastAsia="Calibri" w:hAnsi="Arial" w:cs="Arial"/>
                <w:b/>
                <w:bCs/>
              </w:rPr>
              <w:t>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522" w:type="dxa"/>
          </w:tcPr>
          <w:p w:rsidR="00C84A72" w:rsidRDefault="00C84A72" w:rsidP="00C84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6601E7" w:rsidRPr="00F56536" w:rsidRDefault="006601E7" w:rsidP="00F56536"/>
    <w:sectPr w:rsidR="006601E7" w:rsidRPr="00F56536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9D0" w:rsidRDefault="001F19D0" w:rsidP="00C801EE">
      <w:pPr>
        <w:spacing w:after="0" w:line="240" w:lineRule="auto"/>
      </w:pPr>
      <w:r>
        <w:separator/>
      </w:r>
    </w:p>
  </w:endnote>
  <w:endnote w:type="continuationSeparator" w:id="0">
    <w:p w:rsidR="001F19D0" w:rsidRDefault="001F19D0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2933A9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2933A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QP305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2933A9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1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3642DC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3642DC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2933A9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2933A9">
                      <w:rPr>
                        <w:b/>
                        <w:bCs/>
                        <w:sz w:val="20"/>
                        <w:szCs w:val="20"/>
                      </w:rPr>
                      <w:t>QP305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2933A9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1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3642DC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3642DC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9D0" w:rsidRDefault="001F19D0" w:rsidP="00C801EE">
      <w:pPr>
        <w:spacing w:after="0" w:line="240" w:lineRule="auto"/>
      </w:pPr>
      <w:r>
        <w:separator/>
      </w:r>
    </w:p>
  </w:footnote>
  <w:footnote w:type="continuationSeparator" w:id="0">
    <w:p w:rsidR="001F19D0" w:rsidRDefault="001F19D0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AD21FB4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72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19D0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933A9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642DC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6618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C43D8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9663B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252A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84A72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280CD2"/>
  <w15:docId w15:val="{61187946-501B-4EEB-91E2-3BBBC04B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A72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1484122D3B4C89A7CAD653D4573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E4F94-8EC3-4E52-AF59-A5C29666CEB9}"/>
      </w:docPartPr>
      <w:docPartBody>
        <w:p w:rsidR="00BD1277" w:rsidRDefault="0097793E" w:rsidP="0097793E">
          <w:pPr>
            <w:pStyle w:val="191484122D3B4C89A7CAD653D45738D6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B08DB1DDD1499784CF10721D89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23BAE-7690-47C3-8BD5-15FB1BC15438}"/>
      </w:docPartPr>
      <w:docPartBody>
        <w:p w:rsidR="00BD1277" w:rsidRDefault="0097793E" w:rsidP="0097793E">
          <w:pPr>
            <w:pStyle w:val="75B08DB1DDD1499784CF10721D899940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83ED2249BE496193E68D9FCAE73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BEDFE-0FD6-4E10-B097-17DA0DEEDFEE}"/>
      </w:docPartPr>
      <w:docPartBody>
        <w:p w:rsidR="00BD1277" w:rsidRDefault="0097793E" w:rsidP="0097793E">
          <w:pPr>
            <w:pStyle w:val="3683ED2249BE496193E68D9FCAE73E58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3E"/>
    <w:rsid w:val="0097793E"/>
    <w:rsid w:val="009D7E0A"/>
    <w:rsid w:val="00BD1277"/>
    <w:rsid w:val="00D1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793E"/>
    <w:rPr>
      <w:color w:val="808080"/>
    </w:rPr>
  </w:style>
  <w:style w:type="paragraph" w:customStyle="1" w:styleId="B940598EB1BB450EA4C56DB657830F49">
    <w:name w:val="B940598EB1BB450EA4C56DB657830F49"/>
    <w:rsid w:val="0097793E"/>
  </w:style>
  <w:style w:type="paragraph" w:customStyle="1" w:styleId="57880E359DE048D8BE7D78C6369C1354">
    <w:name w:val="57880E359DE048D8BE7D78C6369C1354"/>
    <w:rsid w:val="0097793E"/>
  </w:style>
  <w:style w:type="paragraph" w:customStyle="1" w:styleId="D8BCA769DC674F24B37F244CE1D28690">
    <w:name w:val="D8BCA769DC674F24B37F244CE1D28690"/>
    <w:rsid w:val="0097793E"/>
  </w:style>
  <w:style w:type="paragraph" w:customStyle="1" w:styleId="04A3C2474D4A43E2BE9566790F01E018">
    <w:name w:val="04A3C2474D4A43E2BE9566790F01E018"/>
    <w:rsid w:val="0097793E"/>
  </w:style>
  <w:style w:type="paragraph" w:customStyle="1" w:styleId="9531D0292C2F4AB48E467BB02CC7242D">
    <w:name w:val="9531D0292C2F4AB48E467BB02CC7242D"/>
    <w:rsid w:val="0097793E"/>
  </w:style>
  <w:style w:type="paragraph" w:customStyle="1" w:styleId="53F51A758F434009B693F959E2456D68">
    <w:name w:val="53F51A758F434009B693F959E2456D68"/>
    <w:rsid w:val="0097793E"/>
  </w:style>
  <w:style w:type="paragraph" w:customStyle="1" w:styleId="16CD2495C2E4476D8535A17B53DD1551">
    <w:name w:val="16CD2495C2E4476D8535A17B53DD1551"/>
    <w:rsid w:val="0097793E"/>
  </w:style>
  <w:style w:type="paragraph" w:customStyle="1" w:styleId="02C4751861FD4C88AF775013733F0894">
    <w:name w:val="02C4751861FD4C88AF775013733F0894"/>
    <w:rsid w:val="0097793E"/>
  </w:style>
  <w:style w:type="paragraph" w:customStyle="1" w:styleId="191484122D3B4C89A7CAD653D45738D6">
    <w:name w:val="191484122D3B4C89A7CAD653D45738D6"/>
    <w:rsid w:val="0097793E"/>
  </w:style>
  <w:style w:type="paragraph" w:customStyle="1" w:styleId="75B08DB1DDD1499784CF10721D899940">
    <w:name w:val="75B08DB1DDD1499784CF10721D899940"/>
    <w:rsid w:val="0097793E"/>
  </w:style>
  <w:style w:type="paragraph" w:customStyle="1" w:styleId="3683ED2249BE496193E68D9FCAE73E58">
    <w:name w:val="3683ED2249BE496193E68D9FCAE73E58"/>
    <w:rsid w:val="009779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55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5</cp:revision>
  <cp:lastPrinted>2020-11-30T06:24:00Z</cp:lastPrinted>
  <dcterms:created xsi:type="dcterms:W3CDTF">2020-12-08T08:33:00Z</dcterms:created>
  <dcterms:modified xsi:type="dcterms:W3CDTF">2021-04-21T06:46:00Z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