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586" w:rsidRDefault="004D0586" w:rsidP="004D0586">
      <w:pPr>
        <w:spacing w:after="360"/>
        <w:jc w:val="center"/>
        <w:rPr>
          <w:rFonts w:ascii="Arial" w:eastAsia="Times New Roman" w:hAnsi="Arial" w:cs="Arial"/>
          <w:b/>
          <w:bCs/>
          <w:sz w:val="26"/>
          <w:szCs w:val="26"/>
        </w:rPr>
      </w:pPr>
      <w:r w:rsidRPr="008B257C">
        <w:rPr>
          <w:rFonts w:ascii="Arial" w:eastAsia="Times New Roman" w:hAnsi="Arial" w:cs="Arial"/>
          <w:b/>
          <w:bCs/>
          <w:sz w:val="26"/>
          <w:szCs w:val="26"/>
        </w:rPr>
        <w:t>WEEKLY TEACHING LOAD FORM</w:t>
      </w:r>
    </w:p>
    <w:tbl>
      <w:tblPr>
        <w:tblStyle w:val="TableGrid"/>
        <w:tblW w:w="136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"/>
        <w:gridCol w:w="3087"/>
        <w:gridCol w:w="725"/>
        <w:gridCol w:w="1119"/>
        <w:gridCol w:w="2726"/>
        <w:gridCol w:w="826"/>
        <w:gridCol w:w="1260"/>
        <w:gridCol w:w="2837"/>
      </w:tblGrid>
      <w:tr w:rsidR="004D0586" w:rsidTr="004D0586">
        <w:trPr>
          <w:trHeight w:val="424"/>
          <w:jc w:val="center"/>
        </w:trPr>
        <w:tc>
          <w:tcPr>
            <w:tcW w:w="1057" w:type="dxa"/>
            <w:vAlign w:val="bottom"/>
          </w:tcPr>
          <w:p w:rsidR="004D0586" w:rsidRDefault="004D0586" w:rsidP="004D0586">
            <w:pPr>
              <w:spacing w:after="0"/>
            </w:pPr>
            <w:proofErr w:type="spellStart"/>
            <w:r w:rsidRPr="008B257C">
              <w:rPr>
                <w:rFonts w:ascii="Arial" w:eastAsia="Times New Roman" w:hAnsi="Arial" w:cs="Arial"/>
                <w:b/>
                <w:bCs/>
              </w:rPr>
              <w:t>Dept</w:t>
            </w:r>
            <w:proofErr w:type="spellEnd"/>
            <w:r w:rsidRPr="008B257C">
              <w:rPr>
                <w:rFonts w:ascii="Arial" w:eastAsia="Times New Roman" w:hAnsi="Arial" w:cs="Arial"/>
                <w:b/>
                <w:bCs/>
              </w:rPr>
              <w:t>:</w:t>
            </w:r>
          </w:p>
        </w:tc>
        <w:tc>
          <w:tcPr>
            <w:tcW w:w="3087" w:type="dxa"/>
            <w:tcBorders>
              <w:bottom w:val="dotted" w:sz="4" w:space="0" w:color="auto"/>
            </w:tcBorders>
            <w:vAlign w:val="center"/>
          </w:tcPr>
          <w:p w:rsidR="004D0586" w:rsidRDefault="004D0586" w:rsidP="004D0586">
            <w:pPr>
              <w:spacing w:after="0"/>
            </w:pPr>
          </w:p>
        </w:tc>
        <w:tc>
          <w:tcPr>
            <w:tcW w:w="725" w:type="dxa"/>
          </w:tcPr>
          <w:p w:rsidR="004D0586" w:rsidRPr="008B257C" w:rsidRDefault="004D0586" w:rsidP="004D0586">
            <w:pPr>
              <w:spacing w:after="0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119" w:type="dxa"/>
            <w:vAlign w:val="bottom"/>
          </w:tcPr>
          <w:p w:rsidR="004D0586" w:rsidRDefault="004D0586" w:rsidP="004D0586">
            <w:pPr>
              <w:spacing w:after="0"/>
            </w:pPr>
            <w:r w:rsidRPr="008B257C">
              <w:rPr>
                <w:rFonts w:ascii="Arial" w:eastAsia="Times New Roman" w:hAnsi="Arial" w:cs="Arial"/>
                <w:b/>
                <w:bCs/>
              </w:rPr>
              <w:t>Month</w:t>
            </w:r>
          </w:p>
        </w:tc>
        <w:tc>
          <w:tcPr>
            <w:tcW w:w="2726" w:type="dxa"/>
            <w:tcBorders>
              <w:bottom w:val="dotted" w:sz="4" w:space="0" w:color="auto"/>
            </w:tcBorders>
            <w:vAlign w:val="center"/>
          </w:tcPr>
          <w:p w:rsidR="004D0586" w:rsidRDefault="004D0586" w:rsidP="004D0586">
            <w:pPr>
              <w:spacing w:after="0"/>
            </w:pPr>
          </w:p>
        </w:tc>
        <w:tc>
          <w:tcPr>
            <w:tcW w:w="826" w:type="dxa"/>
          </w:tcPr>
          <w:p w:rsidR="004D0586" w:rsidRPr="008B257C" w:rsidRDefault="004D0586" w:rsidP="004D0586">
            <w:pPr>
              <w:spacing w:after="0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260" w:type="dxa"/>
            <w:vAlign w:val="bottom"/>
          </w:tcPr>
          <w:p w:rsidR="004D0586" w:rsidRDefault="004D0586" w:rsidP="004D0586">
            <w:pPr>
              <w:spacing w:after="0"/>
            </w:pPr>
            <w:r w:rsidRPr="008B257C">
              <w:rPr>
                <w:rFonts w:ascii="Arial" w:eastAsia="Times New Roman" w:hAnsi="Arial" w:cs="Arial"/>
                <w:b/>
                <w:bCs/>
              </w:rPr>
              <w:t>Semester:</w:t>
            </w:r>
          </w:p>
        </w:tc>
        <w:tc>
          <w:tcPr>
            <w:tcW w:w="2837" w:type="dxa"/>
            <w:tcBorders>
              <w:bottom w:val="dotted" w:sz="4" w:space="0" w:color="auto"/>
            </w:tcBorders>
            <w:vAlign w:val="center"/>
          </w:tcPr>
          <w:p w:rsidR="004D0586" w:rsidRDefault="004D0586" w:rsidP="004D0586">
            <w:pPr>
              <w:spacing w:after="0"/>
            </w:pPr>
          </w:p>
        </w:tc>
      </w:tr>
      <w:tr w:rsidR="004D0586" w:rsidTr="004D0586">
        <w:trPr>
          <w:trHeight w:val="424"/>
          <w:jc w:val="center"/>
        </w:trPr>
        <w:tc>
          <w:tcPr>
            <w:tcW w:w="1057" w:type="dxa"/>
            <w:vAlign w:val="bottom"/>
          </w:tcPr>
          <w:p w:rsidR="004D0586" w:rsidRDefault="004D0586" w:rsidP="004D0586">
            <w:pPr>
              <w:spacing w:after="0"/>
            </w:pPr>
            <w:r w:rsidRPr="008B257C">
              <w:rPr>
                <w:rFonts w:ascii="Arial" w:eastAsia="Times New Roman" w:hAnsi="Arial" w:cs="Arial"/>
                <w:b/>
                <w:bCs/>
              </w:rPr>
              <w:t>Week #</w:t>
            </w:r>
          </w:p>
        </w:tc>
        <w:tc>
          <w:tcPr>
            <w:tcW w:w="308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D0586" w:rsidRDefault="004D0586" w:rsidP="004D0586">
            <w:pPr>
              <w:spacing w:after="0"/>
            </w:pPr>
          </w:p>
        </w:tc>
        <w:tc>
          <w:tcPr>
            <w:tcW w:w="725" w:type="dxa"/>
          </w:tcPr>
          <w:p w:rsidR="004D0586" w:rsidRPr="008B257C" w:rsidRDefault="004D0586" w:rsidP="004D0586">
            <w:pPr>
              <w:spacing w:after="0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119" w:type="dxa"/>
            <w:vAlign w:val="bottom"/>
          </w:tcPr>
          <w:p w:rsidR="004D0586" w:rsidRDefault="004D0586" w:rsidP="004D0586">
            <w:pPr>
              <w:spacing w:after="0"/>
            </w:pPr>
            <w:r w:rsidRPr="008B257C">
              <w:rPr>
                <w:rFonts w:ascii="Arial" w:eastAsia="Times New Roman" w:hAnsi="Arial" w:cs="Arial"/>
                <w:b/>
                <w:bCs/>
              </w:rPr>
              <w:t>From:</w:t>
            </w:r>
          </w:p>
        </w:tc>
        <w:sdt>
          <w:sdtPr>
            <w:id w:val="1177457550"/>
            <w:lock w:val="sdtLocked"/>
            <w:placeholder>
              <w:docPart w:val="DefaultPlaceholder_-1854013438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726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:rsidR="004D0586" w:rsidRDefault="00C923EC" w:rsidP="00C923EC">
                <w:pPr>
                  <w:spacing w:after="0"/>
                </w:pPr>
                <w:r>
                  <w:t xml:space="preserve">                   </w:t>
                </w:r>
              </w:p>
            </w:tc>
          </w:sdtContent>
        </w:sdt>
        <w:tc>
          <w:tcPr>
            <w:tcW w:w="826" w:type="dxa"/>
          </w:tcPr>
          <w:p w:rsidR="004D0586" w:rsidRPr="008B257C" w:rsidRDefault="004D0586" w:rsidP="004D0586">
            <w:pPr>
              <w:spacing w:after="0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260" w:type="dxa"/>
            <w:vAlign w:val="bottom"/>
          </w:tcPr>
          <w:p w:rsidR="004D0586" w:rsidRDefault="004D0586" w:rsidP="004D0586">
            <w:pPr>
              <w:spacing w:after="0"/>
            </w:pPr>
            <w:r w:rsidRPr="008B257C">
              <w:rPr>
                <w:rFonts w:ascii="Arial" w:eastAsia="Times New Roman" w:hAnsi="Arial" w:cs="Arial"/>
                <w:b/>
                <w:bCs/>
              </w:rPr>
              <w:t>To:</w:t>
            </w:r>
          </w:p>
        </w:tc>
        <w:sdt>
          <w:sdtPr>
            <w:id w:val="402344039"/>
            <w:lock w:val="sdtLocked"/>
            <w:placeholder>
              <w:docPart w:val="DefaultPlaceholder_-1854013438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837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:rsidR="004D0586" w:rsidRDefault="00C923EC" w:rsidP="00C923EC">
                <w:pPr>
                  <w:spacing w:after="0"/>
                </w:pPr>
                <w:r>
                  <w:t xml:space="preserve">                           </w:t>
                </w:r>
              </w:p>
            </w:tc>
          </w:sdtContent>
        </w:sdt>
      </w:tr>
    </w:tbl>
    <w:p w:rsidR="004D0586" w:rsidRPr="00B955C8" w:rsidRDefault="004D0586" w:rsidP="004D0586">
      <w:pPr>
        <w:spacing w:after="0" w:line="240" w:lineRule="auto"/>
        <w:jc w:val="center"/>
        <w:rPr>
          <w:rFonts w:asciiTheme="minorBidi" w:hAnsiTheme="minorBidi"/>
          <w:sz w:val="16"/>
          <w:szCs w:val="16"/>
        </w:rPr>
      </w:pPr>
    </w:p>
    <w:tbl>
      <w:tblPr>
        <w:tblW w:w="14175" w:type="dxa"/>
        <w:jc w:val="center"/>
        <w:tblLook w:val="04A0" w:firstRow="1" w:lastRow="0" w:firstColumn="1" w:lastColumn="0" w:noHBand="0" w:noVBand="1"/>
      </w:tblPr>
      <w:tblGrid>
        <w:gridCol w:w="773"/>
        <w:gridCol w:w="682"/>
        <w:gridCol w:w="1763"/>
        <w:gridCol w:w="1176"/>
        <w:gridCol w:w="631"/>
        <w:gridCol w:w="1939"/>
        <w:gridCol w:w="2033"/>
        <w:gridCol w:w="1427"/>
        <w:gridCol w:w="1905"/>
        <w:gridCol w:w="1846"/>
      </w:tblGrid>
      <w:tr w:rsidR="004D0586" w:rsidRPr="00B955C8" w:rsidTr="004D0586">
        <w:trPr>
          <w:trHeight w:val="495"/>
          <w:jc w:val="center"/>
        </w:trPr>
        <w:tc>
          <w:tcPr>
            <w:tcW w:w="0" w:type="auto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 w:rsidRPr="00B955C8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SR #</w:t>
            </w:r>
          </w:p>
        </w:tc>
        <w:tc>
          <w:tcPr>
            <w:tcW w:w="0" w:type="auto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 w:rsidRPr="00B955C8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ID #</w:t>
            </w:r>
          </w:p>
        </w:tc>
        <w:tc>
          <w:tcPr>
            <w:tcW w:w="0" w:type="auto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 w:rsidRPr="00B955C8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Name of Staff</w:t>
            </w:r>
          </w:p>
        </w:tc>
        <w:tc>
          <w:tcPr>
            <w:tcW w:w="0" w:type="auto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 w:rsidRPr="00B955C8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Position</w:t>
            </w:r>
          </w:p>
        </w:tc>
        <w:tc>
          <w:tcPr>
            <w:tcW w:w="0" w:type="auto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 w:rsidRPr="00B955C8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Act</w:t>
            </w:r>
          </w:p>
        </w:tc>
        <w:tc>
          <w:tcPr>
            <w:tcW w:w="0" w:type="auto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B955C8">
              <w:rPr>
                <w:rFonts w:asciiTheme="minorBidi" w:eastAsia="Times New Roman" w:hAnsiTheme="minorBidi"/>
                <w:b/>
                <w:bCs/>
              </w:rPr>
              <w:t>Actual Teaching Load for the Entire Week Mentioned Above</w:t>
            </w:r>
          </w:p>
        </w:tc>
      </w:tr>
      <w:tr w:rsidR="004D0586" w:rsidRPr="00B955C8" w:rsidTr="004D0586">
        <w:trPr>
          <w:trHeight w:val="435"/>
          <w:jc w:val="center"/>
        </w:trPr>
        <w:tc>
          <w:tcPr>
            <w:tcW w:w="0" w:type="auto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B955C8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Regular Courses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B955C8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Special Programs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B955C8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Immediate Replacement Hours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ABF8F" w:themeFill="accent6" w:themeFillTint="99"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B955C8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Total Weekly</w:t>
            </w:r>
            <w:r w:rsidRPr="00B955C8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br/>
              <w:t>Teaching Hours</w:t>
            </w:r>
          </w:p>
        </w:tc>
      </w:tr>
      <w:tr w:rsidR="004D0586" w:rsidRPr="00B955C8" w:rsidTr="004D0586">
        <w:trPr>
          <w:trHeight w:val="380"/>
          <w:jc w:val="center"/>
        </w:trPr>
        <w:tc>
          <w:tcPr>
            <w:tcW w:w="0" w:type="auto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B955C8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Added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B955C8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Deducted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</w:p>
        </w:tc>
      </w:tr>
      <w:tr w:rsidR="004D0586" w:rsidRPr="00B955C8" w:rsidTr="00013613">
        <w:trPr>
          <w:trHeight w:val="2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4D0586" w:rsidRPr="00B955C8" w:rsidTr="00013613">
        <w:trPr>
          <w:trHeight w:val="2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4D0586" w:rsidRPr="00B955C8" w:rsidTr="00013613">
        <w:trPr>
          <w:trHeight w:val="2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4D0586" w:rsidRPr="00B955C8" w:rsidTr="00013613">
        <w:trPr>
          <w:trHeight w:val="2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4D0586" w:rsidRPr="00B955C8" w:rsidTr="00013613">
        <w:trPr>
          <w:trHeight w:val="2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4D0586" w:rsidRPr="00B955C8" w:rsidTr="00013613">
        <w:trPr>
          <w:trHeight w:val="2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4D0586" w:rsidRPr="00B955C8" w:rsidTr="00013613">
        <w:trPr>
          <w:trHeight w:val="2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4D0586" w:rsidRPr="00B955C8" w:rsidTr="00013613">
        <w:trPr>
          <w:trHeight w:val="2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4D0586" w:rsidRPr="00B955C8" w:rsidTr="00013613">
        <w:trPr>
          <w:trHeight w:val="2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4D0586" w:rsidRPr="00B955C8" w:rsidTr="00013613">
        <w:trPr>
          <w:trHeight w:val="2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4D0586" w:rsidRPr="00B955C8" w:rsidTr="00013613">
        <w:trPr>
          <w:trHeight w:val="2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4D0586" w:rsidRPr="00B955C8" w:rsidTr="00013613">
        <w:trPr>
          <w:trHeight w:val="2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4D0586" w:rsidRPr="00B955C8" w:rsidTr="00013613">
        <w:trPr>
          <w:trHeight w:val="2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4D0586" w:rsidRPr="00B955C8" w:rsidTr="00013613">
        <w:trPr>
          <w:trHeight w:val="283"/>
          <w:jc w:val="center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D0586" w:rsidRPr="00B955C8" w:rsidRDefault="004D0586" w:rsidP="00013613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</w:tbl>
    <w:p w:rsidR="004D0586" w:rsidRDefault="004D0586" w:rsidP="004D0586">
      <w:pPr>
        <w:spacing w:before="80" w:after="0" w:line="240" w:lineRule="auto"/>
        <w:rPr>
          <w:rFonts w:asciiTheme="minorBidi" w:hAnsiTheme="minorBidi"/>
          <w:b/>
          <w:bCs/>
          <w:sz w:val="26"/>
          <w:szCs w:val="26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  </w:t>
      </w:r>
      <w:r w:rsidRPr="008B257C">
        <w:rPr>
          <w:rFonts w:ascii="Arial" w:eastAsia="Times New Roman" w:hAnsi="Arial" w:cs="Arial"/>
          <w:b/>
          <w:bCs/>
          <w:sz w:val="20"/>
          <w:szCs w:val="20"/>
        </w:rPr>
        <w:t>Legend:</w:t>
      </w:r>
      <w:r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61E9E">
        <w:rPr>
          <w:rFonts w:ascii="Arial" w:eastAsia="Times New Roman" w:hAnsi="Arial" w:cs="Arial"/>
          <w:sz w:val="20"/>
          <w:szCs w:val="20"/>
        </w:rPr>
        <w:t>The Activity type is to be selected (LT or LB) for the Instructors only.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7"/>
        <w:gridCol w:w="953"/>
        <w:gridCol w:w="3581"/>
        <w:gridCol w:w="1362"/>
        <w:gridCol w:w="2709"/>
        <w:gridCol w:w="763"/>
        <w:gridCol w:w="2427"/>
      </w:tblGrid>
      <w:tr w:rsidR="004D0586" w:rsidRPr="004D0586" w:rsidTr="008F0740">
        <w:trPr>
          <w:trHeight w:val="288"/>
        </w:trPr>
        <w:tc>
          <w:tcPr>
            <w:tcW w:w="2597" w:type="dxa"/>
          </w:tcPr>
          <w:p w:rsidR="004D0586" w:rsidRPr="004D0586" w:rsidRDefault="004D0586" w:rsidP="00F238DC">
            <w:pPr>
              <w:spacing w:before="480"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4D0586">
              <w:rPr>
                <w:rFonts w:ascii="Arial" w:eastAsia="Calibri" w:hAnsi="Arial" w:cs="Arial"/>
                <w:b/>
                <w:bCs/>
              </w:rPr>
              <w:t>Chairman/ ELC Director:</w:t>
            </w:r>
          </w:p>
        </w:tc>
        <w:tc>
          <w:tcPr>
            <w:tcW w:w="953" w:type="dxa"/>
          </w:tcPr>
          <w:p w:rsidR="004D0586" w:rsidRPr="004D0586" w:rsidRDefault="004D0586" w:rsidP="004D0586">
            <w:pPr>
              <w:spacing w:before="480" w:after="0" w:line="240" w:lineRule="auto"/>
              <w:ind w:left="147"/>
              <w:rPr>
                <w:rFonts w:ascii="Arial" w:eastAsia="Calibri" w:hAnsi="Arial" w:cs="Arial"/>
                <w:b/>
                <w:bCs/>
              </w:rPr>
            </w:pPr>
            <w:r w:rsidRPr="004D0586">
              <w:rPr>
                <w:rFonts w:ascii="Arial" w:eastAsia="Calibri" w:hAnsi="Arial" w:cs="Arial"/>
              </w:rPr>
              <w:t xml:space="preserve">Name: </w:t>
            </w:r>
          </w:p>
        </w:tc>
        <w:tc>
          <w:tcPr>
            <w:tcW w:w="3581" w:type="dxa"/>
            <w:tcBorders>
              <w:bottom w:val="dotted" w:sz="4" w:space="0" w:color="auto"/>
            </w:tcBorders>
          </w:tcPr>
          <w:p w:rsidR="004D0586" w:rsidRPr="004D0586" w:rsidRDefault="004D0586" w:rsidP="004D0586">
            <w:pPr>
              <w:spacing w:before="480" w:after="0" w:line="240" w:lineRule="auto"/>
              <w:ind w:left="147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362" w:type="dxa"/>
          </w:tcPr>
          <w:p w:rsidR="004D0586" w:rsidRPr="004D0586" w:rsidRDefault="004D0586" w:rsidP="004D0586">
            <w:pPr>
              <w:spacing w:before="480" w:after="0" w:line="240" w:lineRule="auto"/>
              <w:ind w:left="234"/>
              <w:rPr>
                <w:rFonts w:ascii="Arial" w:eastAsia="Calibri" w:hAnsi="Arial" w:cs="Arial"/>
                <w:b/>
                <w:bCs/>
              </w:rPr>
            </w:pPr>
            <w:r w:rsidRPr="004D0586">
              <w:rPr>
                <w:rFonts w:ascii="Arial" w:eastAsia="Calibri" w:hAnsi="Arial" w:cs="Arial"/>
              </w:rPr>
              <w:t xml:space="preserve">Signature: </w:t>
            </w:r>
          </w:p>
        </w:tc>
        <w:tc>
          <w:tcPr>
            <w:tcW w:w="2709" w:type="dxa"/>
            <w:tcBorders>
              <w:bottom w:val="dotted" w:sz="4" w:space="0" w:color="auto"/>
            </w:tcBorders>
          </w:tcPr>
          <w:p w:rsidR="004D0586" w:rsidRPr="004D0586" w:rsidRDefault="004D0586" w:rsidP="004D0586">
            <w:pPr>
              <w:spacing w:before="480" w:after="0" w:line="240" w:lineRule="auto"/>
              <w:ind w:left="234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63" w:type="dxa"/>
          </w:tcPr>
          <w:p w:rsidR="004D0586" w:rsidRPr="004D0586" w:rsidRDefault="004D0586" w:rsidP="004D0586">
            <w:pPr>
              <w:spacing w:before="480" w:after="0" w:line="240" w:lineRule="auto"/>
              <w:ind w:left="31"/>
              <w:rPr>
                <w:rFonts w:ascii="Arial" w:eastAsia="Calibri" w:hAnsi="Arial" w:cs="Arial"/>
                <w:b/>
                <w:bCs/>
              </w:rPr>
            </w:pPr>
            <w:r w:rsidRPr="004D0586">
              <w:rPr>
                <w:rFonts w:ascii="Arial" w:eastAsia="Calibri" w:hAnsi="Arial" w:cs="Arial"/>
              </w:rPr>
              <w:t>Date</w:t>
            </w:r>
            <w:r w:rsidRPr="004D0586">
              <w:rPr>
                <w:rFonts w:ascii="Arial" w:eastAsia="Calibri" w:hAnsi="Arial" w:cs="Arial"/>
                <w:b/>
                <w:bCs/>
              </w:rPr>
              <w:t xml:space="preserve">: </w:t>
            </w:r>
          </w:p>
        </w:tc>
        <w:sdt>
          <w:sdtPr>
            <w:rPr>
              <w:rFonts w:ascii="Arial" w:eastAsia="Calibri" w:hAnsi="Arial" w:cs="Arial"/>
              <w:b/>
              <w:bCs/>
            </w:rPr>
            <w:id w:val="273453307"/>
            <w:lock w:val="sdtLocked"/>
            <w:placeholder>
              <w:docPart w:val="DefaultPlaceholder_-1854013438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427" w:type="dxa"/>
                <w:tcBorders>
                  <w:bottom w:val="dotted" w:sz="4" w:space="0" w:color="auto"/>
                </w:tcBorders>
                <w:vAlign w:val="bottom"/>
              </w:tcPr>
              <w:p w:rsidR="004D0586" w:rsidRPr="004D0586" w:rsidRDefault="008F0740" w:rsidP="008F0740">
                <w:pPr>
                  <w:spacing w:after="0" w:line="240" w:lineRule="auto"/>
                  <w:ind w:left="-105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                  </w:t>
                </w:r>
              </w:p>
            </w:tc>
          </w:sdtContent>
        </w:sdt>
      </w:tr>
    </w:tbl>
    <w:p w:rsidR="006601E7" w:rsidRPr="00F56536" w:rsidRDefault="006601E7" w:rsidP="008F0740">
      <w:pPr>
        <w:spacing w:after="240"/>
        <w:ind w:right="144"/>
      </w:pPr>
    </w:p>
    <w:sectPr w:rsidR="006601E7" w:rsidRPr="00F56536" w:rsidSect="000C3EEA">
      <w:headerReference w:type="default" r:id="rId10"/>
      <w:footerReference w:type="default" r:id="rId11"/>
      <w:pgSz w:w="15842" w:h="12242" w:orient="landscape" w:code="1"/>
      <w:pgMar w:top="1987" w:right="720" w:bottom="288" w:left="720" w:header="79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A55" w:rsidRDefault="00A95A55" w:rsidP="00C801EE">
      <w:pPr>
        <w:spacing w:after="0" w:line="240" w:lineRule="auto"/>
      </w:pPr>
      <w:r>
        <w:separator/>
      </w:r>
    </w:p>
  </w:endnote>
  <w:endnote w:type="continuationSeparator" w:id="0">
    <w:p w:rsidR="00A95A55" w:rsidRDefault="00A95A55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Default="005D6E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-200025</wp:posOffset>
              </wp:positionH>
              <wp:positionV relativeFrom="paragraph">
                <wp:posOffset>-220345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1E7" w:rsidRDefault="00FD3531" w:rsidP="004D0586"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487891">
                            <w:rPr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6601E7"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="006601E7"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4D0586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303</w:t>
                          </w:r>
                          <w:r w:rsidR="00181DBD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-</w:t>
                          </w:r>
                          <w:r w:rsidR="004D0586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1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</w:t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487891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F0740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F0740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6601E7" w:rsidRDefault="006601E7" w:rsidP="004A4ADF"/>
                        <w:p w:rsidR="006601E7" w:rsidRPr="00990912" w:rsidRDefault="006601E7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15.75pt;margin-top:-17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" filled="f" stroked="f">
              <v:textbox>
                <w:txbxContent>
                  <w:p w:rsidR="006601E7" w:rsidRDefault="00FD3531" w:rsidP="004D0586"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="00487891">
                      <w:rPr>
                        <w:sz w:val="20"/>
                        <w:szCs w:val="20"/>
                      </w:rPr>
                      <w:t xml:space="preserve">      </w:t>
                    </w:r>
                    <w:r w:rsidR="006601E7"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="006601E7"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4D0586">
                      <w:rPr>
                        <w:b/>
                        <w:bCs/>
                        <w:sz w:val="20"/>
                        <w:szCs w:val="20"/>
                      </w:rPr>
                      <w:t>303</w:t>
                    </w:r>
                    <w:r w:rsidR="00181DBD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-</w:t>
                    </w:r>
                    <w:r w:rsidR="004D0586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1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</w:t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</w:t>
                    </w:r>
                    <w:r w:rsidR="00487891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  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8F0740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8F0740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6601E7" w:rsidRDefault="006601E7" w:rsidP="004A4ADF"/>
                  <w:p w:rsidR="006601E7" w:rsidRPr="00990912" w:rsidRDefault="006601E7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A55" w:rsidRDefault="00A95A55" w:rsidP="00C801EE">
      <w:pPr>
        <w:spacing w:after="0" w:line="240" w:lineRule="auto"/>
      </w:pPr>
      <w:r>
        <w:separator/>
      </w:r>
    </w:p>
  </w:footnote>
  <w:footnote w:type="continuationSeparator" w:id="0">
    <w:p w:rsidR="00A95A55" w:rsidRDefault="00A95A55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Pr="00B90A02" w:rsidRDefault="000C3EEA" w:rsidP="004D4339">
    <w:pPr>
      <w:pStyle w:val="Header"/>
      <w:ind w:hanging="54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491CF7B" wp14:editId="08D1760E">
              <wp:simplePos x="0" y="0"/>
              <wp:positionH relativeFrom="column">
                <wp:posOffset>-209550</wp:posOffset>
              </wp:positionH>
              <wp:positionV relativeFrom="paragraph">
                <wp:posOffset>735330</wp:posOffset>
              </wp:positionV>
              <wp:extent cx="9553575" cy="5981700"/>
              <wp:effectExtent l="0" t="0" r="28575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5981700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7B40975" id="AutoShape 2" o:spid="_x0000_s1026" style="position:absolute;margin-left:-16.5pt;margin-top:57.9pt;width:752.25pt;height:4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" filled="f" strokecolor="#f79646 [3209]"/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6F2F0435" wp14:editId="79C15F89">
              <wp:simplePos x="0" y="0"/>
              <wp:positionH relativeFrom="column">
                <wp:posOffset>6613525</wp:posOffset>
              </wp:positionH>
              <wp:positionV relativeFrom="paragraph">
                <wp:posOffset>370205</wp:posOffset>
              </wp:positionV>
              <wp:extent cx="151765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76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وكالة شؤون التعليم والتدريب</w:t>
                          </w:r>
                        </w:p>
                        <w:p w:rsidR="000C3EEA" w:rsidRPr="00635EF4" w:rsidRDefault="000C3EEA" w:rsidP="000C3EE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2F04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20.75pt;margin-top:29.15pt;width:119.5pt;height:22.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وكالة شؤون التعليم والتدريب</w:t>
                    </w:r>
                  </w:p>
                  <w:p w:rsidR="000C3EEA" w:rsidRPr="00635EF4" w:rsidRDefault="000C3EEA" w:rsidP="000C3EE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0A7AF565" wp14:editId="2A24E974">
              <wp:simplePos x="0" y="0"/>
              <wp:positionH relativeFrom="column">
                <wp:posOffset>-260350</wp:posOffset>
              </wp:positionH>
              <wp:positionV relativeFrom="paragraph">
                <wp:posOffset>386080</wp:posOffset>
              </wp:positionV>
              <wp:extent cx="200025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>Education and Training Affairs</w:t>
                          </w:r>
                        </w:p>
                        <w:p w:rsidR="000C3EEA" w:rsidRPr="00635EF4" w:rsidRDefault="000C3EEA" w:rsidP="000C3EE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7AF565" id="Text Box 5" o:spid="_x0000_s1027" type="#_x0000_t202" style="position:absolute;left:0;text-align:left;margin-left:-20.5pt;margin-top:30.4pt;width:157.5pt;height:22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720B13"/>
                        <w:sz w:val="20"/>
                        <w:szCs w:val="20"/>
                      </w:rPr>
                      <w:t>Education and Training Affairs</w:t>
                    </w:r>
                  </w:p>
                  <w:p w:rsidR="000C3EEA" w:rsidRPr="00635EF4" w:rsidRDefault="000C3EEA" w:rsidP="000C3EEA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651CBEBC" wp14:editId="1ACE29F6">
          <wp:simplePos x="0" y="0"/>
          <wp:positionH relativeFrom="margin">
            <wp:posOffset>-447675</wp:posOffset>
          </wp:positionH>
          <wp:positionV relativeFrom="paragraph">
            <wp:posOffset>249555</wp:posOffset>
          </wp:positionV>
          <wp:extent cx="10020300" cy="1666875"/>
          <wp:effectExtent l="0" t="0" r="0" b="952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20300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722C78EA" wp14:editId="2F278BD7">
          <wp:simplePos x="0" y="0"/>
          <wp:positionH relativeFrom="margin">
            <wp:posOffset>-228600</wp:posOffset>
          </wp:positionH>
          <wp:positionV relativeFrom="page">
            <wp:posOffset>85725</wp:posOffset>
          </wp:positionV>
          <wp:extent cx="742950" cy="74295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5" behindDoc="0" locked="0" layoutInCell="1" allowOverlap="0" wp14:anchorId="1B2C8110" wp14:editId="15600102">
          <wp:simplePos x="0" y="0"/>
          <wp:positionH relativeFrom="column">
            <wp:posOffset>5793105</wp:posOffset>
          </wp:positionH>
          <wp:positionV relativeFrom="paragraph">
            <wp:posOffset>-356870</wp:posOffset>
          </wp:positionV>
          <wp:extent cx="3405505" cy="789305"/>
          <wp:effectExtent l="0" t="0" r="4445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50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A9D">
      <w:rPr>
        <w:noProof/>
        <w:sz w:val="24"/>
        <w:szCs w:val="24"/>
      </w:rPr>
      <w:drawing>
        <wp:anchor distT="0" distB="0" distL="114300" distR="114300" simplePos="0" relativeHeight="251674112" behindDoc="1" locked="0" layoutInCell="1" allowOverlap="1" wp14:anchorId="1F135410" wp14:editId="438CB557">
          <wp:simplePos x="0" y="0"/>
          <wp:positionH relativeFrom="page">
            <wp:align>left</wp:align>
          </wp:positionH>
          <wp:positionV relativeFrom="paragraph">
            <wp:posOffset>-474345</wp:posOffset>
          </wp:positionV>
          <wp:extent cx="10039350" cy="747712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C background-landscape template pi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0" cy="747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3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5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0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32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17"/>
  </w:num>
  <w:num w:numId="5">
    <w:abstractNumId w:val="32"/>
  </w:num>
  <w:num w:numId="6">
    <w:abstractNumId w:val="35"/>
  </w:num>
  <w:num w:numId="7">
    <w:abstractNumId w:val="13"/>
  </w:num>
  <w:num w:numId="8">
    <w:abstractNumId w:val="15"/>
  </w:num>
  <w:num w:numId="9">
    <w:abstractNumId w:val="28"/>
  </w:num>
  <w:num w:numId="10">
    <w:abstractNumId w:val="26"/>
  </w:num>
  <w:num w:numId="11">
    <w:abstractNumId w:val="9"/>
  </w:num>
  <w:num w:numId="12">
    <w:abstractNumId w:val="14"/>
  </w:num>
  <w:num w:numId="13">
    <w:abstractNumId w:val="6"/>
  </w:num>
  <w:num w:numId="14">
    <w:abstractNumId w:val="34"/>
  </w:num>
  <w:num w:numId="15">
    <w:abstractNumId w:val="12"/>
  </w:num>
  <w:num w:numId="16">
    <w:abstractNumId w:val="30"/>
  </w:num>
  <w:num w:numId="17">
    <w:abstractNumId w:val="27"/>
  </w:num>
  <w:num w:numId="18">
    <w:abstractNumId w:val="10"/>
  </w:num>
  <w:num w:numId="19">
    <w:abstractNumId w:val="25"/>
  </w:num>
  <w:num w:numId="20">
    <w:abstractNumId w:val="7"/>
  </w:num>
  <w:num w:numId="21">
    <w:abstractNumId w:val="1"/>
  </w:num>
  <w:num w:numId="22">
    <w:abstractNumId w:val="19"/>
  </w:num>
  <w:num w:numId="23">
    <w:abstractNumId w:val="20"/>
  </w:num>
  <w:num w:numId="24">
    <w:abstractNumId w:val="31"/>
  </w:num>
  <w:num w:numId="25">
    <w:abstractNumId w:val="11"/>
  </w:num>
  <w:num w:numId="26">
    <w:abstractNumId w:val="5"/>
  </w:num>
  <w:num w:numId="27">
    <w:abstractNumId w:val="0"/>
  </w:num>
  <w:num w:numId="28">
    <w:abstractNumId w:val="29"/>
  </w:num>
  <w:num w:numId="29">
    <w:abstractNumId w:val="24"/>
  </w:num>
  <w:num w:numId="30">
    <w:abstractNumId w:val="33"/>
  </w:num>
  <w:num w:numId="31">
    <w:abstractNumId w:val="16"/>
  </w:num>
  <w:num w:numId="32">
    <w:abstractNumId w:val="4"/>
  </w:num>
  <w:num w:numId="33">
    <w:abstractNumId w:val="18"/>
  </w:num>
  <w:num w:numId="34">
    <w:abstractNumId w:val="8"/>
  </w:num>
  <w:num w:numId="35">
    <w:abstractNumId w:val="22"/>
  </w:num>
  <w:num w:numId="36">
    <w:abstractNumId w:val="36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586"/>
    <w:rsid w:val="000000E8"/>
    <w:rsid w:val="000062AF"/>
    <w:rsid w:val="00014A5D"/>
    <w:rsid w:val="00015AF0"/>
    <w:rsid w:val="0002440F"/>
    <w:rsid w:val="00037A61"/>
    <w:rsid w:val="000447E2"/>
    <w:rsid w:val="00055FC8"/>
    <w:rsid w:val="00061B4C"/>
    <w:rsid w:val="0006517E"/>
    <w:rsid w:val="00086CC6"/>
    <w:rsid w:val="00094226"/>
    <w:rsid w:val="00097A7A"/>
    <w:rsid w:val="00097E08"/>
    <w:rsid w:val="000A62E5"/>
    <w:rsid w:val="000B2522"/>
    <w:rsid w:val="000B5858"/>
    <w:rsid w:val="000C3EEA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45653"/>
    <w:rsid w:val="00154296"/>
    <w:rsid w:val="00156990"/>
    <w:rsid w:val="00161131"/>
    <w:rsid w:val="00165C68"/>
    <w:rsid w:val="001700B2"/>
    <w:rsid w:val="001762C9"/>
    <w:rsid w:val="00181CF3"/>
    <w:rsid w:val="00181DBD"/>
    <w:rsid w:val="00182932"/>
    <w:rsid w:val="0019171D"/>
    <w:rsid w:val="00193937"/>
    <w:rsid w:val="001C7E74"/>
    <w:rsid w:val="001D351A"/>
    <w:rsid w:val="001D3676"/>
    <w:rsid w:val="001E1985"/>
    <w:rsid w:val="001E1A43"/>
    <w:rsid w:val="001E7A95"/>
    <w:rsid w:val="001F74DC"/>
    <w:rsid w:val="0020278D"/>
    <w:rsid w:val="00210E4B"/>
    <w:rsid w:val="002171B3"/>
    <w:rsid w:val="002260D6"/>
    <w:rsid w:val="0023184B"/>
    <w:rsid w:val="00233892"/>
    <w:rsid w:val="00240329"/>
    <w:rsid w:val="00244BEE"/>
    <w:rsid w:val="00250532"/>
    <w:rsid w:val="002523AE"/>
    <w:rsid w:val="00271BAE"/>
    <w:rsid w:val="00283BBF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590E"/>
    <w:rsid w:val="00317195"/>
    <w:rsid w:val="003211E4"/>
    <w:rsid w:val="0032245C"/>
    <w:rsid w:val="00332725"/>
    <w:rsid w:val="00344A22"/>
    <w:rsid w:val="0034761D"/>
    <w:rsid w:val="00353456"/>
    <w:rsid w:val="00356B5A"/>
    <w:rsid w:val="00356F37"/>
    <w:rsid w:val="00357521"/>
    <w:rsid w:val="0038054B"/>
    <w:rsid w:val="0038395A"/>
    <w:rsid w:val="003903B2"/>
    <w:rsid w:val="0039053A"/>
    <w:rsid w:val="00396CA3"/>
    <w:rsid w:val="003B10B7"/>
    <w:rsid w:val="003B1138"/>
    <w:rsid w:val="003B383E"/>
    <w:rsid w:val="003B3A9D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BF"/>
    <w:rsid w:val="00412983"/>
    <w:rsid w:val="004133FE"/>
    <w:rsid w:val="004179C9"/>
    <w:rsid w:val="00424679"/>
    <w:rsid w:val="00427B75"/>
    <w:rsid w:val="00434A4C"/>
    <w:rsid w:val="00437EA9"/>
    <w:rsid w:val="00457535"/>
    <w:rsid w:val="004633FF"/>
    <w:rsid w:val="00467612"/>
    <w:rsid w:val="00472BDA"/>
    <w:rsid w:val="00477ED4"/>
    <w:rsid w:val="0048126C"/>
    <w:rsid w:val="004817AB"/>
    <w:rsid w:val="0048364B"/>
    <w:rsid w:val="00487891"/>
    <w:rsid w:val="00497A79"/>
    <w:rsid w:val="004A4ADF"/>
    <w:rsid w:val="004B2A73"/>
    <w:rsid w:val="004B439F"/>
    <w:rsid w:val="004B4581"/>
    <w:rsid w:val="004B4D7A"/>
    <w:rsid w:val="004B57B8"/>
    <w:rsid w:val="004B7EAF"/>
    <w:rsid w:val="004D0586"/>
    <w:rsid w:val="004D1C09"/>
    <w:rsid w:val="004D4339"/>
    <w:rsid w:val="004D6421"/>
    <w:rsid w:val="004F37CA"/>
    <w:rsid w:val="00501ADE"/>
    <w:rsid w:val="00504D69"/>
    <w:rsid w:val="0051534E"/>
    <w:rsid w:val="00515F4F"/>
    <w:rsid w:val="00520CAF"/>
    <w:rsid w:val="0053112A"/>
    <w:rsid w:val="00531BBC"/>
    <w:rsid w:val="00546B5F"/>
    <w:rsid w:val="0056701B"/>
    <w:rsid w:val="00570070"/>
    <w:rsid w:val="005709C8"/>
    <w:rsid w:val="005720B1"/>
    <w:rsid w:val="005843C4"/>
    <w:rsid w:val="005977E9"/>
    <w:rsid w:val="005A42C5"/>
    <w:rsid w:val="005A4F19"/>
    <w:rsid w:val="005B5F06"/>
    <w:rsid w:val="005B64EF"/>
    <w:rsid w:val="005C5C46"/>
    <w:rsid w:val="005D36BE"/>
    <w:rsid w:val="005D6998"/>
    <w:rsid w:val="005D6EED"/>
    <w:rsid w:val="005E1B8B"/>
    <w:rsid w:val="005E3B8E"/>
    <w:rsid w:val="005E679B"/>
    <w:rsid w:val="005E7CCA"/>
    <w:rsid w:val="005F0C3F"/>
    <w:rsid w:val="006052B9"/>
    <w:rsid w:val="0060709F"/>
    <w:rsid w:val="006203C5"/>
    <w:rsid w:val="006356D6"/>
    <w:rsid w:val="006449CC"/>
    <w:rsid w:val="00645740"/>
    <w:rsid w:val="006601E7"/>
    <w:rsid w:val="006630C9"/>
    <w:rsid w:val="00671E47"/>
    <w:rsid w:val="006758A4"/>
    <w:rsid w:val="0068107C"/>
    <w:rsid w:val="00693E2C"/>
    <w:rsid w:val="006965C4"/>
    <w:rsid w:val="006A4092"/>
    <w:rsid w:val="006B6A4F"/>
    <w:rsid w:val="006D4117"/>
    <w:rsid w:val="006D54E2"/>
    <w:rsid w:val="006E185A"/>
    <w:rsid w:val="006E44C1"/>
    <w:rsid w:val="006E45C5"/>
    <w:rsid w:val="006E4BF9"/>
    <w:rsid w:val="006E4F61"/>
    <w:rsid w:val="006F4CA3"/>
    <w:rsid w:val="00715FB9"/>
    <w:rsid w:val="0072281F"/>
    <w:rsid w:val="007327B5"/>
    <w:rsid w:val="00736B71"/>
    <w:rsid w:val="007426C2"/>
    <w:rsid w:val="00742D33"/>
    <w:rsid w:val="007664BA"/>
    <w:rsid w:val="007676BE"/>
    <w:rsid w:val="007679F5"/>
    <w:rsid w:val="00785664"/>
    <w:rsid w:val="00795AC6"/>
    <w:rsid w:val="007A2FEF"/>
    <w:rsid w:val="007D0562"/>
    <w:rsid w:val="007E0A90"/>
    <w:rsid w:val="007E3FAD"/>
    <w:rsid w:val="007E4BFC"/>
    <w:rsid w:val="007E7F8A"/>
    <w:rsid w:val="007F388F"/>
    <w:rsid w:val="00802DB0"/>
    <w:rsid w:val="008144CF"/>
    <w:rsid w:val="00816FEA"/>
    <w:rsid w:val="008270C8"/>
    <w:rsid w:val="00850F40"/>
    <w:rsid w:val="0085155B"/>
    <w:rsid w:val="0085366D"/>
    <w:rsid w:val="008549D9"/>
    <w:rsid w:val="0085539E"/>
    <w:rsid w:val="00866CE0"/>
    <w:rsid w:val="00871536"/>
    <w:rsid w:val="00872597"/>
    <w:rsid w:val="008926A7"/>
    <w:rsid w:val="008A4219"/>
    <w:rsid w:val="008A543A"/>
    <w:rsid w:val="008C29EE"/>
    <w:rsid w:val="008E7122"/>
    <w:rsid w:val="008F0740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45B54"/>
    <w:rsid w:val="00946AF2"/>
    <w:rsid w:val="009662FE"/>
    <w:rsid w:val="00976593"/>
    <w:rsid w:val="00980E5B"/>
    <w:rsid w:val="00990912"/>
    <w:rsid w:val="009A4082"/>
    <w:rsid w:val="009B10C3"/>
    <w:rsid w:val="009B25AB"/>
    <w:rsid w:val="009B3381"/>
    <w:rsid w:val="009B44AD"/>
    <w:rsid w:val="009F2912"/>
    <w:rsid w:val="009F4EEB"/>
    <w:rsid w:val="00A047EC"/>
    <w:rsid w:val="00A2294D"/>
    <w:rsid w:val="00A3615D"/>
    <w:rsid w:val="00A45EB3"/>
    <w:rsid w:val="00A52021"/>
    <w:rsid w:val="00A54D5E"/>
    <w:rsid w:val="00A66555"/>
    <w:rsid w:val="00A74381"/>
    <w:rsid w:val="00A77DE4"/>
    <w:rsid w:val="00A82EC7"/>
    <w:rsid w:val="00A90E97"/>
    <w:rsid w:val="00A95A55"/>
    <w:rsid w:val="00A96742"/>
    <w:rsid w:val="00A96A97"/>
    <w:rsid w:val="00A97518"/>
    <w:rsid w:val="00AA61EE"/>
    <w:rsid w:val="00AB5A94"/>
    <w:rsid w:val="00AC3650"/>
    <w:rsid w:val="00AD0161"/>
    <w:rsid w:val="00AD19E3"/>
    <w:rsid w:val="00AD3DE0"/>
    <w:rsid w:val="00AE05E9"/>
    <w:rsid w:val="00AE1A5A"/>
    <w:rsid w:val="00AF18EF"/>
    <w:rsid w:val="00B04879"/>
    <w:rsid w:val="00B063B9"/>
    <w:rsid w:val="00B12093"/>
    <w:rsid w:val="00B262B7"/>
    <w:rsid w:val="00B2766C"/>
    <w:rsid w:val="00B32657"/>
    <w:rsid w:val="00B32796"/>
    <w:rsid w:val="00B536F4"/>
    <w:rsid w:val="00B5420C"/>
    <w:rsid w:val="00B55687"/>
    <w:rsid w:val="00B665A4"/>
    <w:rsid w:val="00B66888"/>
    <w:rsid w:val="00B669A7"/>
    <w:rsid w:val="00B7743F"/>
    <w:rsid w:val="00B85315"/>
    <w:rsid w:val="00B90A02"/>
    <w:rsid w:val="00B9316A"/>
    <w:rsid w:val="00B94F85"/>
    <w:rsid w:val="00BA0C46"/>
    <w:rsid w:val="00BA1B95"/>
    <w:rsid w:val="00BA2715"/>
    <w:rsid w:val="00BA7070"/>
    <w:rsid w:val="00BB3454"/>
    <w:rsid w:val="00BB6287"/>
    <w:rsid w:val="00BB7B4E"/>
    <w:rsid w:val="00BC0B35"/>
    <w:rsid w:val="00BC57C9"/>
    <w:rsid w:val="00BD18DD"/>
    <w:rsid w:val="00BD206A"/>
    <w:rsid w:val="00BD4B27"/>
    <w:rsid w:val="00BD56C8"/>
    <w:rsid w:val="00BE19DB"/>
    <w:rsid w:val="00BF4B80"/>
    <w:rsid w:val="00BF6793"/>
    <w:rsid w:val="00BF76D5"/>
    <w:rsid w:val="00C01C0F"/>
    <w:rsid w:val="00C131C5"/>
    <w:rsid w:val="00C14F6B"/>
    <w:rsid w:val="00C2267E"/>
    <w:rsid w:val="00C34889"/>
    <w:rsid w:val="00C34CC7"/>
    <w:rsid w:val="00C3641B"/>
    <w:rsid w:val="00C436C9"/>
    <w:rsid w:val="00C43C5C"/>
    <w:rsid w:val="00C4521C"/>
    <w:rsid w:val="00C468A1"/>
    <w:rsid w:val="00C468FA"/>
    <w:rsid w:val="00C51248"/>
    <w:rsid w:val="00C62180"/>
    <w:rsid w:val="00C63812"/>
    <w:rsid w:val="00C7162E"/>
    <w:rsid w:val="00C72E64"/>
    <w:rsid w:val="00C76DFA"/>
    <w:rsid w:val="00C801EE"/>
    <w:rsid w:val="00C82C7F"/>
    <w:rsid w:val="00C907A0"/>
    <w:rsid w:val="00C923EC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D0685A"/>
    <w:rsid w:val="00D32C2B"/>
    <w:rsid w:val="00D357B2"/>
    <w:rsid w:val="00D36D0D"/>
    <w:rsid w:val="00D40D13"/>
    <w:rsid w:val="00D4428A"/>
    <w:rsid w:val="00D50E94"/>
    <w:rsid w:val="00D66C02"/>
    <w:rsid w:val="00D72F80"/>
    <w:rsid w:val="00D73F15"/>
    <w:rsid w:val="00D74AA4"/>
    <w:rsid w:val="00D845D0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407F"/>
    <w:rsid w:val="00DE4F2E"/>
    <w:rsid w:val="00DE60F0"/>
    <w:rsid w:val="00DF26B1"/>
    <w:rsid w:val="00DF576F"/>
    <w:rsid w:val="00DF6BDF"/>
    <w:rsid w:val="00DF70FE"/>
    <w:rsid w:val="00E0538F"/>
    <w:rsid w:val="00E07106"/>
    <w:rsid w:val="00E20D70"/>
    <w:rsid w:val="00E21A15"/>
    <w:rsid w:val="00E30816"/>
    <w:rsid w:val="00E43603"/>
    <w:rsid w:val="00E65E83"/>
    <w:rsid w:val="00E86012"/>
    <w:rsid w:val="00EB406F"/>
    <w:rsid w:val="00EC5771"/>
    <w:rsid w:val="00EC67B2"/>
    <w:rsid w:val="00ED2F42"/>
    <w:rsid w:val="00ED3014"/>
    <w:rsid w:val="00ED4138"/>
    <w:rsid w:val="00EE036B"/>
    <w:rsid w:val="00EE20BA"/>
    <w:rsid w:val="00EE22F9"/>
    <w:rsid w:val="00EF1066"/>
    <w:rsid w:val="00F02524"/>
    <w:rsid w:val="00F02903"/>
    <w:rsid w:val="00F07FB8"/>
    <w:rsid w:val="00F12B72"/>
    <w:rsid w:val="00F174DF"/>
    <w:rsid w:val="00F33576"/>
    <w:rsid w:val="00F41C3B"/>
    <w:rsid w:val="00F420AA"/>
    <w:rsid w:val="00F50CF3"/>
    <w:rsid w:val="00F56536"/>
    <w:rsid w:val="00F57BC8"/>
    <w:rsid w:val="00F73877"/>
    <w:rsid w:val="00F80297"/>
    <w:rsid w:val="00F8216F"/>
    <w:rsid w:val="00F9421D"/>
    <w:rsid w:val="00F965C2"/>
    <w:rsid w:val="00FA009E"/>
    <w:rsid w:val="00FA2295"/>
    <w:rsid w:val="00FA3985"/>
    <w:rsid w:val="00FB6BB4"/>
    <w:rsid w:val="00FC3B6C"/>
    <w:rsid w:val="00FC530B"/>
    <w:rsid w:val="00FC5BFC"/>
    <w:rsid w:val="00FC72B5"/>
    <w:rsid w:val="00FD3531"/>
    <w:rsid w:val="00FD69AA"/>
    <w:rsid w:val="00FD754F"/>
    <w:rsid w:val="00FE5F7B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58A302"/>
  <w15:docId w15:val="{88E0E92C-0114-4056-9986-805348457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586"/>
    <w:pPr>
      <w:spacing w:after="200" w:line="276" w:lineRule="auto"/>
    </w:pPr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eastAsia="Times New Roman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5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99"/>
    <w:qFormat/>
    <w:rsid w:val="0038395A"/>
    <w:pPr>
      <w:ind w:left="720"/>
      <w:contextualSpacing/>
    </w:pPr>
    <w:rPr>
      <w:rFonts w:ascii="Calibri" w:eastAsia="Times New Roman" w:hAnsi="Calibri" w:cs="Arial"/>
    </w:r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eastAsia="Times New Roman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ETA%20Template%20Landsca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1027F-C9F6-4919-B9DB-2AB7C953D667}"/>
      </w:docPartPr>
      <w:docPartBody>
        <w:p w:rsidR="00010D66" w:rsidRDefault="00064632">
          <w:r w:rsidRPr="008B331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32"/>
    <w:rsid w:val="00010D66"/>
    <w:rsid w:val="00064632"/>
    <w:rsid w:val="00D33DE6"/>
    <w:rsid w:val="00EE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463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ETA Template Landscape.dotx</Template>
  <TotalTime>1121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3</cp:revision>
  <cp:lastPrinted>2020-11-30T06:24:00Z</cp:lastPrinted>
  <dcterms:created xsi:type="dcterms:W3CDTF">2020-12-08T07:35:00Z</dcterms:created>
  <dcterms:modified xsi:type="dcterms:W3CDTF">2021-04-21T06:43:00Z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