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F6C" w:rsidRPr="00F63F0C" w:rsidRDefault="00DE3F6C" w:rsidP="00DE3F6C">
      <w:pPr>
        <w:jc w:val="center"/>
        <w:rPr>
          <w:rFonts w:asciiTheme="minorBidi" w:hAnsiTheme="minorBidi"/>
          <w:b/>
          <w:bCs/>
          <w:sz w:val="26"/>
          <w:szCs w:val="26"/>
        </w:rPr>
      </w:pPr>
      <w:r w:rsidRPr="00F63F0C">
        <w:rPr>
          <w:rFonts w:asciiTheme="minorBidi" w:hAnsiTheme="minorBidi"/>
          <w:b/>
          <w:bCs/>
          <w:sz w:val="26"/>
          <w:szCs w:val="26"/>
        </w:rPr>
        <w:t>NEW FACULTY MEMBERS JOINING</w:t>
      </w:r>
    </w:p>
    <w:tbl>
      <w:tblPr>
        <w:tblStyle w:val="TableGrid"/>
        <w:tblW w:w="0" w:type="auto"/>
        <w:tblInd w:w="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3"/>
        <w:gridCol w:w="5141"/>
        <w:gridCol w:w="590"/>
        <w:gridCol w:w="1232"/>
        <w:gridCol w:w="4353"/>
      </w:tblGrid>
      <w:tr w:rsidR="00DE3F6C" w:rsidRPr="002A740E" w:rsidTr="00DE3F6C">
        <w:trPr>
          <w:trHeight w:val="315"/>
        </w:trPr>
        <w:tc>
          <w:tcPr>
            <w:tcW w:w="1453" w:type="dxa"/>
          </w:tcPr>
          <w:p w:rsidR="00DE3F6C" w:rsidRPr="002A740E" w:rsidRDefault="00DE3F6C" w:rsidP="00013613">
            <w:pPr>
              <w:spacing w:before="120" w:after="0" w:line="240" w:lineRule="auto"/>
              <w:jc w:val="center"/>
              <w:rPr>
                <w:rFonts w:asciiTheme="minorBidi" w:hAnsiTheme="minorBidi"/>
                <w:sz w:val="21"/>
                <w:szCs w:val="21"/>
              </w:rPr>
            </w:pPr>
            <w:r w:rsidRPr="002A740E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Department:</w:t>
            </w:r>
          </w:p>
        </w:tc>
        <w:tc>
          <w:tcPr>
            <w:tcW w:w="5141" w:type="dxa"/>
            <w:tcBorders>
              <w:bottom w:val="dashSmallGap" w:sz="4" w:space="0" w:color="auto"/>
            </w:tcBorders>
          </w:tcPr>
          <w:p w:rsidR="00DE3F6C" w:rsidRPr="002A740E" w:rsidRDefault="00DE3F6C" w:rsidP="00013613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590" w:type="dxa"/>
          </w:tcPr>
          <w:p w:rsidR="00DE3F6C" w:rsidRPr="002A740E" w:rsidRDefault="00DE3F6C" w:rsidP="00013613">
            <w:pPr>
              <w:spacing w:before="120" w:after="0" w:line="240" w:lineRule="auto"/>
              <w:jc w:val="center"/>
              <w:rPr>
                <w:rFonts w:asciiTheme="minorBidi" w:hAnsiTheme="minorBidi"/>
                <w:sz w:val="21"/>
                <w:szCs w:val="21"/>
              </w:rPr>
            </w:pPr>
          </w:p>
        </w:tc>
        <w:tc>
          <w:tcPr>
            <w:tcW w:w="1232" w:type="dxa"/>
          </w:tcPr>
          <w:p w:rsidR="00DE3F6C" w:rsidRPr="002A740E" w:rsidRDefault="00DE3F6C" w:rsidP="00013613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r w:rsidRPr="002A740E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Semester:</w:t>
            </w:r>
          </w:p>
        </w:tc>
        <w:tc>
          <w:tcPr>
            <w:tcW w:w="4353" w:type="dxa"/>
            <w:tcBorders>
              <w:bottom w:val="dashSmallGap" w:sz="4" w:space="0" w:color="auto"/>
            </w:tcBorders>
          </w:tcPr>
          <w:p w:rsidR="00DE3F6C" w:rsidRPr="002A740E" w:rsidRDefault="00DE3F6C" w:rsidP="00013613">
            <w:pPr>
              <w:spacing w:before="120"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</w:tbl>
    <w:p w:rsidR="00DE3F6C" w:rsidRPr="00A27174" w:rsidRDefault="00DE3F6C" w:rsidP="00DE3F6C">
      <w:pPr>
        <w:spacing w:after="0" w:line="240" w:lineRule="auto"/>
        <w:rPr>
          <w:rFonts w:ascii="Arial" w:eastAsia="Calibri" w:hAnsi="Arial" w:cs="Arial"/>
          <w:b/>
          <w:bCs/>
        </w:rPr>
      </w:pPr>
    </w:p>
    <w:tbl>
      <w:tblPr>
        <w:tblW w:w="1417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926"/>
        <w:gridCol w:w="1990"/>
        <w:gridCol w:w="1052"/>
        <w:gridCol w:w="732"/>
        <w:gridCol w:w="732"/>
        <w:gridCol w:w="626"/>
        <w:gridCol w:w="1372"/>
        <w:gridCol w:w="388"/>
        <w:gridCol w:w="388"/>
        <w:gridCol w:w="626"/>
        <w:gridCol w:w="1394"/>
        <w:gridCol w:w="377"/>
        <w:gridCol w:w="378"/>
        <w:gridCol w:w="626"/>
        <w:gridCol w:w="1372"/>
        <w:gridCol w:w="388"/>
        <w:gridCol w:w="388"/>
      </w:tblGrid>
      <w:tr w:rsidR="00DE3F6C" w:rsidRPr="00A27174" w:rsidTr="00DE3F6C">
        <w:trPr>
          <w:trHeight w:val="412"/>
          <w:jc w:val="center"/>
        </w:trPr>
        <w:tc>
          <w:tcPr>
            <w:tcW w:w="420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textDirection w:val="tbRl"/>
            <w:vAlign w:val="center"/>
          </w:tcPr>
          <w:p w:rsidR="00DE3F6C" w:rsidRPr="004E60D6" w:rsidRDefault="00DE3F6C" w:rsidP="00013613">
            <w:pPr>
              <w:spacing w:after="0" w:line="240" w:lineRule="auto"/>
              <w:ind w:left="113" w:right="113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4E60D6">
              <w:rPr>
                <w:rFonts w:ascii="Arial" w:eastAsia="Calibri" w:hAnsi="Arial" w:cs="Arial"/>
                <w:sz w:val="16"/>
                <w:szCs w:val="16"/>
              </w:rPr>
              <w:t>Sr. No</w:t>
            </w:r>
          </w:p>
        </w:tc>
        <w:tc>
          <w:tcPr>
            <w:tcW w:w="926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DE3F6C" w:rsidRPr="00F63F0C" w:rsidRDefault="00DE3F6C" w:rsidP="00013613">
            <w:pPr>
              <w:spacing w:after="0" w:line="240" w:lineRule="auto"/>
              <w:jc w:val="center"/>
              <w:rPr>
                <w:rFonts w:asciiTheme="minorBidi" w:eastAsia="Calibri" w:hAnsiTheme="minorBidi"/>
                <w:b/>
                <w:bCs/>
                <w:sz w:val="20"/>
                <w:szCs w:val="20"/>
              </w:rPr>
            </w:pPr>
            <w:r w:rsidRPr="00F63F0C">
              <w:rPr>
                <w:rFonts w:asciiTheme="minorBidi" w:eastAsia="Calibri" w:hAnsiTheme="minorBidi"/>
                <w:b/>
                <w:bCs/>
                <w:sz w:val="20"/>
                <w:szCs w:val="20"/>
              </w:rPr>
              <w:t>I.D No.</w:t>
            </w:r>
          </w:p>
        </w:tc>
        <w:tc>
          <w:tcPr>
            <w:tcW w:w="1990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DE3F6C" w:rsidRPr="00F63F0C" w:rsidRDefault="00DE3F6C" w:rsidP="00013613">
            <w:pPr>
              <w:spacing w:after="0" w:line="240" w:lineRule="auto"/>
              <w:jc w:val="center"/>
              <w:rPr>
                <w:rFonts w:asciiTheme="minorBidi" w:eastAsia="Calibri" w:hAnsiTheme="minorBidi"/>
                <w:b/>
                <w:bCs/>
                <w:sz w:val="20"/>
                <w:szCs w:val="20"/>
              </w:rPr>
            </w:pPr>
            <w:r w:rsidRPr="00F63F0C">
              <w:rPr>
                <w:rFonts w:asciiTheme="minorBidi" w:eastAsia="Calibri" w:hAnsiTheme="minorBidi"/>
                <w:b/>
                <w:bCs/>
                <w:sz w:val="20"/>
                <w:szCs w:val="20"/>
              </w:rPr>
              <w:t>Staff Name</w:t>
            </w:r>
          </w:p>
        </w:tc>
        <w:tc>
          <w:tcPr>
            <w:tcW w:w="1052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DE3F6C" w:rsidRPr="00F63F0C" w:rsidRDefault="00DE3F6C" w:rsidP="00013613">
            <w:pPr>
              <w:spacing w:after="0" w:line="240" w:lineRule="auto"/>
              <w:jc w:val="center"/>
              <w:rPr>
                <w:rFonts w:asciiTheme="minorBidi" w:eastAsia="Calibri" w:hAnsiTheme="minorBidi"/>
                <w:b/>
                <w:bCs/>
                <w:sz w:val="20"/>
                <w:szCs w:val="20"/>
              </w:rPr>
            </w:pPr>
            <w:r w:rsidRPr="00F63F0C">
              <w:rPr>
                <w:rFonts w:asciiTheme="minorBidi" w:eastAsia="Calibri" w:hAnsiTheme="minorBidi"/>
                <w:b/>
                <w:bCs/>
                <w:sz w:val="20"/>
                <w:szCs w:val="20"/>
              </w:rPr>
              <w:t>Position</w:t>
            </w:r>
          </w:p>
        </w:tc>
        <w:tc>
          <w:tcPr>
            <w:tcW w:w="732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textDirection w:val="tbRl"/>
            <w:vAlign w:val="center"/>
          </w:tcPr>
          <w:p w:rsidR="00DE3F6C" w:rsidRPr="00F63F0C" w:rsidRDefault="00DE3F6C" w:rsidP="00013613">
            <w:pPr>
              <w:spacing w:after="0" w:line="240" w:lineRule="auto"/>
              <w:ind w:left="113" w:right="113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F63F0C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JIC</w:t>
            </w:r>
          </w:p>
          <w:p w:rsidR="00DE3F6C" w:rsidRPr="00F63F0C" w:rsidRDefault="00DE3F6C" w:rsidP="00013613">
            <w:pPr>
              <w:spacing w:after="0" w:line="240" w:lineRule="auto"/>
              <w:ind w:left="113" w:right="113"/>
              <w:jc w:val="center"/>
              <w:rPr>
                <w:rFonts w:asciiTheme="minorBidi" w:eastAsia="Calibri" w:hAnsiTheme="minorBidi"/>
                <w:b/>
                <w:bCs/>
                <w:sz w:val="18"/>
                <w:szCs w:val="18"/>
              </w:rPr>
            </w:pPr>
            <w:r w:rsidRPr="00F63F0C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Major</w:t>
            </w:r>
          </w:p>
        </w:tc>
        <w:tc>
          <w:tcPr>
            <w:tcW w:w="732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textDirection w:val="tbRl"/>
            <w:vAlign w:val="center"/>
          </w:tcPr>
          <w:p w:rsidR="00DE3F6C" w:rsidRPr="00F63F0C" w:rsidRDefault="00DE3F6C" w:rsidP="00013613">
            <w:pPr>
              <w:spacing w:after="0" w:line="240" w:lineRule="auto"/>
              <w:ind w:left="113" w:right="113"/>
              <w:jc w:val="center"/>
              <w:rPr>
                <w:rFonts w:asciiTheme="minorBidi" w:eastAsia="Calibri" w:hAnsiTheme="minorBidi"/>
                <w:b/>
                <w:bCs/>
                <w:sz w:val="16"/>
                <w:szCs w:val="16"/>
              </w:rPr>
            </w:pPr>
            <w:r w:rsidRPr="00F63F0C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Nationality</w:t>
            </w:r>
          </w:p>
        </w:tc>
        <w:tc>
          <w:tcPr>
            <w:tcW w:w="8323" w:type="dxa"/>
            <w:gridSpan w:val="12"/>
            <w:tcBorders>
              <w:top w:val="double" w:sz="4" w:space="0" w:color="auto"/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63F0C">
              <w:rPr>
                <w:rFonts w:ascii="Arial" w:eastAsia="Calibri" w:hAnsi="Arial" w:cs="Arial"/>
                <w:b/>
                <w:bCs/>
              </w:rPr>
              <w:t>Courses Can Be Taught by the Staff</w:t>
            </w:r>
            <w:r w:rsidRPr="00A27174">
              <w:rPr>
                <w:rFonts w:ascii="Arial" w:eastAsia="Calibri" w:hAnsi="Arial" w:cs="Arial"/>
                <w:b/>
                <w:bCs/>
              </w:rPr>
              <w:t xml:space="preserve"> </w:t>
            </w:r>
          </w:p>
        </w:tc>
      </w:tr>
      <w:tr w:rsidR="00DE3F6C" w:rsidRPr="00A27174" w:rsidTr="00DE3F6C">
        <w:trPr>
          <w:trHeight w:val="397"/>
          <w:jc w:val="center"/>
        </w:trPr>
        <w:tc>
          <w:tcPr>
            <w:tcW w:w="420" w:type="dxa"/>
            <w:vMerge/>
            <w:tcBorders>
              <w:right w:val="single" w:sz="4" w:space="0" w:color="auto"/>
            </w:tcBorders>
            <w:shd w:val="clear" w:color="auto" w:fill="FABF8F" w:themeFill="accent6" w:themeFillTint="99"/>
          </w:tcPr>
          <w:p w:rsidR="00DE3F6C" w:rsidRPr="00A27174" w:rsidRDefault="00DE3F6C" w:rsidP="0001361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9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E3F6C" w:rsidRPr="00A27174" w:rsidRDefault="00DE3F6C" w:rsidP="0001361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E3F6C" w:rsidRPr="00A27174" w:rsidRDefault="00DE3F6C" w:rsidP="0001361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E3F6C" w:rsidRPr="00A27174" w:rsidRDefault="00DE3F6C" w:rsidP="0001361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7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7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A27174">
              <w:rPr>
                <w:rFonts w:ascii="Arial" w:eastAsia="Calibri" w:hAnsi="Arial" w:cs="Arial"/>
                <w:b/>
                <w:bCs/>
              </w:rPr>
              <w:t>Course 1</w:t>
            </w:r>
          </w:p>
        </w:tc>
        <w:tc>
          <w:tcPr>
            <w:tcW w:w="2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A27174">
              <w:rPr>
                <w:rFonts w:ascii="Arial" w:eastAsia="Calibri" w:hAnsi="Arial" w:cs="Arial"/>
                <w:b/>
                <w:bCs/>
              </w:rPr>
              <w:t>Course 2</w:t>
            </w:r>
          </w:p>
        </w:tc>
        <w:tc>
          <w:tcPr>
            <w:tcW w:w="2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A27174">
              <w:rPr>
                <w:rFonts w:ascii="Arial" w:eastAsia="Calibri" w:hAnsi="Arial" w:cs="Arial"/>
                <w:b/>
                <w:bCs/>
              </w:rPr>
              <w:t>Course 3</w:t>
            </w:r>
          </w:p>
        </w:tc>
      </w:tr>
      <w:tr w:rsidR="00DE3F6C" w:rsidRPr="00A27174" w:rsidTr="00DE3F6C">
        <w:trPr>
          <w:trHeight w:val="274"/>
          <w:jc w:val="center"/>
        </w:trPr>
        <w:tc>
          <w:tcPr>
            <w:tcW w:w="4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E3F6C" w:rsidRPr="00A27174" w:rsidRDefault="00DE3F6C" w:rsidP="0001361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E3F6C" w:rsidRPr="00A27174" w:rsidRDefault="00DE3F6C" w:rsidP="0001361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E3F6C" w:rsidRPr="00A27174" w:rsidRDefault="00DE3F6C" w:rsidP="0001361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E3F6C" w:rsidRPr="00A27174" w:rsidRDefault="00DE3F6C" w:rsidP="0001361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7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E3F6C" w:rsidRPr="004E60D6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7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E3F6C" w:rsidRPr="004E60D6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left w:w="0" w:type="dxa"/>
              <w:right w:w="0" w:type="dxa"/>
            </w:tcMar>
            <w:vAlign w:val="center"/>
          </w:tcPr>
          <w:p w:rsidR="00DE3F6C" w:rsidRPr="00F63F0C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63F0C">
              <w:rPr>
                <w:rFonts w:ascii="Arial" w:eastAsia="Calibri" w:hAnsi="Arial" w:cs="Arial"/>
                <w:sz w:val="16"/>
                <w:szCs w:val="16"/>
              </w:rPr>
              <w:t>Code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left w:w="0" w:type="dxa"/>
              <w:right w:w="0" w:type="dxa"/>
            </w:tcMar>
            <w:vAlign w:val="center"/>
          </w:tcPr>
          <w:p w:rsidR="00DE3F6C" w:rsidRPr="00F63F0C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63F0C">
              <w:rPr>
                <w:rFonts w:ascii="Arial" w:eastAsia="Calibri" w:hAnsi="Arial" w:cs="Arial"/>
                <w:sz w:val="16"/>
                <w:szCs w:val="16"/>
              </w:rPr>
              <w:t>Title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left w:w="0" w:type="dxa"/>
              <w:right w:w="0" w:type="dxa"/>
            </w:tcMar>
            <w:vAlign w:val="center"/>
          </w:tcPr>
          <w:p w:rsidR="00DE3F6C" w:rsidRPr="00F63F0C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left w:w="0" w:type="dxa"/>
              <w:right w:w="0" w:type="dxa"/>
            </w:tcMar>
            <w:vAlign w:val="center"/>
          </w:tcPr>
          <w:p w:rsidR="00DE3F6C" w:rsidRPr="00F63F0C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Pty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left w:w="0" w:type="dxa"/>
              <w:right w:w="0" w:type="dxa"/>
            </w:tcMar>
            <w:vAlign w:val="center"/>
          </w:tcPr>
          <w:p w:rsidR="00DE3F6C" w:rsidRPr="00F63F0C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63F0C">
              <w:rPr>
                <w:rFonts w:ascii="Arial" w:eastAsia="Calibri" w:hAnsi="Arial" w:cs="Arial"/>
                <w:sz w:val="16"/>
                <w:szCs w:val="16"/>
              </w:rPr>
              <w:t>Code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left w:w="0" w:type="dxa"/>
              <w:right w:w="0" w:type="dxa"/>
            </w:tcMar>
            <w:vAlign w:val="center"/>
          </w:tcPr>
          <w:p w:rsidR="00DE3F6C" w:rsidRPr="00F63F0C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63F0C">
              <w:rPr>
                <w:rFonts w:ascii="Arial" w:eastAsia="Calibri" w:hAnsi="Arial" w:cs="Arial"/>
                <w:sz w:val="16"/>
                <w:szCs w:val="16"/>
              </w:rPr>
              <w:t>Title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left w:w="0" w:type="dxa"/>
              <w:right w:w="0" w:type="dxa"/>
            </w:tcMar>
            <w:vAlign w:val="center"/>
          </w:tcPr>
          <w:p w:rsidR="00DE3F6C" w:rsidRPr="00F63F0C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left w:w="0" w:type="dxa"/>
              <w:right w:w="0" w:type="dxa"/>
            </w:tcMar>
            <w:vAlign w:val="center"/>
          </w:tcPr>
          <w:p w:rsidR="00DE3F6C" w:rsidRPr="00F63F0C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Pty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left w:w="0" w:type="dxa"/>
              <w:right w:w="0" w:type="dxa"/>
            </w:tcMar>
            <w:vAlign w:val="center"/>
          </w:tcPr>
          <w:p w:rsidR="00DE3F6C" w:rsidRPr="00F63F0C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63F0C">
              <w:rPr>
                <w:rFonts w:ascii="Arial" w:eastAsia="Calibri" w:hAnsi="Arial" w:cs="Arial"/>
                <w:sz w:val="16"/>
                <w:szCs w:val="16"/>
              </w:rPr>
              <w:t>Code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left w:w="0" w:type="dxa"/>
              <w:right w:w="0" w:type="dxa"/>
            </w:tcMar>
            <w:vAlign w:val="center"/>
          </w:tcPr>
          <w:p w:rsidR="00DE3F6C" w:rsidRPr="00F63F0C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63F0C">
              <w:rPr>
                <w:rFonts w:ascii="Arial" w:eastAsia="Calibri" w:hAnsi="Arial" w:cs="Arial"/>
                <w:sz w:val="16"/>
                <w:szCs w:val="16"/>
              </w:rPr>
              <w:t>Title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left w:w="0" w:type="dxa"/>
              <w:right w:w="0" w:type="dxa"/>
            </w:tcMar>
            <w:vAlign w:val="center"/>
          </w:tcPr>
          <w:p w:rsidR="00DE3F6C" w:rsidRPr="00F63F0C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tcMar>
              <w:left w:w="0" w:type="dxa"/>
              <w:right w:w="0" w:type="dxa"/>
            </w:tcMar>
            <w:vAlign w:val="center"/>
          </w:tcPr>
          <w:p w:rsidR="00DE3F6C" w:rsidRPr="00F63F0C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Pty</w:t>
            </w:r>
          </w:p>
        </w:tc>
      </w:tr>
      <w:tr w:rsidR="00DE3F6C" w:rsidRPr="00A27174" w:rsidTr="00013613">
        <w:trPr>
          <w:trHeight w:val="363"/>
          <w:jc w:val="center"/>
        </w:trPr>
        <w:tc>
          <w:tcPr>
            <w:tcW w:w="420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A27174">
              <w:rPr>
                <w:rFonts w:ascii="Arial" w:eastAsia="Calibri" w:hAnsi="Arial" w:cs="Arial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DE3F6C" w:rsidRPr="00A27174" w:rsidTr="00013613">
        <w:trPr>
          <w:trHeight w:val="363"/>
          <w:jc w:val="center"/>
        </w:trPr>
        <w:tc>
          <w:tcPr>
            <w:tcW w:w="420" w:type="dxa"/>
            <w:tcBorders>
              <w:top w:val="dotted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A27174">
              <w:rPr>
                <w:rFonts w:ascii="Arial" w:eastAsia="Calibri" w:hAnsi="Arial" w:cs="Arial"/>
              </w:rPr>
              <w:t>2</w:t>
            </w:r>
          </w:p>
        </w:tc>
        <w:tc>
          <w:tcPr>
            <w:tcW w:w="926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990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52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32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32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26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72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26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94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77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78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26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72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top w:val="dotted" w:sz="4" w:space="0" w:color="auto"/>
              <w:lef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DE3F6C" w:rsidRPr="00A27174" w:rsidTr="00013613">
        <w:trPr>
          <w:trHeight w:val="363"/>
          <w:jc w:val="center"/>
        </w:trPr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A27174">
              <w:rPr>
                <w:rFonts w:ascii="Arial" w:eastAsia="Calibri" w:hAnsi="Arial" w:cs="Arial"/>
              </w:rPr>
              <w:t>3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lef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DE3F6C" w:rsidRPr="00A27174" w:rsidTr="00013613">
        <w:trPr>
          <w:trHeight w:val="363"/>
          <w:jc w:val="center"/>
        </w:trPr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A27174">
              <w:rPr>
                <w:rFonts w:ascii="Arial" w:eastAsia="Calibri" w:hAnsi="Arial" w:cs="Arial"/>
              </w:rPr>
              <w:t>4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lef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DE3F6C" w:rsidRPr="00A27174" w:rsidTr="00013613">
        <w:trPr>
          <w:trHeight w:val="363"/>
          <w:jc w:val="center"/>
        </w:trPr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A27174">
              <w:rPr>
                <w:rFonts w:ascii="Arial" w:eastAsia="Calibri" w:hAnsi="Arial" w:cs="Arial"/>
              </w:rPr>
              <w:t>5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lef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DE3F6C" w:rsidRPr="00A27174" w:rsidTr="00013613">
        <w:trPr>
          <w:trHeight w:val="363"/>
          <w:jc w:val="center"/>
        </w:trPr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A27174">
              <w:rPr>
                <w:rFonts w:ascii="Arial" w:eastAsia="Calibri" w:hAnsi="Arial" w:cs="Arial"/>
              </w:rPr>
              <w:t>6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lef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DE3F6C" w:rsidRPr="00A27174" w:rsidTr="00013613">
        <w:trPr>
          <w:trHeight w:val="363"/>
          <w:jc w:val="center"/>
        </w:trPr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A27174">
              <w:rPr>
                <w:rFonts w:ascii="Arial" w:eastAsia="Calibri" w:hAnsi="Arial" w:cs="Arial"/>
              </w:rPr>
              <w:t>7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lef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DE3F6C" w:rsidRPr="00A27174" w:rsidTr="00013613">
        <w:trPr>
          <w:trHeight w:val="363"/>
          <w:jc w:val="center"/>
        </w:trPr>
        <w:tc>
          <w:tcPr>
            <w:tcW w:w="420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A27174">
              <w:rPr>
                <w:rFonts w:ascii="Arial" w:eastAsia="Calibri" w:hAnsi="Arial" w:cs="Arial"/>
              </w:rPr>
              <w:t>8</w:t>
            </w:r>
          </w:p>
        </w:tc>
        <w:tc>
          <w:tcPr>
            <w:tcW w:w="926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99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52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32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32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26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72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26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94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77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78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26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72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88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DE3F6C" w:rsidRPr="00A27174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</w:tbl>
    <w:p w:rsidR="00DE3F6C" w:rsidRDefault="00DE3F6C" w:rsidP="00DE3F6C">
      <w:pPr>
        <w:tabs>
          <w:tab w:val="left" w:pos="1260"/>
          <w:tab w:val="left" w:pos="1440"/>
        </w:tabs>
        <w:spacing w:before="120"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b/>
          <w:bCs/>
          <w:sz w:val="20"/>
          <w:szCs w:val="20"/>
        </w:rPr>
        <w:t xml:space="preserve">     </w:t>
      </w:r>
      <w:r w:rsidRPr="00F63F0C">
        <w:rPr>
          <w:rFonts w:ascii="Arial" w:eastAsia="Calibri" w:hAnsi="Arial" w:cs="Arial"/>
          <w:b/>
          <w:bCs/>
          <w:sz w:val="20"/>
          <w:szCs w:val="20"/>
        </w:rPr>
        <w:t>Legend:</w:t>
      </w:r>
      <w:r w:rsidRPr="00F63F0C">
        <w:rPr>
          <w:rFonts w:ascii="Arial" w:eastAsia="Calibri" w:hAnsi="Arial" w:cs="Arial"/>
          <w:b/>
          <w:bCs/>
          <w:sz w:val="20"/>
          <w:szCs w:val="20"/>
        </w:rPr>
        <w:tab/>
        <w:t xml:space="preserve">A:  </w:t>
      </w:r>
      <w:r w:rsidRPr="00F63F0C">
        <w:rPr>
          <w:rFonts w:ascii="Arial" w:eastAsia="Calibri" w:hAnsi="Arial" w:cs="Arial"/>
          <w:sz w:val="20"/>
          <w:szCs w:val="20"/>
        </w:rPr>
        <w:t>Activity (Choose T or P)</w:t>
      </w:r>
      <w:r>
        <w:rPr>
          <w:rFonts w:ascii="Arial" w:eastAsia="Calibri" w:hAnsi="Arial" w:cs="Arial"/>
          <w:b/>
          <w:bCs/>
          <w:sz w:val="20"/>
          <w:szCs w:val="20"/>
        </w:rPr>
        <w:tab/>
      </w:r>
      <w:r w:rsidRPr="00F63F0C">
        <w:rPr>
          <w:rFonts w:ascii="Arial" w:eastAsia="Calibri" w:hAnsi="Arial" w:cs="Arial"/>
          <w:b/>
          <w:bCs/>
          <w:sz w:val="20"/>
          <w:szCs w:val="20"/>
        </w:rPr>
        <w:t>Pty</w:t>
      </w:r>
      <w:r w:rsidRPr="00F63F0C">
        <w:rPr>
          <w:rFonts w:ascii="Arial" w:eastAsia="Calibri" w:hAnsi="Arial" w:cs="Arial"/>
          <w:sz w:val="20"/>
          <w:szCs w:val="20"/>
        </w:rPr>
        <w:t>:  Priority</w:t>
      </w:r>
    </w:p>
    <w:p w:rsidR="00DE3F6C" w:rsidRPr="00F63F0C" w:rsidRDefault="00DE3F6C" w:rsidP="00DE3F6C">
      <w:pPr>
        <w:tabs>
          <w:tab w:val="left" w:pos="1260"/>
          <w:tab w:val="left" w:pos="1440"/>
        </w:tabs>
        <w:spacing w:before="120" w:after="0" w:line="240" w:lineRule="auto"/>
        <w:jc w:val="both"/>
        <w:rPr>
          <w:rFonts w:ascii="Arial" w:eastAsia="Calibri" w:hAnsi="Arial" w:cs="Arial"/>
          <w:b/>
          <w:bCs/>
          <w:sz w:val="20"/>
          <w:szCs w:val="20"/>
        </w:rPr>
      </w:pPr>
    </w:p>
    <w:tbl>
      <w:tblPr>
        <w:tblStyle w:val="TableGrid"/>
        <w:tblW w:w="14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4"/>
        <w:gridCol w:w="4036"/>
        <w:gridCol w:w="630"/>
        <w:gridCol w:w="90"/>
        <w:gridCol w:w="5969"/>
        <w:gridCol w:w="90"/>
      </w:tblGrid>
      <w:tr w:rsidR="00DE3F6C" w:rsidTr="00013613">
        <w:trPr>
          <w:trHeight w:val="290"/>
        </w:trPr>
        <w:tc>
          <w:tcPr>
            <w:tcW w:w="3254" w:type="dxa"/>
            <w:vAlign w:val="center"/>
          </w:tcPr>
          <w:p w:rsidR="00DE3F6C" w:rsidRDefault="00DE3F6C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 xml:space="preserve">   </w:t>
            </w:r>
            <w:r w:rsidRPr="00214AE4">
              <w:rPr>
                <w:rFonts w:ascii="Arial" w:eastAsia="Calibri" w:hAnsi="Arial" w:cs="Arial"/>
                <w:b/>
                <w:bCs/>
              </w:rPr>
              <w:t>Chairman/ ELC Director:</w:t>
            </w:r>
          </w:p>
        </w:tc>
        <w:tc>
          <w:tcPr>
            <w:tcW w:w="4036" w:type="dxa"/>
            <w:vAlign w:val="center"/>
          </w:tcPr>
          <w:p w:rsidR="00DE3F6C" w:rsidRDefault="00DE3F6C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720" w:type="dxa"/>
            <w:gridSpan w:val="2"/>
          </w:tcPr>
          <w:p w:rsidR="00DE3F6C" w:rsidRDefault="00DE3F6C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6059" w:type="dxa"/>
            <w:gridSpan w:val="2"/>
          </w:tcPr>
          <w:p w:rsidR="00DE3F6C" w:rsidRDefault="00DE3F6C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  <w:r w:rsidRPr="00214AE4">
              <w:rPr>
                <w:rFonts w:ascii="Arial" w:eastAsia="Calibri" w:hAnsi="Arial" w:cs="Arial"/>
                <w:b/>
                <w:bCs/>
              </w:rPr>
              <w:t>Accomplishment</w:t>
            </w:r>
            <w:r>
              <w:rPr>
                <w:rFonts w:ascii="Arial" w:eastAsia="Calibri" w:hAnsi="Arial" w:cs="Arial"/>
                <w:b/>
                <w:bCs/>
              </w:rPr>
              <w:t>:</w:t>
            </w:r>
          </w:p>
        </w:tc>
      </w:tr>
      <w:tr w:rsidR="00DE3F6C" w:rsidTr="00B26E2C">
        <w:trPr>
          <w:gridAfter w:val="1"/>
          <w:wAfter w:w="90" w:type="dxa"/>
          <w:trHeight w:val="20"/>
        </w:trPr>
        <w:tc>
          <w:tcPr>
            <w:tcW w:w="3254" w:type="dxa"/>
            <w:vAlign w:val="center"/>
          </w:tcPr>
          <w:p w:rsidR="00DE3F6C" w:rsidRDefault="00DE3F6C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sdt>
          <w:sdtPr>
            <w:rPr>
              <w:rFonts w:ascii="Arial" w:eastAsia="Calibri" w:hAnsi="Arial" w:cs="Arial"/>
              <w:b/>
              <w:bCs/>
            </w:rPr>
            <w:id w:val="-405456146"/>
            <w:lock w:val="sdtLocked"/>
            <w:placeholder>
              <w:docPart w:val="C684685982014B62BA7F3E0083A288AE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036" w:type="dxa"/>
                <w:vAlign w:val="center"/>
              </w:tcPr>
              <w:p w:rsidR="00DE3F6C" w:rsidRDefault="00A672C6" w:rsidP="00A672C6">
                <w:pPr>
                  <w:tabs>
                    <w:tab w:val="left" w:pos="1260"/>
                    <w:tab w:val="left" w:pos="1440"/>
                  </w:tabs>
                  <w:spacing w:after="0" w:line="240" w:lineRule="auto"/>
                  <w:jc w:val="center"/>
                  <w:rPr>
                    <w:rFonts w:ascii="Arial" w:eastAsia="Calibri" w:hAnsi="Arial" w:cs="Arial"/>
                    <w:b/>
                    <w:bCs/>
                  </w:rPr>
                </w:pPr>
                <w:r>
                  <w:rPr>
                    <w:rFonts w:ascii="Arial" w:eastAsia="Calibri" w:hAnsi="Arial" w:cs="Arial"/>
                    <w:b/>
                    <w:bCs/>
                  </w:rPr>
                  <w:t xml:space="preserve">     </w:t>
                </w:r>
              </w:p>
            </w:tc>
          </w:sdtContent>
        </w:sdt>
        <w:tc>
          <w:tcPr>
            <w:tcW w:w="630" w:type="dxa"/>
            <w:vAlign w:val="center"/>
          </w:tcPr>
          <w:p w:rsidR="00DE3F6C" w:rsidRDefault="00076418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624589777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6E2C">
                  <w:rPr>
                    <w:rFonts w:ascii="MS Gothic" w:eastAsia="MS Gothic" w:hAnsi="MS Gothic" w:cs="Arial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6059" w:type="dxa"/>
            <w:gridSpan w:val="2"/>
            <w:vAlign w:val="center"/>
          </w:tcPr>
          <w:p w:rsidR="00DE3F6C" w:rsidRDefault="00DE3F6C" w:rsidP="00B26E2C">
            <w:pPr>
              <w:tabs>
                <w:tab w:val="left" w:pos="1260"/>
                <w:tab w:val="left" w:pos="1440"/>
              </w:tabs>
              <w:spacing w:after="0" w:line="240" w:lineRule="auto"/>
              <w:ind w:left="-105"/>
              <w:rPr>
                <w:rFonts w:ascii="Arial" w:eastAsia="Calibri" w:hAnsi="Arial" w:cs="Arial"/>
                <w:b/>
                <w:bCs/>
              </w:rPr>
            </w:pPr>
            <w:r w:rsidRPr="00A27174">
              <w:rPr>
                <w:rFonts w:ascii="Arial" w:eastAsia="Calibri" w:hAnsi="Arial" w:cs="Arial"/>
              </w:rPr>
              <w:t>The amendment has been successfully completed.</w:t>
            </w:r>
          </w:p>
        </w:tc>
      </w:tr>
      <w:tr w:rsidR="00DE3F6C" w:rsidTr="00B26E2C">
        <w:trPr>
          <w:gridAfter w:val="1"/>
          <w:wAfter w:w="90" w:type="dxa"/>
          <w:trHeight w:val="20"/>
        </w:trPr>
        <w:tc>
          <w:tcPr>
            <w:tcW w:w="3254" w:type="dxa"/>
            <w:vAlign w:val="center"/>
          </w:tcPr>
          <w:p w:rsidR="00DE3F6C" w:rsidRDefault="00DE3F6C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</w:rPr>
              <w:t>---------------------------------------</w:t>
            </w:r>
            <w:r>
              <w:rPr>
                <w:rFonts w:ascii="Arial" w:eastAsia="Calibri" w:hAnsi="Arial" w:cs="Arial"/>
              </w:rPr>
              <w:br/>
            </w:r>
            <w:r w:rsidRPr="00A27174">
              <w:rPr>
                <w:rFonts w:ascii="Arial" w:eastAsia="Calibri" w:hAnsi="Arial" w:cs="Arial"/>
              </w:rPr>
              <w:t>Signature</w:t>
            </w:r>
          </w:p>
        </w:tc>
        <w:tc>
          <w:tcPr>
            <w:tcW w:w="4036" w:type="dxa"/>
            <w:vAlign w:val="center"/>
          </w:tcPr>
          <w:p w:rsidR="00DE3F6C" w:rsidRDefault="00DE3F6C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</w:rPr>
              <w:t>-----------------------------------</w:t>
            </w:r>
            <w:r>
              <w:rPr>
                <w:rFonts w:ascii="Arial" w:eastAsia="Calibri" w:hAnsi="Arial" w:cs="Arial"/>
              </w:rPr>
              <w:br/>
            </w:r>
            <w:r w:rsidRPr="00A27174">
              <w:rPr>
                <w:rFonts w:ascii="Arial" w:eastAsia="Calibri" w:hAnsi="Arial" w:cs="Arial"/>
              </w:rPr>
              <w:t>Date</w:t>
            </w:r>
          </w:p>
        </w:tc>
        <w:tc>
          <w:tcPr>
            <w:tcW w:w="630" w:type="dxa"/>
            <w:vAlign w:val="center"/>
          </w:tcPr>
          <w:p w:rsidR="00DE3F6C" w:rsidRDefault="00076418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1318230917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3F6C">
                  <w:rPr>
                    <w:rFonts w:ascii="MS Gothic" w:eastAsia="MS Gothic" w:hAnsi="MS Gothic" w:cs="Arial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6059" w:type="dxa"/>
            <w:gridSpan w:val="2"/>
            <w:vAlign w:val="center"/>
          </w:tcPr>
          <w:p w:rsidR="00DE3F6C" w:rsidRDefault="00DE3F6C" w:rsidP="00B26E2C">
            <w:pPr>
              <w:tabs>
                <w:tab w:val="left" w:pos="1260"/>
                <w:tab w:val="left" w:pos="1440"/>
              </w:tabs>
              <w:spacing w:after="0" w:line="240" w:lineRule="auto"/>
              <w:ind w:left="-105"/>
              <w:rPr>
                <w:rFonts w:ascii="Arial" w:eastAsia="Calibri" w:hAnsi="Arial" w:cs="Arial"/>
                <w:b/>
                <w:bCs/>
              </w:rPr>
            </w:pPr>
            <w:r w:rsidRPr="00A27174">
              <w:rPr>
                <w:rFonts w:ascii="Arial" w:eastAsia="Calibri" w:hAnsi="Arial" w:cs="Arial"/>
              </w:rPr>
              <w:t>The amendment has not been done due to the following reasons:</w:t>
            </w:r>
          </w:p>
        </w:tc>
      </w:tr>
    </w:tbl>
    <w:p w:rsidR="00DE3F6C" w:rsidRPr="00BB7405" w:rsidRDefault="00DE3F6C" w:rsidP="00DE3F6C">
      <w:pPr>
        <w:spacing w:after="0" w:line="240" w:lineRule="auto"/>
        <w:jc w:val="both"/>
        <w:rPr>
          <w:rFonts w:ascii="Arial" w:eastAsia="Calibri" w:hAnsi="Arial" w:cs="Arial"/>
          <w:b/>
          <w:bCs/>
          <w:sz w:val="16"/>
          <w:szCs w:val="16"/>
        </w:rPr>
      </w:pPr>
    </w:p>
    <w:tbl>
      <w:tblPr>
        <w:tblStyle w:val="TableGrid"/>
        <w:tblW w:w="2468" w:type="pct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5"/>
        <w:gridCol w:w="2442"/>
        <w:gridCol w:w="2312"/>
      </w:tblGrid>
      <w:tr w:rsidR="00DE3F6C" w:rsidTr="00013613">
        <w:trPr>
          <w:trHeight w:val="288"/>
          <w:jc w:val="right"/>
        </w:trPr>
        <w:tc>
          <w:tcPr>
            <w:tcW w:w="2356" w:type="dxa"/>
            <w:vAlign w:val="center"/>
          </w:tcPr>
          <w:p w:rsidR="00DE3F6C" w:rsidRDefault="00DE3F6C" w:rsidP="00013613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 w:rsidRPr="00214AE4">
              <w:rPr>
                <w:rFonts w:ascii="Arial" w:eastAsia="Calibri" w:hAnsi="Arial" w:cs="Arial"/>
                <w:b/>
                <w:bCs/>
              </w:rPr>
              <w:t>SIS Coordinator:</w:t>
            </w:r>
          </w:p>
        </w:tc>
        <w:tc>
          <w:tcPr>
            <w:tcW w:w="2442" w:type="dxa"/>
            <w:vAlign w:val="center"/>
          </w:tcPr>
          <w:p w:rsidR="00DE3F6C" w:rsidRDefault="00DE3F6C" w:rsidP="00013613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12" w:type="dxa"/>
            <w:vAlign w:val="center"/>
          </w:tcPr>
          <w:p w:rsidR="00DE3F6C" w:rsidRDefault="00DE3F6C" w:rsidP="00013613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DE3F6C" w:rsidTr="00013613">
        <w:trPr>
          <w:trHeight w:val="288"/>
          <w:jc w:val="right"/>
        </w:trPr>
        <w:tc>
          <w:tcPr>
            <w:tcW w:w="2356" w:type="dxa"/>
            <w:vAlign w:val="center"/>
          </w:tcPr>
          <w:p w:rsidR="00DE3F6C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442" w:type="dxa"/>
            <w:vAlign w:val="center"/>
          </w:tcPr>
          <w:p w:rsidR="00DE3F6C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sdt>
          <w:sdtPr>
            <w:rPr>
              <w:rFonts w:ascii="Arial" w:eastAsia="Calibri" w:hAnsi="Arial" w:cs="Arial"/>
              <w:b/>
              <w:bCs/>
            </w:rPr>
            <w:id w:val="537550543"/>
            <w:lock w:val="sdtLocked"/>
            <w:placeholder>
              <w:docPart w:val="C684685982014B62BA7F3E0083A288AE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312" w:type="dxa"/>
                <w:vAlign w:val="center"/>
              </w:tcPr>
              <w:p w:rsidR="00DE3F6C" w:rsidRDefault="00A672C6" w:rsidP="00A672C6">
                <w:pPr>
                  <w:spacing w:after="0" w:line="240" w:lineRule="auto"/>
                  <w:jc w:val="center"/>
                  <w:rPr>
                    <w:rFonts w:ascii="Arial" w:eastAsia="Calibri" w:hAnsi="Arial" w:cs="Arial"/>
                    <w:b/>
                    <w:bCs/>
                  </w:rPr>
                </w:pPr>
                <w:r>
                  <w:rPr>
                    <w:rFonts w:ascii="Arial" w:eastAsia="Calibri" w:hAnsi="Arial" w:cs="Arial"/>
                    <w:b/>
                    <w:bCs/>
                  </w:rPr>
                  <w:t xml:space="preserve">       </w:t>
                </w:r>
              </w:p>
            </w:tc>
          </w:sdtContent>
        </w:sdt>
      </w:tr>
      <w:tr w:rsidR="00DE3F6C" w:rsidTr="00013613">
        <w:trPr>
          <w:trHeight w:val="288"/>
          <w:jc w:val="right"/>
        </w:trPr>
        <w:tc>
          <w:tcPr>
            <w:tcW w:w="2356" w:type="dxa"/>
            <w:vAlign w:val="center"/>
          </w:tcPr>
          <w:p w:rsidR="00DE3F6C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--------------------------------</w:t>
            </w:r>
            <w:r>
              <w:rPr>
                <w:rFonts w:ascii="Arial" w:eastAsia="Calibri" w:hAnsi="Arial" w:cs="Arial"/>
                <w:b/>
                <w:bCs/>
              </w:rPr>
              <w:br/>
              <w:t>Name</w:t>
            </w:r>
          </w:p>
        </w:tc>
        <w:tc>
          <w:tcPr>
            <w:tcW w:w="2442" w:type="dxa"/>
            <w:vAlign w:val="center"/>
          </w:tcPr>
          <w:p w:rsidR="00DE3F6C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---------------------------------</w:t>
            </w:r>
            <w:r>
              <w:rPr>
                <w:rFonts w:ascii="Arial" w:eastAsia="Calibri" w:hAnsi="Arial" w:cs="Arial"/>
                <w:b/>
                <w:bCs/>
              </w:rPr>
              <w:br/>
              <w:t>Signature</w:t>
            </w:r>
          </w:p>
        </w:tc>
        <w:tc>
          <w:tcPr>
            <w:tcW w:w="2312" w:type="dxa"/>
            <w:vAlign w:val="center"/>
          </w:tcPr>
          <w:p w:rsidR="00DE3F6C" w:rsidRDefault="00DE3F6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----------------------------</w:t>
            </w:r>
            <w:r>
              <w:rPr>
                <w:rFonts w:ascii="Arial" w:eastAsia="Calibri" w:hAnsi="Arial" w:cs="Arial"/>
                <w:b/>
                <w:bCs/>
              </w:rPr>
              <w:br/>
              <w:t>Date</w:t>
            </w:r>
          </w:p>
        </w:tc>
      </w:tr>
    </w:tbl>
    <w:p w:rsidR="00DE3F6C" w:rsidRDefault="00DE3F6C" w:rsidP="00DE3F6C">
      <w:pPr>
        <w:tabs>
          <w:tab w:val="left" w:pos="1260"/>
          <w:tab w:val="left" w:pos="1440"/>
        </w:tabs>
        <w:spacing w:after="120" w:line="240" w:lineRule="auto"/>
        <w:jc w:val="both"/>
        <w:rPr>
          <w:rFonts w:asciiTheme="minorBidi" w:hAnsiTheme="minorBidi"/>
          <w:b/>
          <w:bCs/>
        </w:rPr>
      </w:pPr>
    </w:p>
    <w:sectPr w:rsidR="00DE3F6C" w:rsidSect="000C3EEA">
      <w:headerReference w:type="default" r:id="rId10"/>
      <w:footerReference w:type="default" r:id="rId11"/>
      <w:pgSz w:w="15842" w:h="12242" w:orient="landscape" w:code="1"/>
      <w:pgMar w:top="1987" w:right="720" w:bottom="288" w:left="720" w:header="792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418" w:rsidRDefault="00076418" w:rsidP="00C801EE">
      <w:pPr>
        <w:spacing w:after="0" w:line="240" w:lineRule="auto"/>
      </w:pPr>
      <w:r>
        <w:separator/>
      </w:r>
    </w:p>
  </w:endnote>
  <w:endnote w:type="continuationSeparator" w:id="0">
    <w:p w:rsidR="00076418" w:rsidRDefault="00076418" w:rsidP="00C80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Default="005D6EE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-200025</wp:posOffset>
              </wp:positionH>
              <wp:positionV relativeFrom="paragraph">
                <wp:posOffset>-220345</wp:posOffset>
              </wp:positionV>
              <wp:extent cx="9539605" cy="24765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960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01E7" w:rsidRDefault="00FD3531" w:rsidP="00DE3F6C"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="00487891">
                            <w:rPr>
                              <w:sz w:val="20"/>
                              <w:szCs w:val="20"/>
                            </w:rPr>
                            <w:t xml:space="preserve">      </w:t>
                          </w:r>
                          <w:r w:rsidR="006601E7" w:rsidRPr="00ED2F42">
                            <w:rPr>
                              <w:sz w:val="20"/>
                              <w:szCs w:val="20"/>
                            </w:rPr>
                            <w:t xml:space="preserve">Form# </w:t>
                          </w:r>
                          <w:r w:rsidR="006601E7" w:rsidRPr="00ED2F4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</w:t>
                          </w:r>
                          <w:r w:rsidR="00DE3F6C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QP301</w:t>
                          </w:r>
                          <w:r w:rsidR="00181DBD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-</w:t>
                          </w:r>
                          <w:r w:rsidR="00DE3F6C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2</w:t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  <w:t xml:space="preserve">                                                                   </w:t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   </w:t>
                          </w:r>
                          <w:r w:rsidR="00487891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     </w:t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Page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PAGE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A672C6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 of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A672C6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:rsidR="006601E7" w:rsidRDefault="006601E7" w:rsidP="004A4ADF"/>
                        <w:p w:rsidR="006601E7" w:rsidRPr="00990912" w:rsidRDefault="006601E7" w:rsidP="004A4ADF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15.75pt;margin-top:-17.35pt;width:751.1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" filled="f" stroked="f">
              <v:textbox>
                <w:txbxContent>
                  <w:p w:rsidR="006601E7" w:rsidRDefault="00FD3531" w:rsidP="00DE3F6C"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="00487891">
                      <w:rPr>
                        <w:sz w:val="20"/>
                        <w:szCs w:val="20"/>
                      </w:rPr>
                      <w:t xml:space="preserve">      </w:t>
                    </w:r>
                    <w:r w:rsidR="006601E7" w:rsidRPr="00ED2F42">
                      <w:rPr>
                        <w:sz w:val="20"/>
                        <w:szCs w:val="20"/>
                      </w:rPr>
                      <w:t xml:space="preserve">Form# </w:t>
                    </w:r>
                    <w:r w:rsidR="006601E7" w:rsidRPr="00ED2F42">
                      <w:rPr>
                        <w:b/>
                        <w:bCs/>
                        <w:sz w:val="20"/>
                        <w:szCs w:val="20"/>
                      </w:rPr>
                      <w:t>F</w:t>
                    </w:r>
                    <w:r w:rsidR="00DE3F6C">
                      <w:rPr>
                        <w:b/>
                        <w:bCs/>
                        <w:sz w:val="20"/>
                        <w:szCs w:val="20"/>
                      </w:rPr>
                      <w:t>QP301</w:t>
                    </w:r>
                    <w:r w:rsidR="00181DBD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-</w:t>
                    </w:r>
                    <w:r w:rsidR="00DE3F6C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2</w:t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  <w:t xml:space="preserve">                                                                   </w:t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   </w:t>
                    </w:r>
                    <w:r w:rsidR="00487891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     </w:t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Page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PAGE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A672C6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 of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NUMPAGES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A672C6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</w:p>
                  <w:p w:rsidR="006601E7" w:rsidRDefault="006601E7" w:rsidP="004A4ADF"/>
                  <w:p w:rsidR="006601E7" w:rsidRPr="00990912" w:rsidRDefault="006601E7" w:rsidP="004A4ADF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418" w:rsidRDefault="00076418" w:rsidP="00C801EE">
      <w:pPr>
        <w:spacing w:after="0" w:line="240" w:lineRule="auto"/>
      </w:pPr>
      <w:r>
        <w:separator/>
      </w:r>
    </w:p>
  </w:footnote>
  <w:footnote w:type="continuationSeparator" w:id="0">
    <w:p w:rsidR="00076418" w:rsidRDefault="00076418" w:rsidP="00C80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Pr="00B90A02" w:rsidRDefault="000C3EEA" w:rsidP="004D4339">
    <w:pPr>
      <w:pStyle w:val="Header"/>
      <w:ind w:hanging="54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491CF7B" wp14:editId="08D1760E">
              <wp:simplePos x="0" y="0"/>
              <wp:positionH relativeFrom="column">
                <wp:posOffset>-209550</wp:posOffset>
              </wp:positionH>
              <wp:positionV relativeFrom="paragraph">
                <wp:posOffset>735330</wp:posOffset>
              </wp:positionV>
              <wp:extent cx="9553575" cy="5981700"/>
              <wp:effectExtent l="0" t="0" r="28575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53575" cy="5981700"/>
                      </a:xfrm>
                      <a:prstGeom prst="roundRect">
                        <a:avLst>
                          <a:gd name="adj" fmla="val 1639"/>
                        </a:avLst>
                      </a:prstGeom>
                      <a:noFill/>
                      <a:ln w="9525" cap="flat" cmpd="sng" algn="ctr">
                        <a:solidFill>
                          <a:schemeClr val="accent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6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44415394" id="AutoShape 2" o:spid="_x0000_s1026" style="position:absolute;margin-left:-16.5pt;margin-top:57.9pt;width:752.25pt;height:47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" filled="f" strokecolor="#f79646 [3209]"/>
          </w:pict>
        </mc:Fallback>
      </mc:AlternateContent>
    </w:r>
    <w:r>
      <w:rPr>
        <w:rFonts w:asciiTheme="majorBidi" w:hAnsiTheme="majorBidi" w:cstheme="majorBidi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6F2F0435" wp14:editId="79C15F89">
              <wp:simplePos x="0" y="0"/>
              <wp:positionH relativeFrom="column">
                <wp:posOffset>6613525</wp:posOffset>
              </wp:positionH>
              <wp:positionV relativeFrom="paragraph">
                <wp:posOffset>370205</wp:posOffset>
              </wp:positionV>
              <wp:extent cx="1517650" cy="285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765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C3EEA" w:rsidRPr="00B9702E" w:rsidRDefault="000C3EEA" w:rsidP="000C3EEA">
                          <w:pPr>
                            <w:pStyle w:val="Header"/>
                            <w:bidi/>
                            <w:jc w:val="center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Theme="minorHAnsi" w:hAnsiTheme="minorHAnsi" w:cstheme="minorHAnsi" w:hint="cs"/>
                              <w:b/>
                              <w:bCs/>
                              <w:color w:val="720B13"/>
                              <w:sz w:val="20"/>
                              <w:szCs w:val="20"/>
                              <w:rtl/>
                            </w:rPr>
                            <w:t>وكالة شؤون التعليم والتدريب</w:t>
                          </w:r>
                        </w:p>
                        <w:p w:rsidR="000C3EEA" w:rsidRPr="00635EF4" w:rsidRDefault="000C3EEA" w:rsidP="000C3EE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F2F04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20.75pt;margin-top:29.15pt;width:119.5pt;height:22.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" filled="f" stroked="f" strokeweight=".5pt">
              <v:textbox>
                <w:txbxContent>
                  <w:p w:rsidR="000C3EEA" w:rsidRPr="00B9702E" w:rsidRDefault="000C3EEA" w:rsidP="000C3EEA">
                    <w:pPr>
                      <w:pStyle w:val="Header"/>
                      <w:bidi/>
                      <w:jc w:val="center"/>
                      <w:rPr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Theme="minorHAnsi" w:hAnsiTheme="minorHAnsi" w:cstheme="minorHAnsi" w:hint="cs"/>
                        <w:b/>
                        <w:bCs/>
                        <w:color w:val="720B13"/>
                        <w:sz w:val="20"/>
                        <w:szCs w:val="20"/>
                        <w:rtl/>
                      </w:rPr>
                      <w:t>وكالة شؤون التعليم والتدريب</w:t>
                    </w:r>
                  </w:p>
                  <w:p w:rsidR="000C3EEA" w:rsidRPr="00635EF4" w:rsidRDefault="000C3EEA" w:rsidP="000C3EE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rFonts w:asciiTheme="majorBidi" w:hAnsiTheme="majorBidi" w:cstheme="majorBidi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0A7AF565" wp14:editId="2A24E974">
              <wp:simplePos x="0" y="0"/>
              <wp:positionH relativeFrom="column">
                <wp:posOffset>-260350</wp:posOffset>
              </wp:positionH>
              <wp:positionV relativeFrom="paragraph">
                <wp:posOffset>386080</wp:posOffset>
              </wp:positionV>
              <wp:extent cx="2000250" cy="2857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025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C3EEA" w:rsidRPr="00B9702E" w:rsidRDefault="000C3EEA" w:rsidP="000C3EEA">
                          <w:pPr>
                            <w:pStyle w:val="Head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720B13"/>
                              <w:sz w:val="20"/>
                              <w:szCs w:val="20"/>
                            </w:rPr>
                            <w:t>Education and Training Affairs</w:t>
                          </w:r>
                        </w:p>
                        <w:p w:rsidR="000C3EEA" w:rsidRPr="00635EF4" w:rsidRDefault="000C3EEA" w:rsidP="000C3EE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A7AF565" id="Text Box 5" o:spid="_x0000_s1027" type="#_x0000_t202" style="position:absolute;left:0;text-align:left;margin-left:-20.5pt;margin-top:30.4pt;width:157.5pt;height:22.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" filled="f" stroked="f" strokeweight=".5pt">
              <v:textbox>
                <w:txbxContent>
                  <w:p w:rsidR="000C3EEA" w:rsidRPr="00B9702E" w:rsidRDefault="000C3EEA" w:rsidP="000C3EEA">
                    <w:pPr>
                      <w:pStyle w:val="Head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color w:val="720B13"/>
                        <w:sz w:val="20"/>
                        <w:szCs w:val="20"/>
                      </w:rPr>
                      <w:t>Education and Training Affairs</w:t>
                    </w:r>
                  </w:p>
                  <w:p w:rsidR="000C3EEA" w:rsidRPr="00635EF4" w:rsidRDefault="000C3EEA" w:rsidP="000C3EEA"/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w:drawing>
        <wp:anchor distT="0" distB="0" distL="114300" distR="114300" simplePos="0" relativeHeight="251676160" behindDoc="1" locked="0" layoutInCell="1" allowOverlap="1" wp14:anchorId="651CBEBC" wp14:editId="1ACE29F6">
          <wp:simplePos x="0" y="0"/>
          <wp:positionH relativeFrom="margin">
            <wp:posOffset>-447675</wp:posOffset>
          </wp:positionH>
          <wp:positionV relativeFrom="paragraph">
            <wp:posOffset>249555</wp:posOffset>
          </wp:positionV>
          <wp:extent cx="10020300" cy="1666875"/>
          <wp:effectExtent l="0" t="0" r="0" b="952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67"/>
                  <a:stretch/>
                </pic:blipFill>
                <pic:spPr bwMode="auto">
                  <a:xfrm>
                    <a:off x="0" y="0"/>
                    <a:ext cx="10020300" cy="166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088" behindDoc="0" locked="0" layoutInCell="1" allowOverlap="1" wp14:anchorId="722C78EA" wp14:editId="2F278BD7">
          <wp:simplePos x="0" y="0"/>
          <wp:positionH relativeFrom="margin">
            <wp:posOffset>-228600</wp:posOffset>
          </wp:positionH>
          <wp:positionV relativeFrom="page">
            <wp:posOffset>85725</wp:posOffset>
          </wp:positionV>
          <wp:extent cx="742950" cy="742950"/>
          <wp:effectExtent l="0" t="0" r="0" b="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17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5" behindDoc="0" locked="0" layoutInCell="1" allowOverlap="0" wp14:anchorId="1B2C8110" wp14:editId="15600102">
          <wp:simplePos x="0" y="0"/>
          <wp:positionH relativeFrom="column">
            <wp:posOffset>5793105</wp:posOffset>
          </wp:positionH>
          <wp:positionV relativeFrom="paragraph">
            <wp:posOffset>-356870</wp:posOffset>
          </wp:positionV>
          <wp:extent cx="3405505" cy="789305"/>
          <wp:effectExtent l="0" t="0" r="4445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-04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505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3A9D">
      <w:rPr>
        <w:noProof/>
        <w:sz w:val="24"/>
        <w:szCs w:val="24"/>
      </w:rPr>
      <w:drawing>
        <wp:anchor distT="0" distB="0" distL="114300" distR="114300" simplePos="0" relativeHeight="251674112" behindDoc="1" locked="0" layoutInCell="1" allowOverlap="1" wp14:anchorId="1F135410" wp14:editId="438CB557">
          <wp:simplePos x="0" y="0"/>
          <wp:positionH relativeFrom="page">
            <wp:align>left</wp:align>
          </wp:positionH>
          <wp:positionV relativeFrom="paragraph">
            <wp:posOffset>-474345</wp:posOffset>
          </wp:positionV>
          <wp:extent cx="10039350" cy="7477125"/>
          <wp:effectExtent l="0" t="0" r="0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C background-landscape template pic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0" cy="7477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48FA"/>
    <w:multiLevelType w:val="multilevel"/>
    <w:tmpl w:val="B724997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" w15:restartNumberingAfterBreak="0">
    <w:nsid w:val="00EB67B9"/>
    <w:multiLevelType w:val="hybridMultilevel"/>
    <w:tmpl w:val="10B41A6E"/>
    <w:lvl w:ilvl="0" w:tplc="461E5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2121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49C0D99"/>
    <w:multiLevelType w:val="hybridMultilevel"/>
    <w:tmpl w:val="C1D45E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85A33"/>
    <w:multiLevelType w:val="hybridMultilevel"/>
    <w:tmpl w:val="4A1C826A"/>
    <w:lvl w:ilvl="0" w:tplc="A3D22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EA4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F4D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8A6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8B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9ED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C25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943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81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2046E5"/>
    <w:multiLevelType w:val="hybridMultilevel"/>
    <w:tmpl w:val="E66AFEC8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847A6"/>
    <w:multiLevelType w:val="multilevel"/>
    <w:tmpl w:val="F0605B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6" w15:restartNumberingAfterBreak="0">
    <w:nsid w:val="217667AB"/>
    <w:multiLevelType w:val="hybridMultilevel"/>
    <w:tmpl w:val="C98A4D18"/>
    <w:lvl w:ilvl="0" w:tplc="0409000F">
      <w:start w:val="1"/>
      <w:numFmt w:val="decimal"/>
      <w:lvlText w:val="%1."/>
      <w:lvlJc w:val="left"/>
      <w:pPr>
        <w:ind w:left="81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7" w15:restartNumberingAfterBreak="0">
    <w:nsid w:val="24B72A65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5A97994"/>
    <w:multiLevelType w:val="hybridMultilevel"/>
    <w:tmpl w:val="EA86A992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CE66DD5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87E4B"/>
    <w:multiLevelType w:val="hybridMultilevel"/>
    <w:tmpl w:val="54501C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7465ECF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87A1A1C"/>
    <w:multiLevelType w:val="hybridMultilevel"/>
    <w:tmpl w:val="D3BEB5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9CC7FFC">
      <w:numFmt w:val="bullet"/>
      <w:lvlText w:val="•"/>
      <w:lvlJc w:val="left"/>
      <w:pPr>
        <w:ind w:left="1800" w:hanging="360"/>
      </w:pPr>
      <w:rPr>
        <w:rFonts w:ascii="Calibri" w:eastAsia="Times New Roman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9876BB"/>
    <w:multiLevelType w:val="hybridMultilevel"/>
    <w:tmpl w:val="319C8E52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85"/>
        </w:tabs>
        <w:ind w:left="32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  <w:rPr>
        <w:rFonts w:cs="Times New Roman"/>
      </w:rPr>
    </w:lvl>
  </w:abstractNum>
  <w:abstractNum w:abstractNumId="13" w15:restartNumberingAfterBreak="0">
    <w:nsid w:val="3CE44A2D"/>
    <w:multiLevelType w:val="hybridMultilevel"/>
    <w:tmpl w:val="E80CB5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93D1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28A5B6D"/>
    <w:multiLevelType w:val="hybridMultilevel"/>
    <w:tmpl w:val="499AEED4"/>
    <w:lvl w:ilvl="0" w:tplc="82822148">
      <w:start w:val="1"/>
      <w:numFmt w:val="bullet"/>
      <w:lvlText w:val="□"/>
      <w:lvlJc w:val="left"/>
      <w:pPr>
        <w:tabs>
          <w:tab w:val="num" w:pos="1080"/>
        </w:tabs>
        <w:ind w:left="1152" w:hanging="72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E7160"/>
    <w:multiLevelType w:val="hybridMultilevel"/>
    <w:tmpl w:val="969075DC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A3B6D"/>
    <w:multiLevelType w:val="hybridMultilevel"/>
    <w:tmpl w:val="03820DB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AD5327"/>
    <w:multiLevelType w:val="hybridMultilevel"/>
    <w:tmpl w:val="8A4ABE14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0DC6AA84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FF00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11536"/>
    <w:multiLevelType w:val="hybridMultilevel"/>
    <w:tmpl w:val="C4AC8A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1DE7091"/>
    <w:multiLevelType w:val="hybridMultilevel"/>
    <w:tmpl w:val="47EA2B12"/>
    <w:lvl w:ilvl="0" w:tplc="A566D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2DF0D72"/>
    <w:multiLevelType w:val="hybridMultilevel"/>
    <w:tmpl w:val="DF3EFA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6D1676E"/>
    <w:multiLevelType w:val="hybridMultilevel"/>
    <w:tmpl w:val="896C9C2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92E0C4A"/>
    <w:multiLevelType w:val="hybridMultilevel"/>
    <w:tmpl w:val="4D14835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ED595B"/>
    <w:multiLevelType w:val="multilevel"/>
    <w:tmpl w:val="6D8E6E3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5" w15:restartNumberingAfterBreak="0">
    <w:nsid w:val="60777AC2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2B3343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2D41DA6"/>
    <w:multiLevelType w:val="hybridMultilevel"/>
    <w:tmpl w:val="184446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61500EB"/>
    <w:multiLevelType w:val="hybridMultilevel"/>
    <w:tmpl w:val="CEC25C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A9651CC"/>
    <w:multiLevelType w:val="multilevel"/>
    <w:tmpl w:val="785A8942"/>
    <w:lvl w:ilvl="0">
      <w:start w:val="1"/>
      <w:numFmt w:val="bullet"/>
      <w:lvlText w:val=""/>
      <w:lvlJc w:val="left"/>
      <w:pPr>
        <w:ind w:left="1920" w:hanging="48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2280" w:hanging="48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cs="Times New Roman" w:hint="default"/>
      </w:rPr>
    </w:lvl>
  </w:abstractNum>
  <w:abstractNum w:abstractNumId="30" w15:restartNumberingAfterBreak="0">
    <w:nsid w:val="6F893581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4D7CBC"/>
    <w:multiLevelType w:val="singleLevel"/>
    <w:tmpl w:val="461E5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212121"/>
      </w:rPr>
    </w:lvl>
  </w:abstractNum>
  <w:abstractNum w:abstractNumId="32" w15:restartNumberingAfterBreak="0">
    <w:nsid w:val="73153E99"/>
    <w:multiLevelType w:val="hybridMultilevel"/>
    <w:tmpl w:val="87C878E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7316389"/>
    <w:multiLevelType w:val="hybridMultilevel"/>
    <w:tmpl w:val="A8DC8C24"/>
    <w:lvl w:ilvl="0" w:tplc="1C344C28">
      <w:start w:val="1"/>
      <w:numFmt w:val="bullet"/>
      <w:lvlText w:val=""/>
      <w:lvlJc w:val="left"/>
      <w:pPr>
        <w:ind w:left="180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8EF3BDA"/>
    <w:multiLevelType w:val="hybridMultilevel"/>
    <w:tmpl w:val="2448248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51E3F"/>
    <w:multiLevelType w:val="hybridMultilevel"/>
    <w:tmpl w:val="7CB6C940"/>
    <w:lvl w:ilvl="0" w:tplc="9154B196">
      <w:start w:val="1"/>
      <w:numFmt w:val="decimal"/>
      <w:lvlText w:val="%1 - 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E0145B9"/>
    <w:multiLevelType w:val="hybridMultilevel"/>
    <w:tmpl w:val="A45E19F0"/>
    <w:lvl w:ilvl="0" w:tplc="96965F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2"/>
  </w:num>
  <w:num w:numId="4">
    <w:abstractNumId w:val="17"/>
  </w:num>
  <w:num w:numId="5">
    <w:abstractNumId w:val="32"/>
  </w:num>
  <w:num w:numId="6">
    <w:abstractNumId w:val="35"/>
  </w:num>
  <w:num w:numId="7">
    <w:abstractNumId w:val="13"/>
  </w:num>
  <w:num w:numId="8">
    <w:abstractNumId w:val="15"/>
  </w:num>
  <w:num w:numId="9">
    <w:abstractNumId w:val="28"/>
  </w:num>
  <w:num w:numId="10">
    <w:abstractNumId w:val="26"/>
  </w:num>
  <w:num w:numId="11">
    <w:abstractNumId w:val="9"/>
  </w:num>
  <w:num w:numId="12">
    <w:abstractNumId w:val="14"/>
  </w:num>
  <w:num w:numId="13">
    <w:abstractNumId w:val="6"/>
  </w:num>
  <w:num w:numId="14">
    <w:abstractNumId w:val="34"/>
  </w:num>
  <w:num w:numId="15">
    <w:abstractNumId w:val="12"/>
  </w:num>
  <w:num w:numId="16">
    <w:abstractNumId w:val="30"/>
  </w:num>
  <w:num w:numId="17">
    <w:abstractNumId w:val="27"/>
  </w:num>
  <w:num w:numId="18">
    <w:abstractNumId w:val="10"/>
  </w:num>
  <w:num w:numId="19">
    <w:abstractNumId w:val="25"/>
  </w:num>
  <w:num w:numId="20">
    <w:abstractNumId w:val="7"/>
  </w:num>
  <w:num w:numId="21">
    <w:abstractNumId w:val="1"/>
  </w:num>
  <w:num w:numId="22">
    <w:abstractNumId w:val="19"/>
  </w:num>
  <w:num w:numId="23">
    <w:abstractNumId w:val="20"/>
  </w:num>
  <w:num w:numId="24">
    <w:abstractNumId w:val="31"/>
  </w:num>
  <w:num w:numId="25">
    <w:abstractNumId w:val="11"/>
  </w:num>
  <w:num w:numId="26">
    <w:abstractNumId w:val="5"/>
  </w:num>
  <w:num w:numId="27">
    <w:abstractNumId w:val="0"/>
  </w:num>
  <w:num w:numId="28">
    <w:abstractNumId w:val="29"/>
  </w:num>
  <w:num w:numId="29">
    <w:abstractNumId w:val="24"/>
  </w:num>
  <w:num w:numId="30">
    <w:abstractNumId w:val="33"/>
  </w:num>
  <w:num w:numId="31">
    <w:abstractNumId w:val="16"/>
  </w:num>
  <w:num w:numId="32">
    <w:abstractNumId w:val="4"/>
  </w:num>
  <w:num w:numId="33">
    <w:abstractNumId w:val="18"/>
  </w:num>
  <w:num w:numId="34">
    <w:abstractNumId w:val="8"/>
  </w:num>
  <w:num w:numId="35">
    <w:abstractNumId w:val="22"/>
  </w:num>
  <w:num w:numId="36">
    <w:abstractNumId w:val="36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F6C"/>
    <w:rsid w:val="000000E8"/>
    <w:rsid w:val="000062AF"/>
    <w:rsid w:val="00014A5D"/>
    <w:rsid w:val="00015AF0"/>
    <w:rsid w:val="0002440F"/>
    <w:rsid w:val="00037A61"/>
    <w:rsid w:val="000447E2"/>
    <w:rsid w:val="00055FC8"/>
    <w:rsid w:val="00061B4C"/>
    <w:rsid w:val="0006517E"/>
    <w:rsid w:val="00076418"/>
    <w:rsid w:val="00086CC6"/>
    <w:rsid w:val="00094226"/>
    <w:rsid w:val="00097A7A"/>
    <w:rsid w:val="00097E08"/>
    <w:rsid w:val="000A62E5"/>
    <w:rsid w:val="000B2522"/>
    <w:rsid w:val="000B5858"/>
    <w:rsid w:val="000C3EEA"/>
    <w:rsid w:val="000C4BBD"/>
    <w:rsid w:val="000C5F43"/>
    <w:rsid w:val="000C7710"/>
    <w:rsid w:val="000D7227"/>
    <w:rsid w:val="000E4D76"/>
    <w:rsid w:val="000E5D44"/>
    <w:rsid w:val="000E7092"/>
    <w:rsid w:val="000F06C4"/>
    <w:rsid w:val="000F0884"/>
    <w:rsid w:val="00105149"/>
    <w:rsid w:val="00110D76"/>
    <w:rsid w:val="00145653"/>
    <w:rsid w:val="00154296"/>
    <w:rsid w:val="00156990"/>
    <w:rsid w:val="00161131"/>
    <w:rsid w:val="00165C68"/>
    <w:rsid w:val="001700B2"/>
    <w:rsid w:val="001762C9"/>
    <w:rsid w:val="00181CF3"/>
    <w:rsid w:val="00181DBD"/>
    <w:rsid w:val="00182932"/>
    <w:rsid w:val="0019171D"/>
    <w:rsid w:val="00193937"/>
    <w:rsid w:val="001C7E74"/>
    <w:rsid w:val="001D351A"/>
    <w:rsid w:val="001D3676"/>
    <w:rsid w:val="001E1985"/>
    <w:rsid w:val="001E1A43"/>
    <w:rsid w:val="001E7A95"/>
    <w:rsid w:val="001F74DC"/>
    <w:rsid w:val="0020278D"/>
    <w:rsid w:val="00210E4B"/>
    <w:rsid w:val="002171B3"/>
    <w:rsid w:val="002260D6"/>
    <w:rsid w:val="0023184B"/>
    <w:rsid w:val="00233892"/>
    <w:rsid w:val="00240329"/>
    <w:rsid w:val="00244BEE"/>
    <w:rsid w:val="00250532"/>
    <w:rsid w:val="002523AE"/>
    <w:rsid w:val="00271BAE"/>
    <w:rsid w:val="00283BBF"/>
    <w:rsid w:val="002A191C"/>
    <w:rsid w:val="002A6D85"/>
    <w:rsid w:val="002A78CF"/>
    <w:rsid w:val="002C1FE5"/>
    <w:rsid w:val="002D49DE"/>
    <w:rsid w:val="002E0383"/>
    <w:rsid w:val="002E79A2"/>
    <w:rsid w:val="00301619"/>
    <w:rsid w:val="00310D99"/>
    <w:rsid w:val="0031590E"/>
    <w:rsid w:val="00317195"/>
    <w:rsid w:val="003211E4"/>
    <w:rsid w:val="0032245C"/>
    <w:rsid w:val="00332725"/>
    <w:rsid w:val="00344A22"/>
    <w:rsid w:val="0034761D"/>
    <w:rsid w:val="00353456"/>
    <w:rsid w:val="00356B5A"/>
    <w:rsid w:val="00356F37"/>
    <w:rsid w:val="00357521"/>
    <w:rsid w:val="0038054B"/>
    <w:rsid w:val="0038395A"/>
    <w:rsid w:val="003903B2"/>
    <w:rsid w:val="0039053A"/>
    <w:rsid w:val="00396CA3"/>
    <w:rsid w:val="003B10B7"/>
    <w:rsid w:val="003B1138"/>
    <w:rsid w:val="003B383E"/>
    <w:rsid w:val="003B3A9D"/>
    <w:rsid w:val="003B6FAE"/>
    <w:rsid w:val="003B7C67"/>
    <w:rsid w:val="003D14E8"/>
    <w:rsid w:val="003D51E3"/>
    <w:rsid w:val="003E147B"/>
    <w:rsid w:val="003E38FC"/>
    <w:rsid w:val="003E6780"/>
    <w:rsid w:val="003F42B9"/>
    <w:rsid w:val="003F5396"/>
    <w:rsid w:val="003F7422"/>
    <w:rsid w:val="004032BF"/>
    <w:rsid w:val="00412983"/>
    <w:rsid w:val="004133FE"/>
    <w:rsid w:val="004179C9"/>
    <w:rsid w:val="00424679"/>
    <w:rsid w:val="00427B75"/>
    <w:rsid w:val="00434A4C"/>
    <w:rsid w:val="00437EA9"/>
    <w:rsid w:val="00457535"/>
    <w:rsid w:val="004633FF"/>
    <w:rsid w:val="00467612"/>
    <w:rsid w:val="00472BDA"/>
    <w:rsid w:val="00477ED4"/>
    <w:rsid w:val="0048126C"/>
    <w:rsid w:val="004817AB"/>
    <w:rsid w:val="0048364B"/>
    <w:rsid w:val="00487891"/>
    <w:rsid w:val="00497A79"/>
    <w:rsid w:val="004A4ADF"/>
    <w:rsid w:val="004B2A73"/>
    <w:rsid w:val="004B439F"/>
    <w:rsid w:val="004B4581"/>
    <w:rsid w:val="004B4D7A"/>
    <w:rsid w:val="004B57B8"/>
    <w:rsid w:val="004B7EAF"/>
    <w:rsid w:val="004D1C09"/>
    <w:rsid w:val="004D4339"/>
    <w:rsid w:val="004D6421"/>
    <w:rsid w:val="004F37CA"/>
    <w:rsid w:val="00501ADE"/>
    <w:rsid w:val="00504D69"/>
    <w:rsid w:val="0051534E"/>
    <w:rsid w:val="00515F4F"/>
    <w:rsid w:val="00520CAF"/>
    <w:rsid w:val="0053112A"/>
    <w:rsid w:val="00531BBC"/>
    <w:rsid w:val="00546B5F"/>
    <w:rsid w:val="0056701B"/>
    <w:rsid w:val="00570070"/>
    <w:rsid w:val="005709C8"/>
    <w:rsid w:val="005720B1"/>
    <w:rsid w:val="005843C4"/>
    <w:rsid w:val="005977E9"/>
    <w:rsid w:val="005A42C5"/>
    <w:rsid w:val="005A4F19"/>
    <w:rsid w:val="005B5F06"/>
    <w:rsid w:val="005B64EF"/>
    <w:rsid w:val="005C5C46"/>
    <w:rsid w:val="005D36BE"/>
    <w:rsid w:val="005D6998"/>
    <w:rsid w:val="005D6EED"/>
    <w:rsid w:val="005E1B8B"/>
    <w:rsid w:val="005E3B8E"/>
    <w:rsid w:val="005E679B"/>
    <w:rsid w:val="005E7CCA"/>
    <w:rsid w:val="005F0C3F"/>
    <w:rsid w:val="006052B9"/>
    <w:rsid w:val="0060709F"/>
    <w:rsid w:val="006203C5"/>
    <w:rsid w:val="006356D6"/>
    <w:rsid w:val="006449CC"/>
    <w:rsid w:val="00645740"/>
    <w:rsid w:val="006601E7"/>
    <w:rsid w:val="006630C9"/>
    <w:rsid w:val="00671E47"/>
    <w:rsid w:val="006758A4"/>
    <w:rsid w:val="0068107C"/>
    <w:rsid w:val="00693E2C"/>
    <w:rsid w:val="006965C4"/>
    <w:rsid w:val="006A4092"/>
    <w:rsid w:val="006B6A4F"/>
    <w:rsid w:val="006D4117"/>
    <w:rsid w:val="006D54E2"/>
    <w:rsid w:val="006E185A"/>
    <w:rsid w:val="006E44C1"/>
    <w:rsid w:val="006E45C5"/>
    <w:rsid w:val="006E4BF9"/>
    <w:rsid w:val="006E4F61"/>
    <w:rsid w:val="006F4CA3"/>
    <w:rsid w:val="00715FB9"/>
    <w:rsid w:val="0072281F"/>
    <w:rsid w:val="007327B5"/>
    <w:rsid w:val="00736B71"/>
    <w:rsid w:val="007426C2"/>
    <w:rsid w:val="00742D33"/>
    <w:rsid w:val="007664BA"/>
    <w:rsid w:val="007676BE"/>
    <w:rsid w:val="007679F5"/>
    <w:rsid w:val="00785664"/>
    <w:rsid w:val="00795AC6"/>
    <w:rsid w:val="007A2FEF"/>
    <w:rsid w:val="007D0562"/>
    <w:rsid w:val="007E0A90"/>
    <w:rsid w:val="007E3FAD"/>
    <w:rsid w:val="007E4BFC"/>
    <w:rsid w:val="007E7F8A"/>
    <w:rsid w:val="007F388F"/>
    <w:rsid w:val="00802DB0"/>
    <w:rsid w:val="008144CF"/>
    <w:rsid w:val="00816FEA"/>
    <w:rsid w:val="008270C8"/>
    <w:rsid w:val="00850F40"/>
    <w:rsid w:val="0085155B"/>
    <w:rsid w:val="0085366D"/>
    <w:rsid w:val="008549D9"/>
    <w:rsid w:val="0085539E"/>
    <w:rsid w:val="00866CE0"/>
    <w:rsid w:val="00871536"/>
    <w:rsid w:val="00872597"/>
    <w:rsid w:val="008926A7"/>
    <w:rsid w:val="008A4219"/>
    <w:rsid w:val="008A543A"/>
    <w:rsid w:val="008C29EE"/>
    <w:rsid w:val="008E7122"/>
    <w:rsid w:val="008F18BB"/>
    <w:rsid w:val="008F5428"/>
    <w:rsid w:val="00905447"/>
    <w:rsid w:val="00907B6D"/>
    <w:rsid w:val="0091126D"/>
    <w:rsid w:val="009232CA"/>
    <w:rsid w:val="0092504D"/>
    <w:rsid w:val="00927FA5"/>
    <w:rsid w:val="00931B47"/>
    <w:rsid w:val="00945B54"/>
    <w:rsid w:val="00946AF2"/>
    <w:rsid w:val="009662FE"/>
    <w:rsid w:val="00976593"/>
    <w:rsid w:val="00980E5B"/>
    <w:rsid w:val="00990912"/>
    <w:rsid w:val="009A4082"/>
    <w:rsid w:val="009B10C3"/>
    <w:rsid w:val="009B25AB"/>
    <w:rsid w:val="009B3381"/>
    <w:rsid w:val="009B44AD"/>
    <w:rsid w:val="009F2912"/>
    <w:rsid w:val="009F4EEB"/>
    <w:rsid w:val="00A047EC"/>
    <w:rsid w:val="00A2294D"/>
    <w:rsid w:val="00A3615D"/>
    <w:rsid w:val="00A45EB3"/>
    <w:rsid w:val="00A52021"/>
    <w:rsid w:val="00A54D5E"/>
    <w:rsid w:val="00A66555"/>
    <w:rsid w:val="00A672C6"/>
    <w:rsid w:val="00A74381"/>
    <w:rsid w:val="00A77DE4"/>
    <w:rsid w:val="00A82EC7"/>
    <w:rsid w:val="00A90E97"/>
    <w:rsid w:val="00A96742"/>
    <w:rsid w:val="00A96A97"/>
    <w:rsid w:val="00A97518"/>
    <w:rsid w:val="00AA61EE"/>
    <w:rsid w:val="00AB5A94"/>
    <w:rsid w:val="00AC3650"/>
    <w:rsid w:val="00AD0161"/>
    <w:rsid w:val="00AD19E3"/>
    <w:rsid w:val="00AD3DE0"/>
    <w:rsid w:val="00AE05E9"/>
    <w:rsid w:val="00AE1A5A"/>
    <w:rsid w:val="00AF18EF"/>
    <w:rsid w:val="00B04879"/>
    <w:rsid w:val="00B063B9"/>
    <w:rsid w:val="00B12093"/>
    <w:rsid w:val="00B262B7"/>
    <w:rsid w:val="00B26E2C"/>
    <w:rsid w:val="00B2766C"/>
    <w:rsid w:val="00B32657"/>
    <w:rsid w:val="00B32796"/>
    <w:rsid w:val="00B536F4"/>
    <w:rsid w:val="00B5420C"/>
    <w:rsid w:val="00B55687"/>
    <w:rsid w:val="00B665A4"/>
    <w:rsid w:val="00B66888"/>
    <w:rsid w:val="00B669A7"/>
    <w:rsid w:val="00B7743F"/>
    <w:rsid w:val="00B85315"/>
    <w:rsid w:val="00B90A02"/>
    <w:rsid w:val="00B9316A"/>
    <w:rsid w:val="00B94F85"/>
    <w:rsid w:val="00BA0C46"/>
    <w:rsid w:val="00BA1B95"/>
    <w:rsid w:val="00BA2715"/>
    <w:rsid w:val="00BA7070"/>
    <w:rsid w:val="00BB3454"/>
    <w:rsid w:val="00BB6287"/>
    <w:rsid w:val="00BB7B4E"/>
    <w:rsid w:val="00BC0B35"/>
    <w:rsid w:val="00BC57C9"/>
    <w:rsid w:val="00BD18DD"/>
    <w:rsid w:val="00BD206A"/>
    <w:rsid w:val="00BD4B27"/>
    <w:rsid w:val="00BD56C8"/>
    <w:rsid w:val="00BE19DB"/>
    <w:rsid w:val="00BF4B80"/>
    <w:rsid w:val="00BF6793"/>
    <w:rsid w:val="00BF76D5"/>
    <w:rsid w:val="00C01C0F"/>
    <w:rsid w:val="00C131C5"/>
    <w:rsid w:val="00C14F6B"/>
    <w:rsid w:val="00C2267E"/>
    <w:rsid w:val="00C34889"/>
    <w:rsid w:val="00C34CC7"/>
    <w:rsid w:val="00C3641B"/>
    <w:rsid w:val="00C436C9"/>
    <w:rsid w:val="00C43C5C"/>
    <w:rsid w:val="00C4521C"/>
    <w:rsid w:val="00C468A1"/>
    <w:rsid w:val="00C468FA"/>
    <w:rsid w:val="00C62180"/>
    <w:rsid w:val="00C63812"/>
    <w:rsid w:val="00C7162E"/>
    <w:rsid w:val="00C72E64"/>
    <w:rsid w:val="00C76DFA"/>
    <w:rsid w:val="00C801EE"/>
    <w:rsid w:val="00C82C7F"/>
    <w:rsid w:val="00C907A0"/>
    <w:rsid w:val="00CB0820"/>
    <w:rsid w:val="00CB13B8"/>
    <w:rsid w:val="00CB153D"/>
    <w:rsid w:val="00CB44E9"/>
    <w:rsid w:val="00CB5FC5"/>
    <w:rsid w:val="00CC16F3"/>
    <w:rsid w:val="00CD1483"/>
    <w:rsid w:val="00CD37EB"/>
    <w:rsid w:val="00CE26A4"/>
    <w:rsid w:val="00CE4AC3"/>
    <w:rsid w:val="00CE4B78"/>
    <w:rsid w:val="00CE7E36"/>
    <w:rsid w:val="00CF46C3"/>
    <w:rsid w:val="00D0685A"/>
    <w:rsid w:val="00D32C2B"/>
    <w:rsid w:val="00D357B2"/>
    <w:rsid w:val="00D36D0D"/>
    <w:rsid w:val="00D40D13"/>
    <w:rsid w:val="00D4428A"/>
    <w:rsid w:val="00D50E94"/>
    <w:rsid w:val="00D66C02"/>
    <w:rsid w:val="00D72F80"/>
    <w:rsid w:val="00D73F15"/>
    <w:rsid w:val="00D74AA4"/>
    <w:rsid w:val="00D845D0"/>
    <w:rsid w:val="00D87EB1"/>
    <w:rsid w:val="00D90C52"/>
    <w:rsid w:val="00D91A4B"/>
    <w:rsid w:val="00D96FBA"/>
    <w:rsid w:val="00DB1FBB"/>
    <w:rsid w:val="00DC4D8A"/>
    <w:rsid w:val="00DC6669"/>
    <w:rsid w:val="00DD11AD"/>
    <w:rsid w:val="00DD3829"/>
    <w:rsid w:val="00DD7894"/>
    <w:rsid w:val="00DE0D13"/>
    <w:rsid w:val="00DE3F6C"/>
    <w:rsid w:val="00DE407F"/>
    <w:rsid w:val="00DE4F2E"/>
    <w:rsid w:val="00DE60F0"/>
    <w:rsid w:val="00DF26B1"/>
    <w:rsid w:val="00DF576F"/>
    <w:rsid w:val="00DF6BDF"/>
    <w:rsid w:val="00DF70FE"/>
    <w:rsid w:val="00E0538F"/>
    <w:rsid w:val="00E07106"/>
    <w:rsid w:val="00E20D70"/>
    <w:rsid w:val="00E21A15"/>
    <w:rsid w:val="00E30816"/>
    <w:rsid w:val="00E43603"/>
    <w:rsid w:val="00E65E83"/>
    <w:rsid w:val="00E86012"/>
    <w:rsid w:val="00EB406F"/>
    <w:rsid w:val="00EC5771"/>
    <w:rsid w:val="00EC67B2"/>
    <w:rsid w:val="00ED2F42"/>
    <w:rsid w:val="00ED3014"/>
    <w:rsid w:val="00ED4138"/>
    <w:rsid w:val="00EE036B"/>
    <w:rsid w:val="00EE20BA"/>
    <w:rsid w:val="00EE22F9"/>
    <w:rsid w:val="00EF1066"/>
    <w:rsid w:val="00F02524"/>
    <w:rsid w:val="00F02903"/>
    <w:rsid w:val="00F07FB8"/>
    <w:rsid w:val="00F12B72"/>
    <w:rsid w:val="00F174DF"/>
    <w:rsid w:val="00F33576"/>
    <w:rsid w:val="00F41C3B"/>
    <w:rsid w:val="00F420AA"/>
    <w:rsid w:val="00F50CF3"/>
    <w:rsid w:val="00F56536"/>
    <w:rsid w:val="00F57BC8"/>
    <w:rsid w:val="00F73877"/>
    <w:rsid w:val="00F80297"/>
    <w:rsid w:val="00F8216F"/>
    <w:rsid w:val="00F9421D"/>
    <w:rsid w:val="00F965C2"/>
    <w:rsid w:val="00FA009E"/>
    <w:rsid w:val="00FA2295"/>
    <w:rsid w:val="00FA3985"/>
    <w:rsid w:val="00FB6BB4"/>
    <w:rsid w:val="00FC3B6C"/>
    <w:rsid w:val="00FC530B"/>
    <w:rsid w:val="00FC5BFC"/>
    <w:rsid w:val="00FC72B5"/>
    <w:rsid w:val="00FD3531"/>
    <w:rsid w:val="00FD69AA"/>
    <w:rsid w:val="00FD754F"/>
    <w:rsid w:val="00FE5F7B"/>
    <w:rsid w:val="00FF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3A1F89"/>
  <w15:docId w15:val="{C973EEB9-E5DC-49C0-9BF7-79E65414F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3F6C"/>
    <w:pPr>
      <w:spacing w:after="200" w:line="276" w:lineRule="auto"/>
    </w:pPr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926A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926A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50F40"/>
    <w:pPr>
      <w:keepNext/>
      <w:spacing w:after="0" w:line="240" w:lineRule="auto"/>
      <w:jc w:val="lowKashida"/>
      <w:outlineLvl w:val="3"/>
    </w:pPr>
    <w:rPr>
      <w:rFonts w:ascii="Arial" w:eastAsia="Times New Roman" w:hAnsi="Arial" w:cs="Times New Roman"/>
      <w:sz w:val="24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926A7"/>
    <w:rPr>
      <w:rFonts w:ascii="Cambria" w:hAnsi="Cambria" w:cs="Times New Roman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926A7"/>
    <w:rPr>
      <w:rFonts w:ascii="Cambria" w:hAnsi="Cambria" w:cs="Times New Roman"/>
      <w:b/>
      <w:color w:val="4F81BD"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50F40"/>
    <w:rPr>
      <w:rFonts w:ascii="Arial" w:hAnsi="Arial" w:cs="Times New Roman"/>
      <w:sz w:val="33"/>
    </w:rPr>
  </w:style>
  <w:style w:type="table" w:styleId="TableGrid">
    <w:name w:val="Table Grid"/>
    <w:basedOn w:val="TableNormal"/>
    <w:uiPriority w:val="99"/>
    <w:rsid w:val="00165C6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C801EE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01EE"/>
    <w:rPr>
      <w:rFonts w:ascii="Tahoma" w:hAnsi="Tahoma" w:cs="Times New Roman"/>
      <w:sz w:val="16"/>
    </w:rPr>
  </w:style>
  <w:style w:type="paragraph" w:styleId="Header">
    <w:name w:val="header"/>
    <w:basedOn w:val="Normal"/>
    <w:link w:val="Head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801E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801EE"/>
    <w:rPr>
      <w:rFonts w:cs="Times New Roman"/>
    </w:rPr>
  </w:style>
  <w:style w:type="paragraph" w:styleId="ListParagraph">
    <w:name w:val="List Paragraph"/>
    <w:basedOn w:val="Normal"/>
    <w:uiPriority w:val="99"/>
    <w:qFormat/>
    <w:rsid w:val="0038395A"/>
    <w:pPr>
      <w:ind w:left="720"/>
      <w:contextualSpacing/>
    </w:pPr>
    <w:rPr>
      <w:rFonts w:ascii="Calibri" w:eastAsia="Times New Roman" w:hAnsi="Calibri" w:cs="Arial"/>
    </w:rPr>
  </w:style>
  <w:style w:type="table" w:styleId="MediumGrid3-Accent4">
    <w:name w:val="Medium Grid 3 Accent 4"/>
    <w:basedOn w:val="TableNormal"/>
    <w:uiPriority w:val="99"/>
    <w:rsid w:val="0038395A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Arial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Arial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character" w:customStyle="1" w:styleId="longtext">
    <w:name w:val="long_text"/>
    <w:basedOn w:val="DefaultParagraphFont"/>
    <w:uiPriority w:val="99"/>
    <w:rsid w:val="00D845D0"/>
    <w:rPr>
      <w:rFonts w:cs="Times New Roman"/>
    </w:rPr>
  </w:style>
  <w:style w:type="character" w:customStyle="1" w:styleId="hps">
    <w:name w:val="hps"/>
    <w:basedOn w:val="DefaultParagraphFont"/>
    <w:uiPriority w:val="99"/>
    <w:rsid w:val="00D845D0"/>
    <w:rPr>
      <w:rFonts w:cs="Times New Roman"/>
    </w:rPr>
  </w:style>
  <w:style w:type="paragraph" w:styleId="NormalWeb">
    <w:name w:val="Normal (Web)"/>
    <w:basedOn w:val="Normal"/>
    <w:uiPriority w:val="99"/>
    <w:rsid w:val="00344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rsid w:val="00B55687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B55687"/>
    <w:rPr>
      <w:rFonts w:ascii="Consolas" w:hAnsi="Consolas" w:cs="Times New Roman"/>
      <w:sz w:val="21"/>
    </w:rPr>
  </w:style>
  <w:style w:type="paragraph" w:styleId="BodyText2">
    <w:name w:val="Body Text 2"/>
    <w:basedOn w:val="Normal"/>
    <w:link w:val="BodyText2Char"/>
    <w:uiPriority w:val="99"/>
    <w:rsid w:val="00086CC6"/>
    <w:pPr>
      <w:spacing w:after="0" w:line="240" w:lineRule="auto"/>
      <w:jc w:val="center"/>
    </w:pPr>
    <w:rPr>
      <w:rFonts w:ascii="Arial Black" w:eastAsia="Times New Roman" w:hAnsi="Arial Black" w:cs="Times New Roman"/>
      <w:b/>
      <w:b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086CC6"/>
    <w:rPr>
      <w:rFonts w:ascii="Arial Black" w:hAnsi="Arial Black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086CC6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86CC6"/>
    <w:rPr>
      <w:rFonts w:ascii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015AF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15AF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203C5"/>
    <w:rPr>
      <w:color w:val="808080"/>
    </w:rPr>
  </w:style>
  <w:style w:type="character" w:customStyle="1" w:styleId="ISODateStyle">
    <w:name w:val="ISO Date Style"/>
    <w:basedOn w:val="DefaultParagraphFont"/>
    <w:uiPriority w:val="1"/>
    <w:qFormat/>
    <w:rsid w:val="006203C5"/>
    <w:rPr>
      <w:rFonts w:ascii="Times New Roman" w:hAnsi="Times New Roman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91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91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20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zal_np\Documents\Custom%20Office%20Templates\ETA%20Template%20Landsca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684685982014B62BA7F3E0083A28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A6A24-A0E9-4271-AAB5-92FADA02050D}"/>
      </w:docPartPr>
      <w:docPartBody>
        <w:p w:rsidR="005E7C39" w:rsidRDefault="00031D99" w:rsidP="00031D99">
          <w:pPr>
            <w:pStyle w:val="C684685982014B62BA7F3E0083A288AE"/>
          </w:pPr>
          <w:r w:rsidRPr="008B331D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D99"/>
    <w:rsid w:val="00031D99"/>
    <w:rsid w:val="005E7C39"/>
    <w:rsid w:val="00BF355B"/>
    <w:rsid w:val="00FD4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31D99"/>
    <w:rPr>
      <w:color w:val="808080"/>
    </w:rPr>
  </w:style>
  <w:style w:type="paragraph" w:customStyle="1" w:styleId="C684685982014B62BA7F3E0083A288AE">
    <w:name w:val="C684685982014B62BA7F3E0083A288AE"/>
    <w:rsid w:val="00031D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6BE842-6DC9-4BAD-9A6E-732AA80214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136BBD-3889-473A-AD59-2189194A23B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99F5306-62E5-4940-9F4E-CAB9900B5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ETA Template Landscape.dotx</Template>
  <TotalTime>9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Jubail Industrial College</vt:lpstr>
    </vt:vector>
  </TitlesOfParts>
  <Company>jic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Jubail Industrial College</dc:title>
  <dc:creator>Fazal N. Shaik</dc:creator>
  <cp:lastModifiedBy>Fazal N. Shaik</cp:lastModifiedBy>
  <cp:revision>3</cp:revision>
  <cp:lastPrinted>2020-11-30T06:24:00Z</cp:lastPrinted>
  <dcterms:created xsi:type="dcterms:W3CDTF">2020-12-08T05:20:00Z</dcterms:created>
  <dcterms:modified xsi:type="dcterms:W3CDTF">2021-04-20T11:59:00Z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